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3BB" w:rsidRPr="00DB361C" w:rsidRDefault="000923BB" w:rsidP="00DB361C">
      <w:pPr>
        <w:pStyle w:val="ListParagraph"/>
        <w:ind w:left="0"/>
        <w:jc w:val="center"/>
        <w:rPr>
          <w:rFonts w:ascii="Comic Sans MS" w:hAnsi="Comic Sans MS"/>
          <w:b/>
          <w:bCs/>
          <w:sz w:val="96"/>
          <w:szCs w:val="96"/>
          <w:u w:val="single"/>
        </w:rPr>
      </w:pPr>
      <w:r w:rsidRPr="00DB361C">
        <w:rPr>
          <w:rFonts w:ascii="Comic Sans MS" w:hAnsi="Comic Sans MS"/>
          <w:sz w:val="96"/>
          <w:szCs w:val="96"/>
        </w:rPr>
        <w:t xml:space="preserve">A Few Concepts </w:t>
      </w:r>
      <w:r w:rsidRPr="00DB361C">
        <w:rPr>
          <w:rFonts w:ascii="Comic Sans MS" w:hAnsi="Comic Sans MS"/>
          <w:b/>
          <w:bCs/>
          <w:sz w:val="96"/>
          <w:szCs w:val="96"/>
          <w:u w:val="single"/>
        </w:rPr>
        <w:t xml:space="preserve">(NOT ALL) </w:t>
      </w:r>
    </w:p>
    <w:p w:rsidR="000923BB" w:rsidRDefault="000923BB" w:rsidP="00110B42">
      <w:pPr>
        <w:pStyle w:val="ListParagraph"/>
        <w:ind w:left="0"/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>T</w:t>
      </w:r>
      <w:r w:rsidRPr="00DB361C">
        <w:rPr>
          <w:rFonts w:ascii="Comic Sans MS" w:hAnsi="Comic Sans MS"/>
          <w:sz w:val="96"/>
          <w:szCs w:val="96"/>
        </w:rPr>
        <w:t xml:space="preserve">o </w:t>
      </w:r>
      <w:r>
        <w:rPr>
          <w:rFonts w:ascii="Comic Sans MS" w:hAnsi="Comic Sans MS"/>
          <w:sz w:val="96"/>
          <w:szCs w:val="96"/>
        </w:rPr>
        <w:t>R</w:t>
      </w:r>
      <w:r w:rsidRPr="00DB361C">
        <w:rPr>
          <w:rFonts w:ascii="Comic Sans MS" w:hAnsi="Comic Sans MS"/>
          <w:sz w:val="96"/>
          <w:szCs w:val="96"/>
        </w:rPr>
        <w:t xml:space="preserve">eview </w:t>
      </w:r>
      <w:r>
        <w:rPr>
          <w:rFonts w:ascii="Comic Sans MS" w:hAnsi="Comic Sans MS"/>
          <w:sz w:val="96"/>
          <w:szCs w:val="96"/>
        </w:rPr>
        <w:t>F</w:t>
      </w:r>
      <w:r w:rsidRPr="00DB361C">
        <w:rPr>
          <w:rFonts w:ascii="Comic Sans MS" w:hAnsi="Comic Sans MS"/>
          <w:sz w:val="96"/>
          <w:szCs w:val="96"/>
        </w:rPr>
        <w:t>or Biology 30</w:t>
      </w:r>
    </w:p>
    <w:p w:rsidR="000923BB" w:rsidRDefault="000923BB" w:rsidP="00110B42">
      <w:pPr>
        <w:pStyle w:val="ListParagraph"/>
        <w:ind w:left="0"/>
        <w:rPr>
          <w:rFonts w:ascii="Comic Sans MS" w:hAnsi="Comic Sans MS"/>
          <w:sz w:val="56"/>
          <w:szCs w:val="56"/>
        </w:rPr>
      </w:pPr>
    </w:p>
    <w:p w:rsidR="000923BB" w:rsidRDefault="000923BB" w:rsidP="00110B42">
      <w:pPr>
        <w:pStyle w:val="ListParagraph"/>
        <w:ind w:left="0"/>
        <w:rPr>
          <w:rFonts w:ascii="Comic Sans MS" w:hAnsi="Comic Sans MS"/>
          <w:sz w:val="56"/>
          <w:szCs w:val="56"/>
        </w:rPr>
      </w:pPr>
    </w:p>
    <w:p w:rsidR="000923BB" w:rsidRDefault="000923BB" w:rsidP="00110B42">
      <w:pPr>
        <w:pStyle w:val="ListParagraph"/>
        <w:ind w:left="0"/>
        <w:rPr>
          <w:rFonts w:ascii="Comic Sans MS" w:hAnsi="Comic Sans MS"/>
          <w:sz w:val="56"/>
          <w:szCs w:val="56"/>
        </w:rPr>
      </w:pPr>
      <w:r w:rsidRPr="00110B42">
        <w:rPr>
          <w:rFonts w:ascii="Comic Sans MS" w:hAnsi="Comic Sans MS"/>
          <w:sz w:val="56"/>
          <w:szCs w:val="56"/>
        </w:rPr>
        <w:t>Chapter to know from your text book:</w:t>
      </w:r>
    </w:p>
    <w:p w:rsidR="000923BB" w:rsidRDefault="000923BB" w:rsidP="00110B42">
      <w:pPr>
        <w:pStyle w:val="ListParagraph"/>
        <w:ind w:left="0"/>
        <w:rPr>
          <w:rFonts w:ascii="Comic Sans MS" w:hAnsi="Comic Sans MS"/>
          <w:sz w:val="56"/>
          <w:szCs w:val="56"/>
          <w:lang w:val="fr-FR"/>
        </w:rPr>
        <w:sectPr w:rsidR="000923BB">
          <w:pgSz w:w="12240" w:h="15840"/>
          <w:pgMar w:top="709" w:right="1800" w:bottom="1440" w:left="1800" w:header="708" w:footer="708" w:gutter="0"/>
          <w:cols w:space="708"/>
        </w:sectPr>
      </w:pPr>
    </w:p>
    <w:p w:rsidR="000923BB" w:rsidRPr="00110B42" w:rsidRDefault="000923BB" w:rsidP="00110B42">
      <w:pPr>
        <w:pStyle w:val="ListParagraph"/>
        <w:ind w:left="0"/>
        <w:rPr>
          <w:rFonts w:ascii="Comic Sans MS" w:hAnsi="Comic Sans MS"/>
          <w:sz w:val="48"/>
          <w:szCs w:val="48"/>
          <w:lang w:val="fr-FR"/>
        </w:rPr>
      </w:pPr>
      <w:r w:rsidRPr="00110B42">
        <w:rPr>
          <w:rFonts w:ascii="Comic Sans MS" w:hAnsi="Comic Sans MS"/>
          <w:sz w:val="48"/>
          <w:szCs w:val="48"/>
        </w:rPr>
        <w:lastRenderedPageBreak/>
        <w:t>Chapter</w:t>
      </w:r>
      <w:r w:rsidRPr="00110B42">
        <w:rPr>
          <w:rFonts w:ascii="Comic Sans MS" w:hAnsi="Comic Sans MS"/>
          <w:sz w:val="48"/>
          <w:szCs w:val="48"/>
          <w:lang w:val="fr-FR"/>
        </w:rPr>
        <w:t xml:space="preserve"> 1</w:t>
      </w:r>
      <w:r>
        <w:rPr>
          <w:rFonts w:ascii="Comic Sans MS" w:hAnsi="Comic Sans MS"/>
          <w:sz w:val="48"/>
          <w:szCs w:val="48"/>
          <w:lang w:val="fr-FR"/>
        </w:rPr>
        <w:t>3</w:t>
      </w:r>
    </w:p>
    <w:p w:rsidR="000923BB" w:rsidRPr="00110B42" w:rsidRDefault="000923BB" w:rsidP="00110B42">
      <w:pPr>
        <w:pStyle w:val="ListParagraph"/>
        <w:ind w:left="0"/>
        <w:rPr>
          <w:rFonts w:ascii="Comic Sans MS" w:hAnsi="Comic Sans MS"/>
          <w:sz w:val="48"/>
          <w:szCs w:val="48"/>
          <w:lang w:val="fr-FR"/>
        </w:rPr>
      </w:pPr>
      <w:r w:rsidRPr="00110B42">
        <w:rPr>
          <w:rFonts w:ascii="Comic Sans MS" w:hAnsi="Comic Sans MS"/>
          <w:sz w:val="48"/>
          <w:szCs w:val="48"/>
        </w:rPr>
        <w:t>Chapter</w:t>
      </w:r>
      <w:r>
        <w:rPr>
          <w:rFonts w:ascii="Comic Sans MS" w:hAnsi="Comic Sans MS"/>
          <w:sz w:val="48"/>
          <w:szCs w:val="48"/>
          <w:lang w:val="fr-FR"/>
        </w:rPr>
        <w:t xml:space="preserve"> 14</w:t>
      </w:r>
    </w:p>
    <w:p w:rsidR="000923BB" w:rsidRPr="00110B42" w:rsidRDefault="000923BB" w:rsidP="00110B42">
      <w:pPr>
        <w:pStyle w:val="ListParagraph"/>
        <w:ind w:left="0"/>
        <w:rPr>
          <w:rFonts w:ascii="Comic Sans MS" w:hAnsi="Comic Sans MS"/>
          <w:sz w:val="48"/>
          <w:szCs w:val="48"/>
          <w:lang w:val="fr-FR"/>
        </w:rPr>
      </w:pPr>
      <w:r w:rsidRPr="00110B42">
        <w:rPr>
          <w:rFonts w:ascii="Comic Sans MS" w:hAnsi="Comic Sans MS"/>
          <w:sz w:val="48"/>
          <w:szCs w:val="48"/>
        </w:rPr>
        <w:t>Chapter</w:t>
      </w:r>
      <w:r>
        <w:rPr>
          <w:rFonts w:ascii="Comic Sans MS" w:hAnsi="Comic Sans MS"/>
          <w:sz w:val="48"/>
          <w:szCs w:val="48"/>
          <w:lang w:val="fr-FR"/>
        </w:rPr>
        <w:t xml:space="preserve"> 15</w:t>
      </w:r>
    </w:p>
    <w:p w:rsidR="000923BB" w:rsidRPr="00110B42" w:rsidRDefault="000923BB" w:rsidP="00110B42">
      <w:pPr>
        <w:pStyle w:val="ListParagraph"/>
        <w:ind w:left="0"/>
        <w:rPr>
          <w:rFonts w:ascii="Comic Sans MS" w:hAnsi="Comic Sans MS"/>
          <w:sz w:val="48"/>
          <w:szCs w:val="48"/>
          <w:lang w:val="fr-FR"/>
        </w:rPr>
      </w:pPr>
      <w:r w:rsidRPr="00110B42">
        <w:rPr>
          <w:rFonts w:ascii="Comic Sans MS" w:hAnsi="Comic Sans MS"/>
          <w:sz w:val="48"/>
          <w:szCs w:val="48"/>
        </w:rPr>
        <w:t>Chapter</w:t>
      </w:r>
      <w:r>
        <w:rPr>
          <w:rFonts w:ascii="Comic Sans MS" w:hAnsi="Comic Sans MS"/>
          <w:sz w:val="48"/>
          <w:szCs w:val="48"/>
          <w:lang w:val="fr-FR"/>
        </w:rPr>
        <w:t xml:space="preserve"> 16</w:t>
      </w:r>
    </w:p>
    <w:p w:rsidR="000923BB" w:rsidRPr="00110B42" w:rsidRDefault="000923BB" w:rsidP="00110B42">
      <w:pPr>
        <w:pStyle w:val="ListParagraph"/>
        <w:ind w:left="0"/>
        <w:rPr>
          <w:rFonts w:ascii="Comic Sans MS" w:hAnsi="Comic Sans MS"/>
          <w:sz w:val="48"/>
          <w:szCs w:val="48"/>
          <w:lang w:val="fr-FR"/>
        </w:rPr>
      </w:pPr>
      <w:r w:rsidRPr="00110B42">
        <w:rPr>
          <w:rFonts w:ascii="Comic Sans MS" w:hAnsi="Comic Sans MS"/>
          <w:sz w:val="48"/>
          <w:szCs w:val="48"/>
        </w:rPr>
        <w:t>Chapter</w:t>
      </w:r>
      <w:r>
        <w:rPr>
          <w:rFonts w:ascii="Comic Sans MS" w:hAnsi="Comic Sans MS"/>
          <w:sz w:val="48"/>
          <w:szCs w:val="48"/>
          <w:lang w:val="fr-FR"/>
        </w:rPr>
        <w:t xml:space="preserve"> 17</w:t>
      </w:r>
    </w:p>
    <w:p w:rsidR="000923BB" w:rsidRDefault="000923BB" w:rsidP="00110B42">
      <w:pPr>
        <w:pStyle w:val="ListParagraph"/>
        <w:ind w:left="0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>Chapter 18</w:t>
      </w:r>
    </w:p>
    <w:p w:rsidR="000923BB" w:rsidRPr="00110B42" w:rsidRDefault="000923BB" w:rsidP="00110B42">
      <w:pPr>
        <w:pStyle w:val="ListParagraph"/>
        <w:ind w:left="0"/>
        <w:rPr>
          <w:rFonts w:ascii="Comic Sans MS" w:hAnsi="Comic Sans MS"/>
          <w:sz w:val="48"/>
          <w:szCs w:val="48"/>
          <w:lang w:val="fr-FR"/>
        </w:rPr>
      </w:pPr>
      <w:r>
        <w:rPr>
          <w:rFonts w:ascii="Comic Sans MS" w:hAnsi="Comic Sans MS"/>
          <w:sz w:val="48"/>
          <w:szCs w:val="48"/>
        </w:rPr>
        <w:lastRenderedPageBreak/>
        <w:t>Ch</w:t>
      </w:r>
      <w:r w:rsidRPr="00110B42">
        <w:rPr>
          <w:rFonts w:ascii="Comic Sans MS" w:hAnsi="Comic Sans MS"/>
          <w:sz w:val="48"/>
          <w:szCs w:val="48"/>
        </w:rPr>
        <w:t>apter</w:t>
      </w:r>
      <w:r w:rsidRPr="00110B42">
        <w:rPr>
          <w:rFonts w:ascii="Comic Sans MS" w:hAnsi="Comic Sans MS"/>
          <w:sz w:val="48"/>
          <w:szCs w:val="48"/>
          <w:lang w:val="fr-FR"/>
        </w:rPr>
        <w:t xml:space="preserve"> </w:t>
      </w:r>
      <w:r>
        <w:rPr>
          <w:rFonts w:ascii="Comic Sans MS" w:hAnsi="Comic Sans MS"/>
          <w:sz w:val="48"/>
          <w:szCs w:val="48"/>
          <w:lang w:val="fr-FR"/>
        </w:rPr>
        <w:t>19</w:t>
      </w:r>
    </w:p>
    <w:p w:rsidR="000923BB" w:rsidRPr="00110B42" w:rsidRDefault="000923BB" w:rsidP="00110B42">
      <w:pPr>
        <w:pStyle w:val="ListParagraph"/>
        <w:ind w:left="0"/>
        <w:rPr>
          <w:rFonts w:ascii="Comic Sans MS" w:hAnsi="Comic Sans MS"/>
          <w:sz w:val="48"/>
          <w:szCs w:val="48"/>
        </w:rPr>
      </w:pPr>
      <w:r w:rsidRPr="00110B42">
        <w:rPr>
          <w:rFonts w:ascii="Comic Sans MS" w:hAnsi="Comic Sans MS"/>
          <w:sz w:val="48"/>
          <w:szCs w:val="48"/>
        </w:rPr>
        <w:t xml:space="preserve">Chapter </w:t>
      </w:r>
      <w:r>
        <w:rPr>
          <w:rFonts w:ascii="Comic Sans MS" w:hAnsi="Comic Sans MS"/>
          <w:sz w:val="48"/>
          <w:szCs w:val="48"/>
        </w:rPr>
        <w:t>20</w:t>
      </w:r>
    </w:p>
    <w:p w:rsidR="000923BB" w:rsidRPr="00110B42" w:rsidRDefault="000923BB" w:rsidP="00110B42">
      <w:pPr>
        <w:pStyle w:val="ListParagraph"/>
        <w:ind w:left="0"/>
        <w:rPr>
          <w:rFonts w:ascii="Comic Sans MS" w:hAnsi="Comic Sans MS"/>
          <w:sz w:val="48"/>
          <w:szCs w:val="48"/>
        </w:rPr>
      </w:pPr>
      <w:r w:rsidRPr="00110B42">
        <w:rPr>
          <w:rFonts w:ascii="Comic Sans MS" w:hAnsi="Comic Sans MS"/>
          <w:sz w:val="48"/>
          <w:szCs w:val="48"/>
        </w:rPr>
        <w:t xml:space="preserve">Chapter </w:t>
      </w:r>
      <w:r>
        <w:rPr>
          <w:rFonts w:ascii="Comic Sans MS" w:hAnsi="Comic Sans MS"/>
          <w:sz w:val="48"/>
          <w:szCs w:val="48"/>
        </w:rPr>
        <w:t>21</w:t>
      </w:r>
    </w:p>
    <w:p w:rsidR="000923BB" w:rsidRPr="00110B42" w:rsidRDefault="000923BB" w:rsidP="00110B42">
      <w:pPr>
        <w:pStyle w:val="ListParagraph"/>
        <w:ind w:left="0"/>
        <w:rPr>
          <w:rFonts w:ascii="Comic Sans MS" w:hAnsi="Comic Sans MS"/>
          <w:sz w:val="48"/>
          <w:szCs w:val="48"/>
        </w:rPr>
      </w:pPr>
      <w:r w:rsidRPr="00110B42">
        <w:rPr>
          <w:rFonts w:ascii="Comic Sans MS" w:hAnsi="Comic Sans MS"/>
          <w:sz w:val="48"/>
          <w:szCs w:val="48"/>
        </w:rPr>
        <w:t xml:space="preserve">Chapter </w:t>
      </w:r>
      <w:r>
        <w:rPr>
          <w:rFonts w:ascii="Comic Sans MS" w:hAnsi="Comic Sans MS"/>
          <w:sz w:val="48"/>
          <w:szCs w:val="48"/>
        </w:rPr>
        <w:t>22</w:t>
      </w:r>
    </w:p>
    <w:p w:rsidR="000923BB" w:rsidRPr="00110B42" w:rsidRDefault="000923BB" w:rsidP="00110B42">
      <w:pPr>
        <w:pStyle w:val="ListParagraph"/>
        <w:ind w:left="0"/>
        <w:rPr>
          <w:rFonts w:ascii="Comic Sans MS" w:hAnsi="Comic Sans MS"/>
          <w:sz w:val="48"/>
          <w:szCs w:val="48"/>
        </w:rPr>
      </w:pPr>
      <w:r w:rsidRPr="00110B42">
        <w:rPr>
          <w:rFonts w:ascii="Comic Sans MS" w:hAnsi="Comic Sans MS"/>
          <w:sz w:val="48"/>
          <w:szCs w:val="48"/>
        </w:rPr>
        <w:t>Chapter 2</w:t>
      </w:r>
      <w:r>
        <w:rPr>
          <w:rFonts w:ascii="Comic Sans MS" w:hAnsi="Comic Sans MS"/>
          <w:sz w:val="48"/>
          <w:szCs w:val="48"/>
        </w:rPr>
        <w:t>3</w:t>
      </w:r>
    </w:p>
    <w:p w:rsidR="000923BB" w:rsidRPr="00110B42" w:rsidRDefault="000923BB" w:rsidP="00110B42">
      <w:pPr>
        <w:pStyle w:val="ListParagraph"/>
        <w:ind w:left="0"/>
        <w:rPr>
          <w:rFonts w:ascii="Comic Sans MS" w:hAnsi="Comic Sans MS"/>
          <w:sz w:val="48"/>
          <w:szCs w:val="48"/>
          <w:lang w:val="fr-FR"/>
        </w:rPr>
        <w:sectPr w:rsidR="000923BB" w:rsidRPr="00110B42" w:rsidSect="00110B42">
          <w:type w:val="continuous"/>
          <w:pgSz w:w="12240" w:h="15840"/>
          <w:pgMar w:top="709" w:right="1800" w:bottom="1440" w:left="2520" w:header="708" w:footer="708" w:gutter="0"/>
          <w:cols w:num="2" w:space="708" w:equalWidth="0">
            <w:col w:w="3240" w:space="720"/>
            <w:col w:w="3960"/>
          </w:cols>
        </w:sectPr>
      </w:pPr>
    </w:p>
    <w:p w:rsidR="000923BB" w:rsidRPr="00110B42" w:rsidRDefault="000923BB" w:rsidP="00110B42">
      <w:pPr>
        <w:pStyle w:val="ListParagraph"/>
        <w:ind w:left="0"/>
        <w:rPr>
          <w:rFonts w:ascii="Comic Sans MS" w:hAnsi="Comic Sans MS"/>
          <w:sz w:val="56"/>
          <w:szCs w:val="56"/>
          <w:lang w:val="fr-FR"/>
        </w:rPr>
      </w:pPr>
    </w:p>
    <w:p w:rsidR="000923BB" w:rsidRDefault="000923BB" w:rsidP="00110B42">
      <w:pPr>
        <w:pStyle w:val="ListParagraph"/>
        <w:ind w:left="0"/>
        <w:rPr>
          <w:lang w:val="fr-FR"/>
        </w:rPr>
      </w:pPr>
      <w:r w:rsidRPr="00110B42">
        <w:rPr>
          <w:lang w:val="fr-FR"/>
        </w:rPr>
        <w:br w:type="page"/>
      </w:r>
    </w:p>
    <w:p w:rsidR="000923BB" w:rsidRPr="00110B42" w:rsidRDefault="000923BB" w:rsidP="00110B42">
      <w:pPr>
        <w:pStyle w:val="ListParagraph"/>
        <w:numPr>
          <w:ilvl w:val="0"/>
          <w:numId w:val="5"/>
        </w:numPr>
        <w:rPr>
          <w:rFonts w:ascii="Comic Sans MS" w:hAnsi="Comic Sans MS"/>
          <w:sz w:val="96"/>
          <w:szCs w:val="96"/>
        </w:rPr>
      </w:pPr>
      <w:r>
        <w:lastRenderedPageBreak/>
        <w:t>Complete the table below</w:t>
      </w:r>
    </w:p>
    <w:p w:rsidR="000923BB" w:rsidRDefault="000923BB" w:rsidP="00174AB9">
      <w:pPr>
        <w:pStyle w:val="ListParagraph"/>
        <w:ind w:left="360"/>
      </w:pPr>
    </w:p>
    <w:tbl>
      <w:tblPr>
        <w:tblW w:w="995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8"/>
        <w:gridCol w:w="2160"/>
        <w:gridCol w:w="6152"/>
      </w:tblGrid>
      <w:tr w:rsidR="000923BB" w:rsidRPr="00602A02" w:rsidTr="00602A02">
        <w:tc>
          <w:tcPr>
            <w:tcW w:w="1638" w:type="dxa"/>
            <w:vAlign w:val="center"/>
          </w:tcPr>
          <w:p w:rsidR="000923BB" w:rsidRPr="00602A02" w:rsidRDefault="000923BB" w:rsidP="00602A02">
            <w:pPr>
              <w:jc w:val="center"/>
              <w:rPr>
                <w:rFonts w:ascii="Arial" w:hAnsi="Arial" w:cs="Arial"/>
                <w:b/>
              </w:rPr>
            </w:pPr>
            <w:r w:rsidRPr="00602A02">
              <w:rPr>
                <w:rFonts w:ascii="Arial" w:hAnsi="Arial" w:cs="Arial"/>
                <w:b/>
              </w:rPr>
              <w:t>Endocrine gland</w:t>
            </w:r>
          </w:p>
        </w:tc>
        <w:tc>
          <w:tcPr>
            <w:tcW w:w="2160" w:type="dxa"/>
            <w:vAlign w:val="center"/>
          </w:tcPr>
          <w:p w:rsidR="000923BB" w:rsidRPr="00602A02" w:rsidRDefault="000923BB" w:rsidP="00602A02">
            <w:pPr>
              <w:jc w:val="center"/>
              <w:rPr>
                <w:rFonts w:ascii="Arial" w:hAnsi="Arial" w:cs="Arial"/>
                <w:b/>
              </w:rPr>
            </w:pPr>
            <w:r w:rsidRPr="00602A02">
              <w:rPr>
                <w:rFonts w:ascii="Arial" w:hAnsi="Arial" w:cs="Arial"/>
                <w:b/>
              </w:rPr>
              <w:t>Hormone secreted</w:t>
            </w:r>
          </w:p>
        </w:tc>
        <w:tc>
          <w:tcPr>
            <w:tcW w:w="6152" w:type="dxa"/>
            <w:vAlign w:val="center"/>
          </w:tcPr>
          <w:p w:rsidR="000923BB" w:rsidRPr="00602A02" w:rsidRDefault="000923BB" w:rsidP="00602A02">
            <w:pPr>
              <w:jc w:val="center"/>
              <w:rPr>
                <w:rFonts w:ascii="Arial" w:hAnsi="Arial" w:cs="Arial"/>
                <w:b/>
              </w:rPr>
            </w:pPr>
            <w:r w:rsidRPr="00602A02">
              <w:rPr>
                <w:rFonts w:ascii="Arial" w:hAnsi="Arial" w:cs="Arial"/>
                <w:b/>
              </w:rPr>
              <w:t>Effects of hormone on target tissues/organs</w:t>
            </w:r>
          </w:p>
        </w:tc>
      </w:tr>
      <w:tr w:rsidR="000923BB" w:rsidRPr="00602A02" w:rsidTr="00602A02">
        <w:tc>
          <w:tcPr>
            <w:tcW w:w="1638" w:type="dxa"/>
            <w:vAlign w:val="center"/>
          </w:tcPr>
          <w:p w:rsidR="000923BB" w:rsidRPr="00602A02" w:rsidRDefault="000923BB" w:rsidP="00602A02">
            <w:pPr>
              <w:jc w:val="center"/>
            </w:pPr>
            <w:r w:rsidRPr="00602A02">
              <w:rPr>
                <w:sz w:val="22"/>
              </w:rPr>
              <w:t>hypothalamus</w:t>
            </w:r>
          </w:p>
        </w:tc>
        <w:tc>
          <w:tcPr>
            <w:tcW w:w="2160" w:type="dxa"/>
          </w:tcPr>
          <w:p w:rsidR="000923BB" w:rsidRPr="00602A02" w:rsidRDefault="00AC034E" w:rsidP="00E31C4D">
            <w:pPr>
              <w:rPr>
                <w:sz w:val="18"/>
              </w:rPr>
            </w:pPr>
            <w:r>
              <w:rPr>
                <w:sz w:val="18"/>
              </w:rPr>
              <w:t>Releasing Hormones</w:t>
            </w:r>
          </w:p>
        </w:tc>
        <w:tc>
          <w:tcPr>
            <w:tcW w:w="6152" w:type="dxa"/>
          </w:tcPr>
          <w:p w:rsidR="000923BB" w:rsidRPr="00602A02" w:rsidRDefault="000923BB" w:rsidP="00E31C4D">
            <w:pPr>
              <w:rPr>
                <w:sz w:val="20"/>
              </w:rPr>
            </w:pPr>
            <w:r w:rsidRPr="00602A02">
              <w:rPr>
                <w:sz w:val="20"/>
              </w:rPr>
              <w:t>regulates anterior pituitary hormones</w:t>
            </w:r>
          </w:p>
        </w:tc>
      </w:tr>
      <w:tr w:rsidR="000923BB" w:rsidRPr="00602A02" w:rsidTr="00602A02">
        <w:trPr>
          <w:trHeight w:val="95"/>
        </w:trPr>
        <w:tc>
          <w:tcPr>
            <w:tcW w:w="1638" w:type="dxa"/>
            <w:vMerge w:val="restart"/>
            <w:vAlign w:val="center"/>
          </w:tcPr>
          <w:p w:rsidR="000923BB" w:rsidRPr="00602A02" w:rsidRDefault="000923BB" w:rsidP="00602A02">
            <w:pPr>
              <w:jc w:val="center"/>
            </w:pPr>
            <w:r w:rsidRPr="00602A02">
              <w:rPr>
                <w:sz w:val="22"/>
              </w:rPr>
              <w:t>anterior pituitary</w:t>
            </w:r>
          </w:p>
        </w:tc>
        <w:tc>
          <w:tcPr>
            <w:tcW w:w="2160" w:type="dxa"/>
          </w:tcPr>
          <w:p w:rsidR="000923BB" w:rsidRPr="00602A02" w:rsidRDefault="000923BB" w:rsidP="00E31C4D"/>
        </w:tc>
        <w:tc>
          <w:tcPr>
            <w:tcW w:w="6152" w:type="dxa"/>
          </w:tcPr>
          <w:p w:rsidR="000923BB" w:rsidRPr="00602A02" w:rsidRDefault="000923BB" w:rsidP="00E31C4D">
            <w:pPr>
              <w:rPr>
                <w:sz w:val="20"/>
              </w:rPr>
            </w:pPr>
            <w:r w:rsidRPr="00602A02">
              <w:rPr>
                <w:sz w:val="20"/>
              </w:rPr>
              <w:t>stimulates cell division, bone and muscle growth, and metabolic functions</w:t>
            </w:r>
          </w:p>
        </w:tc>
      </w:tr>
      <w:tr w:rsidR="000923BB" w:rsidRPr="00602A02" w:rsidTr="00602A02">
        <w:trPr>
          <w:trHeight w:val="92"/>
        </w:trPr>
        <w:tc>
          <w:tcPr>
            <w:tcW w:w="1638" w:type="dxa"/>
            <w:vMerge/>
            <w:vAlign w:val="center"/>
          </w:tcPr>
          <w:p w:rsidR="000923BB" w:rsidRPr="00602A02" w:rsidRDefault="000923BB" w:rsidP="00602A02">
            <w:pPr>
              <w:jc w:val="center"/>
            </w:pPr>
          </w:p>
        </w:tc>
        <w:tc>
          <w:tcPr>
            <w:tcW w:w="2160" w:type="dxa"/>
          </w:tcPr>
          <w:p w:rsidR="000923BB" w:rsidRPr="00602A02" w:rsidRDefault="000923BB" w:rsidP="00602A02">
            <w:pPr>
              <w:jc w:val="right"/>
            </w:pPr>
          </w:p>
          <w:p w:rsidR="000923BB" w:rsidRPr="00602A02" w:rsidRDefault="000923BB" w:rsidP="00602A02">
            <w:pPr>
              <w:jc w:val="right"/>
            </w:pPr>
          </w:p>
        </w:tc>
        <w:tc>
          <w:tcPr>
            <w:tcW w:w="6152" w:type="dxa"/>
          </w:tcPr>
          <w:p w:rsidR="000923BB" w:rsidRPr="00602A02" w:rsidRDefault="000923BB" w:rsidP="00E31C4D">
            <w:pPr>
              <w:rPr>
                <w:sz w:val="20"/>
              </w:rPr>
            </w:pPr>
            <w:r w:rsidRPr="00602A02">
              <w:rPr>
                <w:sz w:val="20"/>
              </w:rPr>
              <w:t>stimulates the thyroid gland</w:t>
            </w:r>
          </w:p>
        </w:tc>
      </w:tr>
      <w:tr w:rsidR="000923BB" w:rsidRPr="00602A02" w:rsidTr="00602A02">
        <w:trPr>
          <w:trHeight w:val="92"/>
        </w:trPr>
        <w:tc>
          <w:tcPr>
            <w:tcW w:w="1638" w:type="dxa"/>
            <w:vMerge/>
            <w:vAlign w:val="center"/>
          </w:tcPr>
          <w:p w:rsidR="000923BB" w:rsidRPr="00602A02" w:rsidRDefault="000923BB" w:rsidP="00602A02">
            <w:pPr>
              <w:jc w:val="center"/>
            </w:pPr>
          </w:p>
        </w:tc>
        <w:tc>
          <w:tcPr>
            <w:tcW w:w="2160" w:type="dxa"/>
          </w:tcPr>
          <w:p w:rsidR="000923BB" w:rsidRPr="00602A02" w:rsidRDefault="000923BB" w:rsidP="00E31C4D"/>
          <w:p w:rsidR="000923BB" w:rsidRPr="00602A02" w:rsidRDefault="000923BB" w:rsidP="00E31C4D"/>
        </w:tc>
        <w:tc>
          <w:tcPr>
            <w:tcW w:w="6152" w:type="dxa"/>
          </w:tcPr>
          <w:p w:rsidR="000923BB" w:rsidRPr="00602A02" w:rsidRDefault="000923BB" w:rsidP="00E31C4D">
            <w:pPr>
              <w:rPr>
                <w:sz w:val="20"/>
              </w:rPr>
            </w:pPr>
            <w:r w:rsidRPr="00602A02">
              <w:rPr>
                <w:sz w:val="20"/>
              </w:rPr>
              <w:t>stimulates the adrenal cortex to secrete glucocorticoids</w:t>
            </w:r>
          </w:p>
        </w:tc>
      </w:tr>
      <w:tr w:rsidR="000923BB" w:rsidRPr="00602A02" w:rsidTr="00602A02">
        <w:trPr>
          <w:trHeight w:val="92"/>
        </w:trPr>
        <w:tc>
          <w:tcPr>
            <w:tcW w:w="1638" w:type="dxa"/>
            <w:vMerge/>
            <w:vAlign w:val="center"/>
          </w:tcPr>
          <w:p w:rsidR="000923BB" w:rsidRPr="00602A02" w:rsidRDefault="000923BB" w:rsidP="00602A02">
            <w:pPr>
              <w:jc w:val="center"/>
            </w:pPr>
          </w:p>
        </w:tc>
        <w:tc>
          <w:tcPr>
            <w:tcW w:w="2160" w:type="dxa"/>
          </w:tcPr>
          <w:p w:rsidR="000923BB" w:rsidRPr="00602A02" w:rsidRDefault="000923BB" w:rsidP="00E31C4D"/>
          <w:p w:rsidR="000923BB" w:rsidRPr="00602A02" w:rsidRDefault="000923BB" w:rsidP="00E31C4D"/>
        </w:tc>
        <w:tc>
          <w:tcPr>
            <w:tcW w:w="6152" w:type="dxa"/>
          </w:tcPr>
          <w:p w:rsidR="000923BB" w:rsidRPr="00602A02" w:rsidRDefault="000923BB" w:rsidP="00E31C4D">
            <w:pPr>
              <w:rPr>
                <w:sz w:val="20"/>
              </w:rPr>
            </w:pPr>
            <w:r w:rsidRPr="00602A02">
              <w:rPr>
                <w:sz w:val="20"/>
              </w:rPr>
              <w:t>stimulates production of ova and sperm from the ovaries and testes</w:t>
            </w:r>
          </w:p>
        </w:tc>
      </w:tr>
      <w:tr w:rsidR="000923BB" w:rsidRPr="00602A02" w:rsidTr="00602A02">
        <w:trPr>
          <w:trHeight w:val="92"/>
        </w:trPr>
        <w:tc>
          <w:tcPr>
            <w:tcW w:w="1638" w:type="dxa"/>
            <w:vMerge/>
            <w:vAlign w:val="center"/>
          </w:tcPr>
          <w:p w:rsidR="000923BB" w:rsidRPr="00602A02" w:rsidRDefault="000923BB" w:rsidP="00602A02">
            <w:pPr>
              <w:jc w:val="center"/>
            </w:pPr>
          </w:p>
        </w:tc>
        <w:tc>
          <w:tcPr>
            <w:tcW w:w="2160" w:type="dxa"/>
          </w:tcPr>
          <w:p w:rsidR="000923BB" w:rsidRPr="00602A02" w:rsidRDefault="000923BB" w:rsidP="00E31C4D"/>
          <w:p w:rsidR="000923BB" w:rsidRPr="00602A02" w:rsidRDefault="000923BB" w:rsidP="00E31C4D"/>
        </w:tc>
        <w:tc>
          <w:tcPr>
            <w:tcW w:w="6152" w:type="dxa"/>
          </w:tcPr>
          <w:p w:rsidR="000923BB" w:rsidRPr="00602A02" w:rsidRDefault="000923BB" w:rsidP="00E31C4D">
            <w:pPr>
              <w:rPr>
                <w:sz w:val="20"/>
              </w:rPr>
            </w:pPr>
            <w:r w:rsidRPr="00602A02">
              <w:rPr>
                <w:sz w:val="20"/>
              </w:rPr>
              <w:t>stimulates sex hormone production from the ovaries and testes</w:t>
            </w:r>
          </w:p>
        </w:tc>
      </w:tr>
      <w:tr w:rsidR="000923BB" w:rsidRPr="00602A02" w:rsidTr="00602A02">
        <w:trPr>
          <w:trHeight w:val="92"/>
        </w:trPr>
        <w:tc>
          <w:tcPr>
            <w:tcW w:w="1638" w:type="dxa"/>
            <w:vMerge/>
            <w:vAlign w:val="center"/>
          </w:tcPr>
          <w:p w:rsidR="000923BB" w:rsidRPr="00602A02" w:rsidRDefault="000923BB" w:rsidP="00602A02">
            <w:pPr>
              <w:jc w:val="center"/>
            </w:pPr>
          </w:p>
        </w:tc>
        <w:tc>
          <w:tcPr>
            <w:tcW w:w="2160" w:type="dxa"/>
          </w:tcPr>
          <w:p w:rsidR="000923BB" w:rsidRPr="00602A02" w:rsidRDefault="000923BB" w:rsidP="00E31C4D"/>
          <w:p w:rsidR="000923BB" w:rsidRPr="00602A02" w:rsidRDefault="000923BB" w:rsidP="00E31C4D"/>
        </w:tc>
        <w:tc>
          <w:tcPr>
            <w:tcW w:w="6152" w:type="dxa"/>
          </w:tcPr>
          <w:p w:rsidR="000923BB" w:rsidRPr="00602A02" w:rsidRDefault="000923BB" w:rsidP="00E31C4D">
            <w:pPr>
              <w:rPr>
                <w:sz w:val="20"/>
              </w:rPr>
            </w:pPr>
            <w:r w:rsidRPr="00602A02">
              <w:rPr>
                <w:sz w:val="20"/>
              </w:rPr>
              <w:t>stimulates milk production from the mammary glands</w:t>
            </w:r>
          </w:p>
        </w:tc>
      </w:tr>
      <w:tr w:rsidR="000923BB" w:rsidRPr="00602A02" w:rsidTr="00602A02">
        <w:trPr>
          <w:trHeight w:val="90"/>
        </w:trPr>
        <w:tc>
          <w:tcPr>
            <w:tcW w:w="1638" w:type="dxa"/>
            <w:vMerge w:val="restart"/>
            <w:vAlign w:val="center"/>
          </w:tcPr>
          <w:p w:rsidR="000923BB" w:rsidRPr="00602A02" w:rsidRDefault="000923BB" w:rsidP="00602A02">
            <w:pPr>
              <w:jc w:val="center"/>
            </w:pPr>
            <w:r w:rsidRPr="00602A02">
              <w:rPr>
                <w:sz w:val="22"/>
              </w:rPr>
              <w:t>posterior pituitary</w:t>
            </w:r>
          </w:p>
        </w:tc>
        <w:tc>
          <w:tcPr>
            <w:tcW w:w="2160" w:type="dxa"/>
          </w:tcPr>
          <w:p w:rsidR="000923BB" w:rsidRPr="00602A02" w:rsidRDefault="000923BB" w:rsidP="00E31C4D"/>
          <w:p w:rsidR="000923BB" w:rsidRPr="00602A02" w:rsidRDefault="000923BB" w:rsidP="00E31C4D"/>
        </w:tc>
        <w:tc>
          <w:tcPr>
            <w:tcW w:w="6152" w:type="dxa"/>
          </w:tcPr>
          <w:p w:rsidR="000923BB" w:rsidRPr="00602A02" w:rsidRDefault="000923BB" w:rsidP="00E31C4D">
            <w:pPr>
              <w:rPr>
                <w:sz w:val="20"/>
              </w:rPr>
            </w:pPr>
            <w:r w:rsidRPr="00602A02">
              <w:rPr>
                <w:sz w:val="20"/>
              </w:rPr>
              <w:t>promotes the retention of water by the kidneys</w:t>
            </w:r>
          </w:p>
        </w:tc>
      </w:tr>
      <w:tr w:rsidR="000923BB" w:rsidRPr="00602A02" w:rsidTr="00602A02">
        <w:trPr>
          <w:trHeight w:val="90"/>
        </w:trPr>
        <w:tc>
          <w:tcPr>
            <w:tcW w:w="1638" w:type="dxa"/>
            <w:vMerge/>
            <w:vAlign w:val="center"/>
          </w:tcPr>
          <w:p w:rsidR="000923BB" w:rsidRPr="00602A02" w:rsidRDefault="000923BB" w:rsidP="00602A02">
            <w:pPr>
              <w:jc w:val="center"/>
            </w:pPr>
          </w:p>
        </w:tc>
        <w:tc>
          <w:tcPr>
            <w:tcW w:w="2160" w:type="dxa"/>
          </w:tcPr>
          <w:p w:rsidR="000923BB" w:rsidRPr="00602A02" w:rsidRDefault="000923BB" w:rsidP="00E31C4D"/>
          <w:p w:rsidR="000923BB" w:rsidRPr="00602A02" w:rsidRDefault="000923BB" w:rsidP="00E31C4D"/>
        </w:tc>
        <w:tc>
          <w:tcPr>
            <w:tcW w:w="6152" w:type="dxa"/>
          </w:tcPr>
          <w:p w:rsidR="000923BB" w:rsidRPr="00602A02" w:rsidRDefault="000923BB" w:rsidP="00E31C4D">
            <w:pPr>
              <w:rPr>
                <w:sz w:val="20"/>
              </w:rPr>
            </w:pPr>
            <w:r w:rsidRPr="00602A02">
              <w:rPr>
                <w:sz w:val="20"/>
              </w:rPr>
              <w:t>stimulates uterine muscle contractions and release of milk by the mammary glands</w:t>
            </w:r>
          </w:p>
        </w:tc>
      </w:tr>
      <w:tr w:rsidR="000923BB" w:rsidRPr="00602A02" w:rsidTr="00602A02">
        <w:trPr>
          <w:trHeight w:val="135"/>
        </w:trPr>
        <w:tc>
          <w:tcPr>
            <w:tcW w:w="1638" w:type="dxa"/>
            <w:vMerge w:val="restart"/>
            <w:vAlign w:val="center"/>
          </w:tcPr>
          <w:p w:rsidR="000923BB" w:rsidRPr="00602A02" w:rsidRDefault="000923BB" w:rsidP="00602A02">
            <w:pPr>
              <w:jc w:val="center"/>
            </w:pPr>
            <w:r w:rsidRPr="00602A02">
              <w:rPr>
                <w:sz w:val="22"/>
              </w:rPr>
              <w:t>thyroid</w:t>
            </w:r>
          </w:p>
        </w:tc>
        <w:tc>
          <w:tcPr>
            <w:tcW w:w="2160" w:type="dxa"/>
          </w:tcPr>
          <w:p w:rsidR="000923BB" w:rsidRPr="00602A02" w:rsidRDefault="000923BB" w:rsidP="00E31C4D"/>
          <w:p w:rsidR="000923BB" w:rsidRPr="00602A02" w:rsidRDefault="000923BB" w:rsidP="00E31C4D"/>
        </w:tc>
        <w:tc>
          <w:tcPr>
            <w:tcW w:w="6152" w:type="dxa"/>
          </w:tcPr>
          <w:p w:rsidR="000923BB" w:rsidRPr="00602A02" w:rsidRDefault="000923BB" w:rsidP="00E31C4D">
            <w:pPr>
              <w:rPr>
                <w:sz w:val="20"/>
              </w:rPr>
            </w:pPr>
            <w:r w:rsidRPr="00602A02">
              <w:rPr>
                <w:sz w:val="20"/>
              </w:rPr>
              <w:t>affects all tissues</w:t>
            </w:r>
          </w:p>
          <w:p w:rsidR="000923BB" w:rsidRPr="00602A02" w:rsidRDefault="000923BB" w:rsidP="00E31C4D">
            <w:pPr>
              <w:rPr>
                <w:sz w:val="20"/>
              </w:rPr>
            </w:pPr>
            <w:r w:rsidRPr="00602A02">
              <w:rPr>
                <w:sz w:val="20"/>
              </w:rPr>
              <w:t>increases metabolic rate and regulates growth and development</w:t>
            </w:r>
          </w:p>
        </w:tc>
      </w:tr>
      <w:tr w:rsidR="000923BB" w:rsidRPr="00602A02" w:rsidTr="00602A02">
        <w:trPr>
          <w:trHeight w:val="135"/>
        </w:trPr>
        <w:tc>
          <w:tcPr>
            <w:tcW w:w="1638" w:type="dxa"/>
            <w:vMerge/>
            <w:vAlign w:val="center"/>
          </w:tcPr>
          <w:p w:rsidR="000923BB" w:rsidRPr="00602A02" w:rsidRDefault="000923BB" w:rsidP="00602A02">
            <w:pPr>
              <w:jc w:val="center"/>
            </w:pPr>
          </w:p>
        </w:tc>
        <w:tc>
          <w:tcPr>
            <w:tcW w:w="2160" w:type="dxa"/>
          </w:tcPr>
          <w:p w:rsidR="000923BB" w:rsidRPr="00602A02" w:rsidRDefault="000923BB" w:rsidP="00E31C4D"/>
          <w:p w:rsidR="000923BB" w:rsidRPr="00602A02" w:rsidRDefault="000923BB" w:rsidP="00E31C4D"/>
        </w:tc>
        <w:tc>
          <w:tcPr>
            <w:tcW w:w="6152" w:type="dxa"/>
          </w:tcPr>
          <w:p w:rsidR="000923BB" w:rsidRPr="00602A02" w:rsidRDefault="000923BB" w:rsidP="00E31C4D">
            <w:pPr>
              <w:rPr>
                <w:sz w:val="20"/>
              </w:rPr>
            </w:pPr>
            <w:r w:rsidRPr="00602A02">
              <w:rPr>
                <w:sz w:val="20"/>
              </w:rPr>
              <w:t>targets bones and kidneys to lower blood calcium from bone and reabsorption of calcium by kidneys</w:t>
            </w:r>
          </w:p>
        </w:tc>
      </w:tr>
      <w:tr w:rsidR="000923BB" w:rsidRPr="00602A02" w:rsidTr="00602A02">
        <w:tc>
          <w:tcPr>
            <w:tcW w:w="1638" w:type="dxa"/>
            <w:vAlign w:val="center"/>
          </w:tcPr>
          <w:p w:rsidR="000923BB" w:rsidRPr="00602A02" w:rsidRDefault="000923BB" w:rsidP="00602A02">
            <w:pPr>
              <w:jc w:val="center"/>
            </w:pPr>
            <w:r w:rsidRPr="00602A02">
              <w:rPr>
                <w:sz w:val="22"/>
              </w:rPr>
              <w:t>parathyroid</w:t>
            </w:r>
          </w:p>
        </w:tc>
        <w:tc>
          <w:tcPr>
            <w:tcW w:w="2160" w:type="dxa"/>
          </w:tcPr>
          <w:p w:rsidR="000923BB" w:rsidRPr="00602A02" w:rsidRDefault="000923BB" w:rsidP="00E31C4D"/>
          <w:p w:rsidR="000923BB" w:rsidRPr="00602A02" w:rsidRDefault="000923BB" w:rsidP="00E31C4D"/>
        </w:tc>
        <w:tc>
          <w:tcPr>
            <w:tcW w:w="6152" w:type="dxa"/>
          </w:tcPr>
          <w:p w:rsidR="000923BB" w:rsidRPr="00602A02" w:rsidRDefault="000923BB" w:rsidP="00E31C4D">
            <w:pPr>
              <w:rPr>
                <w:sz w:val="20"/>
              </w:rPr>
            </w:pPr>
            <w:r w:rsidRPr="00602A02">
              <w:rPr>
                <w:sz w:val="20"/>
              </w:rPr>
              <w:t>raises blood calcium levels by stimulating the bone cells to release calcium, the intestine to absorb calcium from food, and the kidneys to reabsorb calcium</w:t>
            </w:r>
          </w:p>
        </w:tc>
      </w:tr>
      <w:tr w:rsidR="000923BB" w:rsidRPr="00602A02" w:rsidTr="00602A02">
        <w:trPr>
          <w:trHeight w:val="90"/>
        </w:trPr>
        <w:tc>
          <w:tcPr>
            <w:tcW w:w="1638" w:type="dxa"/>
            <w:vMerge w:val="restart"/>
            <w:vAlign w:val="center"/>
          </w:tcPr>
          <w:p w:rsidR="000923BB" w:rsidRPr="00602A02" w:rsidRDefault="000923BB" w:rsidP="00602A02">
            <w:pPr>
              <w:jc w:val="center"/>
            </w:pPr>
            <w:r w:rsidRPr="00602A02">
              <w:rPr>
                <w:sz w:val="22"/>
              </w:rPr>
              <w:t>adrenal cortex</w:t>
            </w:r>
          </w:p>
        </w:tc>
        <w:tc>
          <w:tcPr>
            <w:tcW w:w="2160" w:type="dxa"/>
          </w:tcPr>
          <w:p w:rsidR="000923BB" w:rsidRPr="00602A02" w:rsidRDefault="000923BB" w:rsidP="00E31C4D"/>
          <w:p w:rsidR="000923BB" w:rsidRPr="00602A02" w:rsidRDefault="000923BB" w:rsidP="00E31C4D"/>
        </w:tc>
        <w:tc>
          <w:tcPr>
            <w:tcW w:w="6152" w:type="dxa"/>
          </w:tcPr>
          <w:p w:rsidR="000923BB" w:rsidRPr="00602A02" w:rsidRDefault="000923BB" w:rsidP="00E31C4D">
            <w:pPr>
              <w:rPr>
                <w:sz w:val="20"/>
              </w:rPr>
            </w:pPr>
            <w:r w:rsidRPr="00602A02">
              <w:rPr>
                <w:sz w:val="20"/>
              </w:rPr>
              <w:t>stimulate tissues to raise blood glucose and break down protein</w:t>
            </w:r>
          </w:p>
        </w:tc>
      </w:tr>
      <w:tr w:rsidR="000923BB" w:rsidRPr="00602A02" w:rsidTr="00602A02">
        <w:trPr>
          <w:trHeight w:val="90"/>
        </w:trPr>
        <w:tc>
          <w:tcPr>
            <w:tcW w:w="1638" w:type="dxa"/>
            <w:vMerge/>
            <w:vAlign w:val="center"/>
          </w:tcPr>
          <w:p w:rsidR="000923BB" w:rsidRPr="00602A02" w:rsidRDefault="000923BB" w:rsidP="00602A02">
            <w:pPr>
              <w:jc w:val="center"/>
            </w:pPr>
          </w:p>
        </w:tc>
        <w:tc>
          <w:tcPr>
            <w:tcW w:w="2160" w:type="dxa"/>
          </w:tcPr>
          <w:p w:rsidR="000923BB" w:rsidRPr="00602A02" w:rsidRDefault="000923BB" w:rsidP="00E31C4D"/>
          <w:p w:rsidR="000923BB" w:rsidRPr="00602A02" w:rsidRDefault="000923BB" w:rsidP="00E31C4D"/>
        </w:tc>
        <w:tc>
          <w:tcPr>
            <w:tcW w:w="6152" w:type="dxa"/>
          </w:tcPr>
          <w:p w:rsidR="000923BB" w:rsidRPr="00602A02" w:rsidRDefault="000923BB" w:rsidP="00E31C4D">
            <w:pPr>
              <w:rPr>
                <w:sz w:val="20"/>
              </w:rPr>
            </w:pPr>
            <w:r w:rsidRPr="00602A02">
              <w:rPr>
                <w:sz w:val="20"/>
              </w:rPr>
              <w:t>promote reabsorption of sodium and water by the kidneys</w:t>
            </w:r>
          </w:p>
        </w:tc>
      </w:tr>
      <w:tr w:rsidR="000923BB" w:rsidRPr="00602A02" w:rsidTr="00602A02">
        <w:trPr>
          <w:trHeight w:val="90"/>
        </w:trPr>
        <w:tc>
          <w:tcPr>
            <w:tcW w:w="1638" w:type="dxa"/>
            <w:vMerge/>
            <w:vAlign w:val="center"/>
          </w:tcPr>
          <w:p w:rsidR="000923BB" w:rsidRPr="00602A02" w:rsidRDefault="000923BB" w:rsidP="00602A02">
            <w:pPr>
              <w:jc w:val="center"/>
            </w:pPr>
          </w:p>
        </w:tc>
        <w:tc>
          <w:tcPr>
            <w:tcW w:w="2160" w:type="dxa"/>
          </w:tcPr>
          <w:p w:rsidR="000923BB" w:rsidRPr="00602A02" w:rsidRDefault="000923BB" w:rsidP="00E31C4D"/>
          <w:p w:rsidR="000923BB" w:rsidRPr="00602A02" w:rsidRDefault="000923BB" w:rsidP="00E31C4D"/>
        </w:tc>
        <w:tc>
          <w:tcPr>
            <w:tcW w:w="6152" w:type="dxa"/>
          </w:tcPr>
          <w:p w:rsidR="000923BB" w:rsidRPr="00602A02" w:rsidRDefault="000923BB" w:rsidP="00E31C4D">
            <w:pPr>
              <w:rPr>
                <w:sz w:val="20"/>
              </w:rPr>
            </w:pPr>
            <w:r w:rsidRPr="00602A02">
              <w:rPr>
                <w:sz w:val="20"/>
              </w:rPr>
              <w:t>promote secondary sexual characteristics</w:t>
            </w:r>
          </w:p>
        </w:tc>
      </w:tr>
      <w:tr w:rsidR="000923BB" w:rsidRPr="00602A02" w:rsidTr="00602A02">
        <w:tc>
          <w:tcPr>
            <w:tcW w:w="1638" w:type="dxa"/>
            <w:vAlign w:val="center"/>
          </w:tcPr>
          <w:p w:rsidR="000923BB" w:rsidRPr="00602A02" w:rsidRDefault="000923BB" w:rsidP="00602A02">
            <w:pPr>
              <w:jc w:val="center"/>
            </w:pPr>
            <w:r w:rsidRPr="00602A02">
              <w:rPr>
                <w:sz w:val="22"/>
              </w:rPr>
              <w:t>adrenal medulla</w:t>
            </w:r>
          </w:p>
        </w:tc>
        <w:tc>
          <w:tcPr>
            <w:tcW w:w="2160" w:type="dxa"/>
          </w:tcPr>
          <w:p w:rsidR="000923BB" w:rsidRPr="00602A02" w:rsidRDefault="000923BB" w:rsidP="00E31C4D"/>
          <w:p w:rsidR="000923BB" w:rsidRPr="00602A02" w:rsidRDefault="000923BB" w:rsidP="00E31C4D"/>
        </w:tc>
        <w:tc>
          <w:tcPr>
            <w:tcW w:w="6152" w:type="dxa"/>
          </w:tcPr>
          <w:p w:rsidR="000923BB" w:rsidRPr="00602A02" w:rsidRDefault="000923BB" w:rsidP="00E31C4D">
            <w:pPr>
              <w:rPr>
                <w:sz w:val="20"/>
              </w:rPr>
            </w:pPr>
            <w:r w:rsidRPr="00602A02">
              <w:rPr>
                <w:sz w:val="20"/>
              </w:rPr>
              <w:t>fight-or-flight hormones</w:t>
            </w:r>
          </w:p>
          <w:p w:rsidR="000923BB" w:rsidRPr="00602A02" w:rsidRDefault="000923BB" w:rsidP="00E31C4D">
            <w:pPr>
              <w:rPr>
                <w:sz w:val="20"/>
              </w:rPr>
            </w:pPr>
            <w:r w:rsidRPr="00602A02">
              <w:rPr>
                <w:sz w:val="20"/>
              </w:rPr>
              <w:t>raise blood glucose levels</w:t>
            </w:r>
          </w:p>
        </w:tc>
      </w:tr>
      <w:tr w:rsidR="000923BB" w:rsidRPr="00602A02" w:rsidTr="00602A02">
        <w:trPr>
          <w:trHeight w:val="135"/>
        </w:trPr>
        <w:tc>
          <w:tcPr>
            <w:tcW w:w="1638" w:type="dxa"/>
            <w:vMerge w:val="restart"/>
            <w:vAlign w:val="center"/>
          </w:tcPr>
          <w:p w:rsidR="000923BB" w:rsidRPr="00602A02" w:rsidRDefault="000923BB" w:rsidP="00602A02">
            <w:pPr>
              <w:jc w:val="center"/>
            </w:pPr>
            <w:r w:rsidRPr="00602A02">
              <w:rPr>
                <w:sz w:val="22"/>
              </w:rPr>
              <w:t>pancreas</w:t>
            </w:r>
          </w:p>
        </w:tc>
        <w:tc>
          <w:tcPr>
            <w:tcW w:w="2160" w:type="dxa"/>
          </w:tcPr>
          <w:p w:rsidR="000923BB" w:rsidRPr="00602A02" w:rsidRDefault="000923BB" w:rsidP="00E31C4D"/>
          <w:p w:rsidR="000923BB" w:rsidRPr="00602A02" w:rsidRDefault="000923BB" w:rsidP="00E31C4D"/>
        </w:tc>
        <w:tc>
          <w:tcPr>
            <w:tcW w:w="6152" w:type="dxa"/>
          </w:tcPr>
          <w:p w:rsidR="000923BB" w:rsidRPr="00602A02" w:rsidRDefault="000923BB" w:rsidP="00E31C4D">
            <w:pPr>
              <w:rPr>
                <w:sz w:val="20"/>
              </w:rPr>
            </w:pPr>
            <w:r w:rsidRPr="00602A02">
              <w:rPr>
                <w:sz w:val="20"/>
              </w:rPr>
              <w:t>lowers blood glucose levels and promotes the formation of glycogen in the liver</w:t>
            </w:r>
          </w:p>
        </w:tc>
      </w:tr>
      <w:tr w:rsidR="000923BB" w:rsidRPr="00602A02" w:rsidTr="00602A02">
        <w:trPr>
          <w:trHeight w:val="135"/>
        </w:trPr>
        <w:tc>
          <w:tcPr>
            <w:tcW w:w="1638" w:type="dxa"/>
            <w:vMerge/>
            <w:vAlign w:val="center"/>
          </w:tcPr>
          <w:p w:rsidR="000923BB" w:rsidRPr="00602A02" w:rsidRDefault="000923BB" w:rsidP="00602A02">
            <w:pPr>
              <w:jc w:val="center"/>
            </w:pPr>
          </w:p>
        </w:tc>
        <w:tc>
          <w:tcPr>
            <w:tcW w:w="2160" w:type="dxa"/>
          </w:tcPr>
          <w:p w:rsidR="000923BB" w:rsidRPr="00602A02" w:rsidRDefault="000923BB" w:rsidP="00E31C4D"/>
          <w:p w:rsidR="000923BB" w:rsidRPr="00602A02" w:rsidRDefault="000923BB" w:rsidP="00E31C4D"/>
        </w:tc>
        <w:tc>
          <w:tcPr>
            <w:tcW w:w="6152" w:type="dxa"/>
          </w:tcPr>
          <w:p w:rsidR="000923BB" w:rsidRPr="00602A02" w:rsidRDefault="000923BB" w:rsidP="00E31C4D">
            <w:pPr>
              <w:rPr>
                <w:sz w:val="20"/>
              </w:rPr>
            </w:pPr>
            <w:r w:rsidRPr="00602A02">
              <w:rPr>
                <w:sz w:val="20"/>
              </w:rPr>
              <w:t>raises blood glucose levels</w:t>
            </w:r>
          </w:p>
        </w:tc>
      </w:tr>
      <w:tr w:rsidR="000923BB" w:rsidRPr="00602A02" w:rsidTr="00602A02">
        <w:trPr>
          <w:trHeight w:val="135"/>
        </w:trPr>
        <w:tc>
          <w:tcPr>
            <w:tcW w:w="1638" w:type="dxa"/>
            <w:vMerge w:val="restart"/>
            <w:vAlign w:val="center"/>
          </w:tcPr>
          <w:p w:rsidR="000923BB" w:rsidRPr="00602A02" w:rsidRDefault="000923BB" w:rsidP="00602A02">
            <w:pPr>
              <w:jc w:val="center"/>
            </w:pPr>
            <w:r w:rsidRPr="00602A02">
              <w:rPr>
                <w:sz w:val="22"/>
              </w:rPr>
              <w:t>ovaries</w:t>
            </w:r>
          </w:p>
        </w:tc>
        <w:tc>
          <w:tcPr>
            <w:tcW w:w="2160" w:type="dxa"/>
          </w:tcPr>
          <w:p w:rsidR="000923BB" w:rsidRPr="00602A02" w:rsidRDefault="000923BB" w:rsidP="00E31C4D"/>
          <w:p w:rsidR="000923BB" w:rsidRPr="00602A02" w:rsidRDefault="000923BB" w:rsidP="00E31C4D"/>
        </w:tc>
        <w:tc>
          <w:tcPr>
            <w:tcW w:w="6152" w:type="dxa"/>
          </w:tcPr>
          <w:p w:rsidR="000923BB" w:rsidRPr="00602A02" w:rsidRDefault="000923BB" w:rsidP="00E31C4D">
            <w:pPr>
              <w:rPr>
                <w:sz w:val="20"/>
              </w:rPr>
            </w:pPr>
            <w:r w:rsidRPr="00602A02">
              <w:rPr>
                <w:sz w:val="20"/>
              </w:rPr>
              <w:t>stimulates uterine lining growth and promotes development of the female secondary sexual characteristics</w:t>
            </w:r>
          </w:p>
        </w:tc>
      </w:tr>
      <w:tr w:rsidR="000923BB" w:rsidRPr="00602A02" w:rsidTr="00602A02">
        <w:trPr>
          <w:trHeight w:val="135"/>
        </w:trPr>
        <w:tc>
          <w:tcPr>
            <w:tcW w:w="1638" w:type="dxa"/>
            <w:vMerge/>
            <w:vAlign w:val="center"/>
          </w:tcPr>
          <w:p w:rsidR="000923BB" w:rsidRPr="00602A02" w:rsidRDefault="000923BB" w:rsidP="00602A02">
            <w:pPr>
              <w:jc w:val="center"/>
            </w:pPr>
          </w:p>
        </w:tc>
        <w:tc>
          <w:tcPr>
            <w:tcW w:w="2160" w:type="dxa"/>
          </w:tcPr>
          <w:p w:rsidR="000923BB" w:rsidRPr="00602A02" w:rsidRDefault="000923BB" w:rsidP="00E31C4D"/>
          <w:p w:rsidR="000923BB" w:rsidRPr="00602A02" w:rsidRDefault="000923BB" w:rsidP="00E31C4D"/>
        </w:tc>
        <w:tc>
          <w:tcPr>
            <w:tcW w:w="6152" w:type="dxa"/>
          </w:tcPr>
          <w:p w:rsidR="000923BB" w:rsidRPr="00602A02" w:rsidRDefault="000923BB" w:rsidP="00E31C4D">
            <w:pPr>
              <w:rPr>
                <w:sz w:val="20"/>
              </w:rPr>
            </w:pPr>
            <w:r w:rsidRPr="00602A02">
              <w:rPr>
                <w:sz w:val="20"/>
              </w:rPr>
              <w:t>promotes growth of the uterine lining and prevents uterine muscle contractions</w:t>
            </w:r>
          </w:p>
        </w:tc>
      </w:tr>
      <w:tr w:rsidR="000923BB" w:rsidRPr="00602A02" w:rsidTr="00602A02">
        <w:tc>
          <w:tcPr>
            <w:tcW w:w="1638" w:type="dxa"/>
            <w:vAlign w:val="center"/>
          </w:tcPr>
          <w:p w:rsidR="000923BB" w:rsidRPr="00602A02" w:rsidRDefault="000923BB" w:rsidP="00602A02">
            <w:pPr>
              <w:jc w:val="center"/>
            </w:pPr>
            <w:r w:rsidRPr="00602A02">
              <w:t>testes</w:t>
            </w:r>
          </w:p>
        </w:tc>
        <w:tc>
          <w:tcPr>
            <w:tcW w:w="2160" w:type="dxa"/>
          </w:tcPr>
          <w:p w:rsidR="000923BB" w:rsidRPr="00602A02" w:rsidRDefault="000923BB" w:rsidP="00E31C4D"/>
          <w:p w:rsidR="000923BB" w:rsidRPr="00602A02" w:rsidRDefault="000923BB" w:rsidP="00E31C4D"/>
        </w:tc>
        <w:tc>
          <w:tcPr>
            <w:tcW w:w="6152" w:type="dxa"/>
          </w:tcPr>
          <w:p w:rsidR="000923BB" w:rsidRPr="00602A02" w:rsidRDefault="000923BB" w:rsidP="00E31C4D">
            <w:pPr>
              <w:rPr>
                <w:sz w:val="20"/>
              </w:rPr>
            </w:pPr>
            <w:r w:rsidRPr="00602A02">
              <w:rPr>
                <w:sz w:val="20"/>
              </w:rPr>
              <w:t>promotes sperm formation and development of the male secondary sexual characteristics</w:t>
            </w:r>
          </w:p>
        </w:tc>
      </w:tr>
    </w:tbl>
    <w:p w:rsidR="000923BB" w:rsidRDefault="000923BB"/>
    <w:p w:rsidR="000923BB" w:rsidRDefault="000923BB" w:rsidP="007550C9">
      <w:pPr>
        <w:pStyle w:val="ListParagraph"/>
        <w:ind w:left="360"/>
        <w:sectPr w:rsidR="000923BB" w:rsidSect="00110B42">
          <w:type w:val="continuous"/>
          <w:pgSz w:w="12240" w:h="15840"/>
          <w:pgMar w:top="709" w:right="1800" w:bottom="1440" w:left="1800" w:header="708" w:footer="708" w:gutter="0"/>
          <w:cols w:space="708"/>
        </w:sectPr>
      </w:pPr>
    </w:p>
    <w:p w:rsidR="000923BB" w:rsidRDefault="00FE0AB4" w:rsidP="00E35AA4">
      <w:pPr>
        <w:pStyle w:val="ListParagraph"/>
        <w:numPr>
          <w:ilvl w:val="0"/>
          <w:numId w:val="5"/>
        </w:numPr>
      </w:pPr>
      <w:r>
        <w:rPr>
          <w:noProof/>
        </w:rPr>
        <w:lastRenderedPageBreak/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6858000</wp:posOffset>
            </wp:positionH>
            <wp:positionV relativeFrom="paragraph">
              <wp:posOffset>1718310</wp:posOffset>
            </wp:positionV>
            <wp:extent cx="2286000" cy="2540000"/>
            <wp:effectExtent l="0" t="0" r="0" b="0"/>
            <wp:wrapNone/>
            <wp:docPr id="4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3BB">
        <w:t>Complete the table below.</w:t>
      </w:r>
    </w:p>
    <w:tbl>
      <w:tblPr>
        <w:tblpPr w:leftFromText="180" w:rightFromText="180" w:vertAnchor="text" w:horzAnchor="page" w:tblpX="1178" w:tblpY="44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2"/>
        <w:gridCol w:w="1843"/>
        <w:gridCol w:w="2228"/>
        <w:gridCol w:w="1771"/>
        <w:gridCol w:w="3089"/>
      </w:tblGrid>
      <w:tr w:rsidR="000923BB" w:rsidRPr="00602A02" w:rsidTr="00602A02">
        <w:tc>
          <w:tcPr>
            <w:tcW w:w="1242" w:type="dxa"/>
            <w:vAlign w:val="center"/>
          </w:tcPr>
          <w:p w:rsidR="000923BB" w:rsidRPr="00602A02" w:rsidRDefault="000923BB" w:rsidP="00602A02">
            <w:pPr>
              <w:jc w:val="center"/>
              <w:rPr>
                <w:sz w:val="20"/>
              </w:rPr>
            </w:pPr>
            <w:r w:rsidRPr="00602A02">
              <w:rPr>
                <w:sz w:val="20"/>
              </w:rPr>
              <w:t>Letter on Diagram</w:t>
            </w:r>
          </w:p>
        </w:tc>
        <w:tc>
          <w:tcPr>
            <w:tcW w:w="1843" w:type="dxa"/>
            <w:vAlign w:val="center"/>
          </w:tcPr>
          <w:p w:rsidR="000923BB" w:rsidRPr="00602A02" w:rsidRDefault="000923BB" w:rsidP="00602A02">
            <w:pPr>
              <w:jc w:val="center"/>
              <w:rPr>
                <w:sz w:val="20"/>
              </w:rPr>
            </w:pPr>
            <w:r w:rsidRPr="00602A02">
              <w:rPr>
                <w:sz w:val="20"/>
              </w:rPr>
              <w:t>Name of Hormonal Imbalance</w:t>
            </w:r>
          </w:p>
        </w:tc>
        <w:tc>
          <w:tcPr>
            <w:tcW w:w="2228" w:type="dxa"/>
            <w:vAlign w:val="center"/>
          </w:tcPr>
          <w:p w:rsidR="000923BB" w:rsidRPr="00602A02" w:rsidRDefault="000923BB" w:rsidP="00602A02">
            <w:pPr>
              <w:jc w:val="center"/>
              <w:rPr>
                <w:sz w:val="20"/>
              </w:rPr>
            </w:pPr>
            <w:r w:rsidRPr="00602A02">
              <w:rPr>
                <w:sz w:val="20"/>
              </w:rPr>
              <w:t>Endocrine Gland or Glands Involved</w:t>
            </w:r>
          </w:p>
        </w:tc>
        <w:tc>
          <w:tcPr>
            <w:tcW w:w="1771" w:type="dxa"/>
            <w:vAlign w:val="center"/>
          </w:tcPr>
          <w:p w:rsidR="000923BB" w:rsidRPr="00602A02" w:rsidRDefault="000923BB" w:rsidP="00602A02">
            <w:pPr>
              <w:jc w:val="center"/>
              <w:rPr>
                <w:sz w:val="20"/>
              </w:rPr>
            </w:pPr>
            <w:r w:rsidRPr="00602A02">
              <w:rPr>
                <w:sz w:val="20"/>
              </w:rPr>
              <w:t>Hormones Involved</w:t>
            </w:r>
          </w:p>
        </w:tc>
        <w:tc>
          <w:tcPr>
            <w:tcW w:w="3089" w:type="dxa"/>
            <w:vAlign w:val="center"/>
          </w:tcPr>
          <w:p w:rsidR="000923BB" w:rsidRPr="00602A02" w:rsidRDefault="000923BB" w:rsidP="00602A02">
            <w:pPr>
              <w:jc w:val="center"/>
              <w:rPr>
                <w:sz w:val="20"/>
              </w:rPr>
            </w:pPr>
            <w:r w:rsidRPr="00602A02">
              <w:rPr>
                <w:sz w:val="20"/>
              </w:rPr>
              <w:t>Symptoms of the Condition</w:t>
            </w:r>
          </w:p>
        </w:tc>
      </w:tr>
      <w:tr w:rsidR="000923BB" w:rsidRPr="00602A02" w:rsidTr="00602A02">
        <w:tc>
          <w:tcPr>
            <w:tcW w:w="1242" w:type="dxa"/>
          </w:tcPr>
          <w:p w:rsidR="000923BB" w:rsidRPr="00602A02" w:rsidRDefault="000923BB" w:rsidP="00602A02">
            <w:pPr>
              <w:rPr>
                <w:sz w:val="20"/>
              </w:rPr>
            </w:pPr>
          </w:p>
          <w:p w:rsidR="000923BB" w:rsidRPr="00602A02" w:rsidRDefault="000923BB" w:rsidP="00602A02">
            <w:pPr>
              <w:rPr>
                <w:sz w:val="20"/>
              </w:rPr>
            </w:pPr>
          </w:p>
          <w:p w:rsidR="000923BB" w:rsidRPr="00602A02" w:rsidRDefault="000923BB" w:rsidP="00602A02">
            <w:pPr>
              <w:rPr>
                <w:sz w:val="20"/>
              </w:rPr>
            </w:pPr>
          </w:p>
          <w:p w:rsidR="000923BB" w:rsidRPr="00602A02" w:rsidRDefault="000923BB" w:rsidP="00602A02">
            <w:pPr>
              <w:rPr>
                <w:sz w:val="20"/>
              </w:rPr>
            </w:pPr>
          </w:p>
          <w:p w:rsidR="000923BB" w:rsidRPr="00602A02" w:rsidRDefault="000923BB" w:rsidP="00602A02">
            <w:pPr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0923BB" w:rsidRPr="00602A02" w:rsidRDefault="000923BB" w:rsidP="00602A02">
            <w:pPr>
              <w:jc w:val="center"/>
              <w:rPr>
                <w:sz w:val="18"/>
              </w:rPr>
            </w:pPr>
            <w:r w:rsidRPr="00602A02">
              <w:rPr>
                <w:sz w:val="18"/>
              </w:rPr>
              <w:t>Diabetes Mellitus</w:t>
            </w:r>
          </w:p>
        </w:tc>
        <w:tc>
          <w:tcPr>
            <w:tcW w:w="2228" w:type="dxa"/>
          </w:tcPr>
          <w:p w:rsidR="000923BB" w:rsidRPr="00602A02" w:rsidRDefault="000923BB" w:rsidP="00602A02">
            <w:pPr>
              <w:rPr>
                <w:sz w:val="20"/>
              </w:rPr>
            </w:pPr>
          </w:p>
        </w:tc>
        <w:tc>
          <w:tcPr>
            <w:tcW w:w="1771" w:type="dxa"/>
          </w:tcPr>
          <w:p w:rsidR="000923BB" w:rsidRPr="00602A02" w:rsidRDefault="000923BB" w:rsidP="00602A02">
            <w:pPr>
              <w:rPr>
                <w:sz w:val="20"/>
              </w:rPr>
            </w:pPr>
          </w:p>
        </w:tc>
        <w:tc>
          <w:tcPr>
            <w:tcW w:w="3089" w:type="dxa"/>
          </w:tcPr>
          <w:p w:rsidR="000923BB" w:rsidRPr="00602A02" w:rsidRDefault="000923BB" w:rsidP="00602A02">
            <w:pPr>
              <w:rPr>
                <w:sz w:val="20"/>
              </w:rPr>
            </w:pPr>
          </w:p>
        </w:tc>
      </w:tr>
      <w:tr w:rsidR="000923BB" w:rsidRPr="00602A02" w:rsidTr="00602A02">
        <w:tc>
          <w:tcPr>
            <w:tcW w:w="1242" w:type="dxa"/>
          </w:tcPr>
          <w:p w:rsidR="000923BB" w:rsidRPr="00602A02" w:rsidRDefault="000923BB" w:rsidP="00602A02">
            <w:pPr>
              <w:rPr>
                <w:sz w:val="20"/>
              </w:rPr>
            </w:pPr>
          </w:p>
          <w:p w:rsidR="000923BB" w:rsidRPr="00602A02" w:rsidRDefault="000923BB" w:rsidP="00602A02">
            <w:pPr>
              <w:rPr>
                <w:sz w:val="20"/>
              </w:rPr>
            </w:pPr>
          </w:p>
          <w:p w:rsidR="000923BB" w:rsidRPr="00602A02" w:rsidRDefault="000923BB" w:rsidP="00602A02">
            <w:pPr>
              <w:rPr>
                <w:sz w:val="20"/>
              </w:rPr>
            </w:pPr>
          </w:p>
          <w:p w:rsidR="000923BB" w:rsidRPr="00602A02" w:rsidRDefault="000923BB" w:rsidP="00602A02">
            <w:pPr>
              <w:rPr>
                <w:sz w:val="20"/>
              </w:rPr>
            </w:pPr>
          </w:p>
          <w:p w:rsidR="000923BB" w:rsidRPr="00602A02" w:rsidRDefault="000923BB" w:rsidP="00602A02">
            <w:pPr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0923BB" w:rsidRPr="00602A02" w:rsidRDefault="000923BB" w:rsidP="00602A02">
            <w:pPr>
              <w:jc w:val="center"/>
              <w:rPr>
                <w:sz w:val="18"/>
              </w:rPr>
            </w:pPr>
            <w:r w:rsidRPr="00602A02">
              <w:rPr>
                <w:sz w:val="18"/>
              </w:rPr>
              <w:t>Diabetes Insipidus</w:t>
            </w:r>
          </w:p>
        </w:tc>
        <w:tc>
          <w:tcPr>
            <w:tcW w:w="2228" w:type="dxa"/>
          </w:tcPr>
          <w:p w:rsidR="000923BB" w:rsidRPr="00602A02" w:rsidRDefault="000923BB" w:rsidP="00602A02">
            <w:pPr>
              <w:rPr>
                <w:sz w:val="20"/>
              </w:rPr>
            </w:pPr>
          </w:p>
        </w:tc>
        <w:tc>
          <w:tcPr>
            <w:tcW w:w="1771" w:type="dxa"/>
          </w:tcPr>
          <w:p w:rsidR="000923BB" w:rsidRPr="00602A02" w:rsidRDefault="000923BB" w:rsidP="00602A02">
            <w:pPr>
              <w:rPr>
                <w:sz w:val="20"/>
              </w:rPr>
            </w:pPr>
          </w:p>
        </w:tc>
        <w:tc>
          <w:tcPr>
            <w:tcW w:w="3089" w:type="dxa"/>
          </w:tcPr>
          <w:p w:rsidR="000923BB" w:rsidRPr="00602A02" w:rsidRDefault="000923BB" w:rsidP="00602A02">
            <w:pPr>
              <w:rPr>
                <w:sz w:val="20"/>
              </w:rPr>
            </w:pPr>
          </w:p>
        </w:tc>
      </w:tr>
      <w:tr w:rsidR="000923BB" w:rsidRPr="00602A02" w:rsidTr="00602A02">
        <w:tc>
          <w:tcPr>
            <w:tcW w:w="1242" w:type="dxa"/>
          </w:tcPr>
          <w:p w:rsidR="000923BB" w:rsidRPr="00602A02" w:rsidRDefault="000923BB" w:rsidP="00602A02">
            <w:pPr>
              <w:rPr>
                <w:sz w:val="20"/>
              </w:rPr>
            </w:pPr>
          </w:p>
          <w:p w:rsidR="000923BB" w:rsidRPr="00602A02" w:rsidRDefault="000923BB" w:rsidP="00602A02">
            <w:pPr>
              <w:rPr>
                <w:sz w:val="20"/>
              </w:rPr>
            </w:pPr>
          </w:p>
          <w:p w:rsidR="000923BB" w:rsidRPr="00602A02" w:rsidRDefault="000923BB" w:rsidP="00602A02">
            <w:pPr>
              <w:rPr>
                <w:sz w:val="20"/>
              </w:rPr>
            </w:pPr>
          </w:p>
          <w:p w:rsidR="000923BB" w:rsidRPr="00602A02" w:rsidRDefault="000923BB" w:rsidP="00602A02">
            <w:pPr>
              <w:rPr>
                <w:sz w:val="20"/>
              </w:rPr>
            </w:pPr>
          </w:p>
          <w:p w:rsidR="000923BB" w:rsidRPr="00602A02" w:rsidRDefault="000923BB" w:rsidP="00602A02">
            <w:pPr>
              <w:rPr>
                <w:sz w:val="20"/>
              </w:rPr>
            </w:pPr>
          </w:p>
          <w:p w:rsidR="000923BB" w:rsidRPr="00602A02" w:rsidRDefault="000923BB" w:rsidP="00602A02">
            <w:pPr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0923BB" w:rsidRPr="00602A02" w:rsidRDefault="000923BB" w:rsidP="00602A02">
            <w:pPr>
              <w:jc w:val="center"/>
              <w:rPr>
                <w:sz w:val="18"/>
              </w:rPr>
            </w:pPr>
            <w:r w:rsidRPr="00602A02">
              <w:rPr>
                <w:sz w:val="18"/>
              </w:rPr>
              <w:t>Acromegaly</w:t>
            </w:r>
          </w:p>
        </w:tc>
        <w:tc>
          <w:tcPr>
            <w:tcW w:w="2228" w:type="dxa"/>
          </w:tcPr>
          <w:p w:rsidR="000923BB" w:rsidRPr="00602A02" w:rsidRDefault="000923BB" w:rsidP="00602A02">
            <w:pPr>
              <w:rPr>
                <w:sz w:val="20"/>
              </w:rPr>
            </w:pPr>
          </w:p>
        </w:tc>
        <w:tc>
          <w:tcPr>
            <w:tcW w:w="1771" w:type="dxa"/>
          </w:tcPr>
          <w:p w:rsidR="000923BB" w:rsidRPr="00602A02" w:rsidRDefault="000923BB" w:rsidP="00602A02">
            <w:pPr>
              <w:rPr>
                <w:sz w:val="20"/>
              </w:rPr>
            </w:pPr>
          </w:p>
        </w:tc>
        <w:tc>
          <w:tcPr>
            <w:tcW w:w="3089" w:type="dxa"/>
          </w:tcPr>
          <w:p w:rsidR="000923BB" w:rsidRPr="00602A02" w:rsidRDefault="000923BB" w:rsidP="00602A02">
            <w:pPr>
              <w:rPr>
                <w:sz w:val="20"/>
              </w:rPr>
            </w:pPr>
          </w:p>
        </w:tc>
      </w:tr>
      <w:tr w:rsidR="000923BB" w:rsidRPr="00602A02" w:rsidTr="00602A02">
        <w:tc>
          <w:tcPr>
            <w:tcW w:w="1242" w:type="dxa"/>
          </w:tcPr>
          <w:p w:rsidR="000923BB" w:rsidRPr="00602A02" w:rsidRDefault="000923BB" w:rsidP="00602A02">
            <w:pPr>
              <w:rPr>
                <w:sz w:val="20"/>
              </w:rPr>
            </w:pPr>
          </w:p>
          <w:p w:rsidR="000923BB" w:rsidRPr="00602A02" w:rsidRDefault="000923BB" w:rsidP="00602A02">
            <w:pPr>
              <w:rPr>
                <w:sz w:val="20"/>
              </w:rPr>
            </w:pPr>
          </w:p>
          <w:p w:rsidR="000923BB" w:rsidRPr="00602A02" w:rsidRDefault="000923BB" w:rsidP="00602A02">
            <w:pPr>
              <w:rPr>
                <w:sz w:val="20"/>
              </w:rPr>
            </w:pPr>
          </w:p>
          <w:p w:rsidR="000923BB" w:rsidRPr="00602A02" w:rsidRDefault="000923BB" w:rsidP="00602A02">
            <w:pPr>
              <w:rPr>
                <w:sz w:val="20"/>
              </w:rPr>
            </w:pPr>
          </w:p>
          <w:p w:rsidR="000923BB" w:rsidRPr="00602A02" w:rsidRDefault="000923BB" w:rsidP="00602A02">
            <w:pPr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0923BB" w:rsidRPr="00602A02" w:rsidRDefault="000923BB" w:rsidP="00602A02">
            <w:pPr>
              <w:jc w:val="center"/>
              <w:rPr>
                <w:sz w:val="18"/>
              </w:rPr>
            </w:pPr>
            <w:r w:rsidRPr="00602A02">
              <w:rPr>
                <w:sz w:val="18"/>
              </w:rPr>
              <w:t>Hyperthyroidism</w:t>
            </w:r>
          </w:p>
        </w:tc>
        <w:tc>
          <w:tcPr>
            <w:tcW w:w="2228" w:type="dxa"/>
          </w:tcPr>
          <w:p w:rsidR="000923BB" w:rsidRPr="00602A02" w:rsidRDefault="000923BB" w:rsidP="00602A02">
            <w:pPr>
              <w:rPr>
                <w:sz w:val="20"/>
              </w:rPr>
            </w:pPr>
          </w:p>
        </w:tc>
        <w:tc>
          <w:tcPr>
            <w:tcW w:w="1771" w:type="dxa"/>
          </w:tcPr>
          <w:p w:rsidR="000923BB" w:rsidRPr="00602A02" w:rsidRDefault="000923BB" w:rsidP="00602A02">
            <w:pPr>
              <w:rPr>
                <w:sz w:val="20"/>
              </w:rPr>
            </w:pPr>
          </w:p>
        </w:tc>
        <w:tc>
          <w:tcPr>
            <w:tcW w:w="3089" w:type="dxa"/>
          </w:tcPr>
          <w:p w:rsidR="000923BB" w:rsidRPr="00602A02" w:rsidRDefault="000923BB" w:rsidP="00602A02">
            <w:pPr>
              <w:rPr>
                <w:sz w:val="20"/>
              </w:rPr>
            </w:pPr>
          </w:p>
        </w:tc>
      </w:tr>
      <w:tr w:rsidR="000923BB" w:rsidRPr="00602A02" w:rsidTr="00602A02">
        <w:tc>
          <w:tcPr>
            <w:tcW w:w="1242" w:type="dxa"/>
          </w:tcPr>
          <w:p w:rsidR="000923BB" w:rsidRPr="00602A02" w:rsidRDefault="000923BB" w:rsidP="00602A02">
            <w:pPr>
              <w:rPr>
                <w:sz w:val="20"/>
              </w:rPr>
            </w:pPr>
          </w:p>
          <w:p w:rsidR="000923BB" w:rsidRPr="00602A02" w:rsidRDefault="000923BB" w:rsidP="00602A02">
            <w:pPr>
              <w:rPr>
                <w:sz w:val="20"/>
              </w:rPr>
            </w:pPr>
          </w:p>
          <w:p w:rsidR="000923BB" w:rsidRPr="00602A02" w:rsidRDefault="000923BB" w:rsidP="00602A02">
            <w:pPr>
              <w:rPr>
                <w:sz w:val="20"/>
              </w:rPr>
            </w:pPr>
          </w:p>
          <w:p w:rsidR="000923BB" w:rsidRPr="00602A02" w:rsidRDefault="000923BB" w:rsidP="00602A02">
            <w:pPr>
              <w:rPr>
                <w:sz w:val="20"/>
              </w:rPr>
            </w:pPr>
          </w:p>
          <w:p w:rsidR="000923BB" w:rsidRPr="00602A02" w:rsidRDefault="000923BB" w:rsidP="00602A02">
            <w:pPr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0923BB" w:rsidRPr="00602A02" w:rsidRDefault="000923BB" w:rsidP="00602A02">
            <w:pPr>
              <w:jc w:val="center"/>
              <w:rPr>
                <w:sz w:val="18"/>
              </w:rPr>
            </w:pPr>
            <w:r w:rsidRPr="00602A02">
              <w:rPr>
                <w:sz w:val="18"/>
              </w:rPr>
              <w:t>Hypothyroidism</w:t>
            </w:r>
          </w:p>
        </w:tc>
        <w:tc>
          <w:tcPr>
            <w:tcW w:w="2228" w:type="dxa"/>
          </w:tcPr>
          <w:p w:rsidR="000923BB" w:rsidRPr="00602A02" w:rsidRDefault="000923BB" w:rsidP="00602A02">
            <w:pPr>
              <w:rPr>
                <w:sz w:val="20"/>
              </w:rPr>
            </w:pPr>
          </w:p>
        </w:tc>
        <w:tc>
          <w:tcPr>
            <w:tcW w:w="1771" w:type="dxa"/>
          </w:tcPr>
          <w:p w:rsidR="000923BB" w:rsidRPr="00602A02" w:rsidRDefault="000923BB" w:rsidP="00602A02">
            <w:pPr>
              <w:rPr>
                <w:sz w:val="20"/>
              </w:rPr>
            </w:pPr>
          </w:p>
        </w:tc>
        <w:tc>
          <w:tcPr>
            <w:tcW w:w="3089" w:type="dxa"/>
          </w:tcPr>
          <w:p w:rsidR="000923BB" w:rsidRPr="00602A02" w:rsidRDefault="000923BB" w:rsidP="00602A02">
            <w:pPr>
              <w:rPr>
                <w:sz w:val="20"/>
              </w:rPr>
            </w:pPr>
          </w:p>
        </w:tc>
      </w:tr>
      <w:tr w:rsidR="000923BB" w:rsidRPr="00602A02" w:rsidTr="00602A02">
        <w:tc>
          <w:tcPr>
            <w:tcW w:w="1242" w:type="dxa"/>
          </w:tcPr>
          <w:p w:rsidR="000923BB" w:rsidRPr="00602A02" w:rsidRDefault="000923BB" w:rsidP="00602A02">
            <w:pPr>
              <w:rPr>
                <w:sz w:val="20"/>
              </w:rPr>
            </w:pPr>
          </w:p>
          <w:p w:rsidR="000923BB" w:rsidRPr="00602A02" w:rsidRDefault="000923BB" w:rsidP="00602A02">
            <w:pPr>
              <w:rPr>
                <w:sz w:val="20"/>
              </w:rPr>
            </w:pPr>
          </w:p>
          <w:p w:rsidR="000923BB" w:rsidRPr="00602A02" w:rsidRDefault="000923BB" w:rsidP="00602A02">
            <w:pPr>
              <w:rPr>
                <w:sz w:val="20"/>
              </w:rPr>
            </w:pPr>
          </w:p>
          <w:p w:rsidR="000923BB" w:rsidRPr="00602A02" w:rsidRDefault="000923BB" w:rsidP="00602A02">
            <w:pPr>
              <w:rPr>
                <w:sz w:val="20"/>
              </w:rPr>
            </w:pPr>
          </w:p>
          <w:p w:rsidR="000923BB" w:rsidRPr="00602A02" w:rsidRDefault="000923BB" w:rsidP="00602A02">
            <w:pPr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0923BB" w:rsidRPr="00602A02" w:rsidRDefault="000923BB" w:rsidP="00602A02">
            <w:pPr>
              <w:jc w:val="center"/>
              <w:rPr>
                <w:sz w:val="18"/>
              </w:rPr>
            </w:pPr>
            <w:r w:rsidRPr="00602A02">
              <w:rPr>
                <w:sz w:val="18"/>
              </w:rPr>
              <w:t>Addison’s Disease</w:t>
            </w:r>
          </w:p>
        </w:tc>
        <w:tc>
          <w:tcPr>
            <w:tcW w:w="2228" w:type="dxa"/>
          </w:tcPr>
          <w:p w:rsidR="000923BB" w:rsidRPr="00602A02" w:rsidRDefault="000923BB" w:rsidP="00602A02">
            <w:pPr>
              <w:rPr>
                <w:sz w:val="20"/>
              </w:rPr>
            </w:pPr>
          </w:p>
        </w:tc>
        <w:tc>
          <w:tcPr>
            <w:tcW w:w="1771" w:type="dxa"/>
          </w:tcPr>
          <w:p w:rsidR="000923BB" w:rsidRPr="00602A02" w:rsidRDefault="000923BB" w:rsidP="00602A02">
            <w:pPr>
              <w:rPr>
                <w:sz w:val="20"/>
              </w:rPr>
            </w:pPr>
          </w:p>
        </w:tc>
        <w:tc>
          <w:tcPr>
            <w:tcW w:w="3089" w:type="dxa"/>
          </w:tcPr>
          <w:p w:rsidR="000923BB" w:rsidRPr="00602A02" w:rsidRDefault="000923BB" w:rsidP="00602A02">
            <w:pPr>
              <w:rPr>
                <w:sz w:val="20"/>
              </w:rPr>
            </w:pPr>
          </w:p>
        </w:tc>
      </w:tr>
      <w:tr w:rsidR="000923BB" w:rsidRPr="00602A02" w:rsidTr="00602A02">
        <w:tc>
          <w:tcPr>
            <w:tcW w:w="1242" w:type="dxa"/>
          </w:tcPr>
          <w:p w:rsidR="000923BB" w:rsidRPr="00602A02" w:rsidRDefault="000923BB" w:rsidP="00602A02">
            <w:pPr>
              <w:rPr>
                <w:sz w:val="20"/>
              </w:rPr>
            </w:pPr>
          </w:p>
          <w:p w:rsidR="000923BB" w:rsidRPr="00602A02" w:rsidRDefault="000923BB" w:rsidP="00602A02">
            <w:pPr>
              <w:rPr>
                <w:sz w:val="20"/>
              </w:rPr>
            </w:pPr>
          </w:p>
          <w:p w:rsidR="000923BB" w:rsidRPr="00602A02" w:rsidRDefault="000923BB" w:rsidP="00602A02">
            <w:pPr>
              <w:rPr>
                <w:sz w:val="20"/>
              </w:rPr>
            </w:pPr>
          </w:p>
          <w:p w:rsidR="000923BB" w:rsidRPr="00602A02" w:rsidRDefault="000923BB" w:rsidP="00602A02">
            <w:pPr>
              <w:rPr>
                <w:sz w:val="20"/>
              </w:rPr>
            </w:pPr>
          </w:p>
          <w:p w:rsidR="000923BB" w:rsidRPr="00602A02" w:rsidRDefault="000923BB" w:rsidP="00602A02">
            <w:pPr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0923BB" w:rsidRPr="00602A02" w:rsidRDefault="000923BB" w:rsidP="00602A02">
            <w:pPr>
              <w:jc w:val="center"/>
              <w:rPr>
                <w:sz w:val="18"/>
              </w:rPr>
            </w:pPr>
            <w:proofErr w:type="spellStart"/>
            <w:r w:rsidRPr="00602A02">
              <w:rPr>
                <w:sz w:val="18"/>
              </w:rPr>
              <w:t>Goitre</w:t>
            </w:r>
            <w:proofErr w:type="spellEnd"/>
          </w:p>
        </w:tc>
        <w:tc>
          <w:tcPr>
            <w:tcW w:w="2228" w:type="dxa"/>
          </w:tcPr>
          <w:p w:rsidR="000923BB" w:rsidRPr="00602A02" w:rsidRDefault="000923BB" w:rsidP="00602A02">
            <w:pPr>
              <w:rPr>
                <w:sz w:val="20"/>
              </w:rPr>
            </w:pPr>
          </w:p>
        </w:tc>
        <w:tc>
          <w:tcPr>
            <w:tcW w:w="1771" w:type="dxa"/>
          </w:tcPr>
          <w:p w:rsidR="000923BB" w:rsidRPr="00602A02" w:rsidRDefault="000923BB" w:rsidP="00602A02">
            <w:pPr>
              <w:rPr>
                <w:sz w:val="20"/>
              </w:rPr>
            </w:pPr>
          </w:p>
        </w:tc>
        <w:tc>
          <w:tcPr>
            <w:tcW w:w="3089" w:type="dxa"/>
          </w:tcPr>
          <w:p w:rsidR="000923BB" w:rsidRPr="00602A02" w:rsidRDefault="000923BB" w:rsidP="00602A02">
            <w:pPr>
              <w:rPr>
                <w:sz w:val="20"/>
              </w:rPr>
            </w:pPr>
          </w:p>
        </w:tc>
      </w:tr>
    </w:tbl>
    <w:p w:rsidR="000923BB" w:rsidRDefault="000923BB" w:rsidP="007550C9"/>
    <w:p w:rsidR="000923BB" w:rsidRDefault="000923BB" w:rsidP="007550C9">
      <w:pPr>
        <w:sectPr w:rsidR="000923BB" w:rsidSect="007550C9">
          <w:pgSz w:w="15842" w:h="12242" w:orient="landscape"/>
          <w:pgMar w:top="1134" w:right="1440" w:bottom="993" w:left="709" w:header="708" w:footer="708" w:gutter="0"/>
          <w:cols w:space="708"/>
        </w:sectPr>
      </w:pPr>
    </w:p>
    <w:p w:rsidR="000923BB" w:rsidRDefault="00FE0AB4" w:rsidP="00E35AA4">
      <w:pPr>
        <w:pStyle w:val="ListParagraph"/>
        <w:numPr>
          <w:ilvl w:val="0"/>
          <w:numId w:val="5"/>
        </w:num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-1270</wp:posOffset>
            </wp:positionV>
            <wp:extent cx="1772285" cy="2863850"/>
            <wp:effectExtent l="0" t="0" r="0" b="0"/>
            <wp:wrapNone/>
            <wp:docPr id="4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286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3BB">
        <w:t>On the flow chart identify the following.</w:t>
      </w:r>
    </w:p>
    <w:p w:rsidR="000923BB" w:rsidRDefault="000923BB" w:rsidP="006A4A51">
      <w:pPr>
        <w:pStyle w:val="ListParagraph"/>
        <w:numPr>
          <w:ilvl w:val="1"/>
          <w:numId w:val="2"/>
        </w:numPr>
        <w:spacing w:line="360" w:lineRule="auto"/>
      </w:pPr>
      <w:r>
        <w:t>Hormone released from the pituitary gland.</w:t>
      </w:r>
    </w:p>
    <w:p w:rsidR="000923BB" w:rsidRDefault="000923BB" w:rsidP="006A4A51">
      <w:pPr>
        <w:pStyle w:val="ListParagraph"/>
        <w:numPr>
          <w:ilvl w:val="1"/>
          <w:numId w:val="2"/>
        </w:numPr>
        <w:spacing w:line="360" w:lineRule="auto"/>
      </w:pPr>
      <w:r>
        <w:t>Endocrine gland affected.</w:t>
      </w:r>
    </w:p>
    <w:p w:rsidR="000923BB" w:rsidRDefault="000923BB" w:rsidP="006A4A51">
      <w:pPr>
        <w:pStyle w:val="ListParagraph"/>
        <w:numPr>
          <w:ilvl w:val="1"/>
          <w:numId w:val="2"/>
        </w:numPr>
        <w:spacing w:line="360" w:lineRule="auto"/>
      </w:pPr>
      <w:r>
        <w:t>Hormone released from the endocrine gland.</w:t>
      </w:r>
    </w:p>
    <w:p w:rsidR="000923BB" w:rsidRDefault="000923BB" w:rsidP="006A4A51">
      <w:pPr>
        <w:pStyle w:val="ListParagraph"/>
        <w:numPr>
          <w:ilvl w:val="1"/>
          <w:numId w:val="2"/>
        </w:numPr>
        <w:spacing w:line="360" w:lineRule="auto"/>
      </w:pPr>
      <w:r>
        <w:t>Effects on the body systems and tissues.</w:t>
      </w:r>
    </w:p>
    <w:p w:rsidR="000923BB" w:rsidRDefault="000923BB" w:rsidP="006A4A51">
      <w:pPr>
        <w:pStyle w:val="ListParagraph"/>
        <w:numPr>
          <w:ilvl w:val="1"/>
          <w:numId w:val="2"/>
        </w:numPr>
        <w:spacing w:line="360" w:lineRule="auto"/>
      </w:pPr>
      <w:r>
        <w:t xml:space="preserve">What regulates the </w:t>
      </w:r>
      <w:proofErr w:type="gramStart"/>
      <w:r>
        <w:t>hormone.</w:t>
      </w:r>
      <w:proofErr w:type="gramEnd"/>
    </w:p>
    <w:p w:rsidR="000923BB" w:rsidRDefault="000923BB"/>
    <w:p w:rsidR="000923BB" w:rsidRDefault="000923BB" w:rsidP="009F72BC">
      <w:pPr>
        <w:pStyle w:val="ListParagraph"/>
        <w:ind w:left="0"/>
        <w:rPr>
          <w:sz w:val="22"/>
        </w:rPr>
      </w:pPr>
    </w:p>
    <w:p w:rsidR="00AC034E" w:rsidRDefault="00AC034E" w:rsidP="009F72BC">
      <w:pPr>
        <w:pStyle w:val="ListParagraph"/>
        <w:ind w:left="0"/>
        <w:rPr>
          <w:sz w:val="22"/>
        </w:rPr>
      </w:pPr>
    </w:p>
    <w:p w:rsidR="00AC034E" w:rsidRDefault="00AC034E" w:rsidP="009F72BC">
      <w:pPr>
        <w:pStyle w:val="ListParagraph"/>
        <w:ind w:left="0"/>
        <w:rPr>
          <w:sz w:val="22"/>
        </w:rPr>
      </w:pPr>
    </w:p>
    <w:p w:rsidR="00AC034E" w:rsidRDefault="00AC034E" w:rsidP="009F72BC">
      <w:pPr>
        <w:pStyle w:val="ListParagraph"/>
        <w:ind w:left="0"/>
        <w:rPr>
          <w:sz w:val="22"/>
        </w:rPr>
      </w:pPr>
    </w:p>
    <w:p w:rsidR="00AC034E" w:rsidRDefault="00AC034E" w:rsidP="009F72BC">
      <w:pPr>
        <w:pStyle w:val="ListParagraph"/>
        <w:ind w:left="0"/>
        <w:rPr>
          <w:sz w:val="22"/>
        </w:rPr>
      </w:pPr>
    </w:p>
    <w:p w:rsidR="00AC034E" w:rsidRDefault="00AC034E" w:rsidP="009F72BC">
      <w:pPr>
        <w:pStyle w:val="ListParagraph"/>
        <w:ind w:left="0"/>
        <w:rPr>
          <w:sz w:val="22"/>
        </w:rPr>
      </w:pPr>
    </w:p>
    <w:p w:rsidR="00AC034E" w:rsidRDefault="00AC034E" w:rsidP="009F72BC">
      <w:pPr>
        <w:pStyle w:val="ListParagraph"/>
        <w:ind w:left="0"/>
        <w:rPr>
          <w:sz w:val="22"/>
        </w:rPr>
      </w:pPr>
    </w:p>
    <w:p w:rsidR="00AC034E" w:rsidRDefault="00AC034E" w:rsidP="009F72BC">
      <w:pPr>
        <w:pStyle w:val="ListParagraph"/>
        <w:ind w:left="0"/>
        <w:rPr>
          <w:sz w:val="22"/>
        </w:rPr>
      </w:pPr>
    </w:p>
    <w:p w:rsidR="00AC034E" w:rsidRPr="00AC034E" w:rsidRDefault="00AC034E" w:rsidP="009F72BC">
      <w:pPr>
        <w:pStyle w:val="ListParagraph"/>
        <w:ind w:left="0"/>
        <w:rPr>
          <w:sz w:val="22"/>
          <w:u w:val="single"/>
        </w:rPr>
        <w:sectPr w:rsidR="00AC034E" w:rsidRPr="00AC034E" w:rsidSect="0041547F">
          <w:pgSz w:w="12242" w:h="15842"/>
          <w:pgMar w:top="1440" w:right="1797" w:bottom="816" w:left="1797" w:header="709" w:footer="709" w:gutter="0"/>
          <w:cols w:space="708"/>
        </w:sectPr>
      </w:pPr>
      <w:proofErr w:type="gramStart"/>
      <w:r w:rsidRPr="00AC034E">
        <w:rPr>
          <w:sz w:val="22"/>
          <w:u w:val="single"/>
        </w:rPr>
        <w:t>Other  Endocrine</w:t>
      </w:r>
      <w:proofErr w:type="gramEnd"/>
      <w:r w:rsidRPr="00AC034E">
        <w:rPr>
          <w:sz w:val="22"/>
          <w:u w:val="single"/>
        </w:rPr>
        <w:t xml:space="preserve"> Feedback Loops:</w:t>
      </w:r>
    </w:p>
    <w:p w:rsidR="000923BB" w:rsidRDefault="000923BB" w:rsidP="00D67142">
      <w:pPr>
        <w:pStyle w:val="ListParagraph"/>
        <w:numPr>
          <w:ilvl w:val="0"/>
          <w:numId w:val="5"/>
        </w:numPr>
        <w:spacing w:line="360" w:lineRule="auto"/>
      </w:pPr>
      <w:r>
        <w:lastRenderedPageBreak/>
        <w:t>Annotate the diagram below, in your annotations include</w:t>
      </w:r>
    </w:p>
    <w:p w:rsidR="000923BB" w:rsidRDefault="000923BB" w:rsidP="00D67142">
      <w:pPr>
        <w:pStyle w:val="ListParagraph"/>
        <w:numPr>
          <w:ilvl w:val="0"/>
          <w:numId w:val="3"/>
        </w:numPr>
        <w:spacing w:line="360" w:lineRule="auto"/>
      </w:pPr>
      <w:proofErr w:type="gramStart"/>
      <w:r>
        <w:t>the</w:t>
      </w:r>
      <w:proofErr w:type="gramEnd"/>
      <w:r>
        <w:t xml:space="preserve"> structure and types of neurons indicated by the letter in the diagram.</w:t>
      </w:r>
    </w:p>
    <w:p w:rsidR="000923BB" w:rsidRDefault="000923BB" w:rsidP="00D67142">
      <w:pPr>
        <w:pStyle w:val="ListParagraph"/>
        <w:numPr>
          <w:ilvl w:val="0"/>
          <w:numId w:val="3"/>
        </w:numPr>
        <w:spacing w:line="360" w:lineRule="auto"/>
      </w:pPr>
      <w:proofErr w:type="gramStart"/>
      <w:r>
        <w:t>the</w:t>
      </w:r>
      <w:proofErr w:type="gramEnd"/>
      <w:r>
        <w:t xml:space="preserve"> functions of these structures and neurons.</w:t>
      </w:r>
    </w:p>
    <w:p w:rsidR="000923BB" w:rsidRDefault="000923BB" w:rsidP="00D67142">
      <w:pPr>
        <w:pStyle w:val="ListParagraph"/>
        <w:numPr>
          <w:ilvl w:val="0"/>
          <w:numId w:val="3"/>
        </w:numPr>
        <w:spacing w:line="360" w:lineRule="auto"/>
      </w:pPr>
      <w:proofErr w:type="gramStart"/>
      <w:r>
        <w:t>the</w:t>
      </w:r>
      <w:proofErr w:type="gramEnd"/>
      <w:r>
        <w:t xml:space="preserve"> direction of the neuron transmission.</w:t>
      </w:r>
    </w:p>
    <w:p w:rsidR="000923BB" w:rsidRDefault="000923BB" w:rsidP="00D67142">
      <w:pPr>
        <w:pStyle w:val="ListParagraph"/>
        <w:ind w:left="1080"/>
      </w:pPr>
    </w:p>
    <w:p w:rsidR="000923BB" w:rsidRDefault="00C97C7E">
      <w:r>
        <w:rPr>
          <w:noProof/>
        </w:rPr>
        <w:drawing>
          <wp:inline distT="0" distB="0" distL="0" distR="0" wp14:anchorId="604DB9F7">
            <wp:extent cx="7905772" cy="3371850"/>
            <wp:effectExtent l="0" t="0" r="0" b="0"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72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23BB" w:rsidRDefault="000923BB"/>
    <w:p w:rsidR="000923BB" w:rsidRDefault="000923BB" w:rsidP="00C97C7E">
      <w:pPr>
        <w:jc w:val="center"/>
      </w:pPr>
    </w:p>
    <w:p w:rsidR="000923BB" w:rsidRDefault="000923BB"/>
    <w:p w:rsidR="000923BB" w:rsidRDefault="000923BB" w:rsidP="00CC2A4F">
      <w:r>
        <w:br w:type="page"/>
      </w:r>
      <w:r>
        <w:lastRenderedPageBreak/>
        <w:t>Label</w:t>
      </w:r>
      <w:r w:rsidR="00AC034E">
        <w:t xml:space="preserve"> and annotate</w:t>
      </w:r>
      <w:r>
        <w:t xml:space="preserve"> the diagram of the brain below.</w:t>
      </w:r>
    </w:p>
    <w:p w:rsidR="000923BB" w:rsidRDefault="00FE0AB4" w:rsidP="00AC034E">
      <w:pPr>
        <w:sectPr w:rsidR="000923BB">
          <w:pgSz w:w="15842" w:h="12242" w:orient="landscape"/>
          <w:pgMar w:top="993" w:right="816" w:bottom="1797" w:left="1440" w:header="709" w:footer="709" w:gutter="0"/>
          <w:cols w:space="708"/>
        </w:sect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886460</wp:posOffset>
            </wp:positionV>
            <wp:extent cx="4791075" cy="4209415"/>
            <wp:effectExtent l="0" t="0" r="9525" b="635"/>
            <wp:wrapSquare wrapText="bothSides"/>
            <wp:docPr id="41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3BB" w:rsidRDefault="000923BB" w:rsidP="004E4839"/>
    <w:p w:rsidR="000923BB" w:rsidRDefault="00AC034E" w:rsidP="00765043">
      <w:pPr>
        <w:pStyle w:val="ListParagraph"/>
        <w:numPr>
          <w:ilvl w:val="0"/>
          <w:numId w:val="5"/>
        </w:numPr>
      </w:pPr>
      <w:r>
        <w:t>Label and a</w:t>
      </w:r>
      <w:r w:rsidR="000923BB">
        <w:t>nnotate the diagram</w:t>
      </w:r>
      <w:r w:rsidR="00CC2A4F">
        <w:t>s</w:t>
      </w:r>
      <w:r w:rsidR="000923BB">
        <w:t xml:space="preserve"> below</w:t>
      </w:r>
    </w:p>
    <w:p w:rsidR="000923BB" w:rsidRDefault="000923BB" w:rsidP="00765043"/>
    <w:p w:rsidR="00AC034E" w:rsidRPr="00AC034E" w:rsidRDefault="00A631B2" w:rsidP="00AC034E">
      <w:pPr>
        <w:rPr>
          <w:lang w:val="en-CA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E0F8A3E" wp14:editId="053736EF">
            <wp:simplePos x="0" y="0"/>
            <wp:positionH relativeFrom="column">
              <wp:posOffset>1819275</wp:posOffset>
            </wp:positionH>
            <wp:positionV relativeFrom="paragraph">
              <wp:posOffset>62865</wp:posOffset>
            </wp:positionV>
            <wp:extent cx="3324225" cy="2314575"/>
            <wp:effectExtent l="0" t="0" r="9525" b="9525"/>
            <wp:wrapTight wrapText="bothSides">
              <wp:wrapPolygon edited="0">
                <wp:start x="3837" y="0"/>
                <wp:lineTo x="6313" y="2844"/>
                <wp:lineTo x="5075" y="5689"/>
                <wp:lineTo x="0" y="7644"/>
                <wp:lineTo x="0" y="13867"/>
                <wp:lineTo x="3713" y="14222"/>
                <wp:lineTo x="7798" y="19911"/>
                <wp:lineTo x="5446" y="20622"/>
                <wp:lineTo x="2971" y="21511"/>
                <wp:lineTo x="18567" y="21511"/>
                <wp:lineTo x="18567" y="14222"/>
                <wp:lineTo x="21538" y="14222"/>
                <wp:lineTo x="21538" y="7822"/>
                <wp:lineTo x="18567" y="5689"/>
                <wp:lineTo x="18567" y="0"/>
                <wp:lineTo x="3837" y="0"/>
              </wp:wrapPolygon>
            </wp:wrapTight>
            <wp:docPr id="41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34E" w:rsidRDefault="00AC034E" w:rsidP="00AC034E">
      <w:pPr>
        <w:autoSpaceDE w:val="0"/>
        <w:autoSpaceDN w:val="0"/>
        <w:adjustRightInd w:val="0"/>
        <w:spacing w:before="2" w:line="180" w:lineRule="exact"/>
        <w:rPr>
          <w:rFonts w:ascii="Times New Roman" w:hAnsi="Times New Roman"/>
          <w:sz w:val="18"/>
          <w:szCs w:val="18"/>
          <w:lang w:val="en-CA"/>
        </w:rPr>
      </w:pPr>
    </w:p>
    <w:p w:rsidR="00AC034E" w:rsidRDefault="00AC034E" w:rsidP="00AC034E">
      <w:pPr>
        <w:autoSpaceDE w:val="0"/>
        <w:autoSpaceDN w:val="0"/>
        <w:adjustRightInd w:val="0"/>
        <w:ind w:left="2557" w:right="-20"/>
        <w:rPr>
          <w:rFonts w:ascii="Times New Roman" w:hAnsi="Times New Roman"/>
          <w:sz w:val="20"/>
          <w:szCs w:val="20"/>
          <w:lang w:val="en-CA"/>
        </w:rPr>
      </w:pPr>
    </w:p>
    <w:p w:rsidR="000923BB" w:rsidRPr="00CC2A4F" w:rsidRDefault="00CC2A4F" w:rsidP="00CC2A4F">
      <w:pPr>
        <w:autoSpaceDE w:val="0"/>
        <w:autoSpaceDN w:val="0"/>
        <w:adjustRightInd w:val="0"/>
        <w:rPr>
          <w:rFonts w:ascii="Times New Roman" w:hAnsi="Times New Roman"/>
          <w:sz w:val="20"/>
          <w:szCs w:val="20"/>
          <w:lang w:val="en-CA"/>
        </w:rPr>
      </w:pPr>
      <w:r w:rsidRPr="00CC2A4F">
        <w:drawing>
          <wp:anchor distT="0" distB="0" distL="114300" distR="114300" simplePos="0" relativeHeight="251670528" behindDoc="0" locked="0" layoutInCell="1" allowOverlap="1" wp14:anchorId="2D57692B" wp14:editId="0D6A54D1">
            <wp:simplePos x="0" y="0"/>
            <wp:positionH relativeFrom="column">
              <wp:posOffset>1314450</wp:posOffset>
            </wp:positionH>
            <wp:positionV relativeFrom="paragraph">
              <wp:posOffset>2379345</wp:posOffset>
            </wp:positionV>
            <wp:extent cx="4790440" cy="2891155"/>
            <wp:effectExtent l="0" t="0" r="0" b="444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 t="7358" r="2315" b="4151"/>
                    <a:stretch/>
                  </pic:blipFill>
                  <pic:spPr bwMode="auto">
                    <a:xfrm>
                      <a:off x="0" y="0"/>
                      <a:ext cx="479044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3BB">
        <w:br w:type="page"/>
      </w:r>
    </w:p>
    <w:p w:rsidR="000923BB" w:rsidRDefault="000923BB" w:rsidP="00E74AC8">
      <w:pPr>
        <w:pStyle w:val="ListParagraph"/>
        <w:numPr>
          <w:ilvl w:val="0"/>
          <w:numId w:val="5"/>
        </w:numPr>
      </w:pPr>
      <w:r>
        <w:lastRenderedPageBreak/>
        <w:t>Annotate the following diagram</w:t>
      </w:r>
      <w:r w:rsidR="00CC2A4F">
        <w:t>s</w:t>
      </w:r>
      <w:r>
        <w:t>.</w:t>
      </w:r>
    </w:p>
    <w:p w:rsidR="000923BB" w:rsidRDefault="00CC2A4F" w:rsidP="00CC2A4F">
      <w:pPr>
        <w:pStyle w:val="ListParagraph"/>
        <w:ind w:left="360"/>
        <w:jc w:val="center"/>
      </w:pPr>
      <w:r w:rsidRPr="00CC2A4F">
        <w:drawing>
          <wp:anchor distT="0" distB="0" distL="114300" distR="114300" simplePos="0" relativeHeight="251671552" behindDoc="0" locked="0" layoutInCell="1" allowOverlap="1" wp14:anchorId="61196E6D" wp14:editId="27AE4116">
            <wp:simplePos x="0" y="0"/>
            <wp:positionH relativeFrom="column">
              <wp:posOffset>1028700</wp:posOffset>
            </wp:positionH>
            <wp:positionV relativeFrom="paragraph">
              <wp:posOffset>77470</wp:posOffset>
            </wp:positionV>
            <wp:extent cx="5753100" cy="3124835"/>
            <wp:effectExtent l="0" t="0" r="0" b="0"/>
            <wp:wrapSquare wrapText="bothSides"/>
            <wp:docPr id="102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3BB" w:rsidRDefault="000923BB" w:rsidP="00E74AC8"/>
    <w:p w:rsidR="000923BB" w:rsidRDefault="00CC2A4F" w:rsidP="00E74AC8">
      <w:r w:rsidRPr="00CC2A4F">
        <w:drawing>
          <wp:anchor distT="0" distB="0" distL="114300" distR="114300" simplePos="0" relativeHeight="251672576" behindDoc="0" locked="0" layoutInCell="1" allowOverlap="1" wp14:anchorId="033180DF" wp14:editId="1D29A130">
            <wp:simplePos x="0" y="0"/>
            <wp:positionH relativeFrom="column">
              <wp:posOffset>1220470</wp:posOffset>
            </wp:positionH>
            <wp:positionV relativeFrom="paragraph">
              <wp:posOffset>3091815</wp:posOffset>
            </wp:positionV>
            <wp:extent cx="5267325" cy="2976880"/>
            <wp:effectExtent l="0" t="0" r="9525" b="0"/>
            <wp:wrapSquare wrapText="bothSides"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3BB">
        <w:br w:type="page"/>
      </w:r>
    </w:p>
    <w:p w:rsidR="00CC2A4F" w:rsidRDefault="00CC2A4F" w:rsidP="00CC2A4F">
      <w:pPr>
        <w:jc w:val="center"/>
      </w:pPr>
      <w:r w:rsidRPr="00CC2A4F">
        <w:lastRenderedPageBreak/>
        <w:drawing>
          <wp:inline distT="0" distB="0" distL="0" distR="0">
            <wp:extent cx="5200650" cy="4373129"/>
            <wp:effectExtent l="0" t="0" r="0" b="8890"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37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4F" w:rsidRDefault="00CC2A4F" w:rsidP="00E74AC8"/>
    <w:p w:rsidR="00CC2A4F" w:rsidRDefault="00CC2A4F" w:rsidP="00E74AC8"/>
    <w:p w:rsidR="00CC2A4F" w:rsidRDefault="00CC2A4F" w:rsidP="00E74AC8"/>
    <w:p w:rsidR="00CC2A4F" w:rsidRDefault="00CC2A4F" w:rsidP="00E74AC8"/>
    <w:p w:rsidR="00CC2A4F" w:rsidRDefault="00CC2A4F" w:rsidP="00E74AC8"/>
    <w:p w:rsidR="00CC2A4F" w:rsidRDefault="00CC2A4F" w:rsidP="00E74AC8"/>
    <w:p w:rsidR="00CC2A4F" w:rsidRDefault="00CC2A4F" w:rsidP="00E74AC8"/>
    <w:p w:rsidR="00CC2A4F" w:rsidRDefault="00CC2A4F" w:rsidP="00E74AC8"/>
    <w:p w:rsidR="00CC2A4F" w:rsidRDefault="00CC2A4F" w:rsidP="00E74AC8"/>
    <w:p w:rsidR="000923BB" w:rsidRDefault="000923BB" w:rsidP="002F75BD">
      <w:pPr>
        <w:pStyle w:val="ListParagraph"/>
        <w:numPr>
          <w:ilvl w:val="0"/>
          <w:numId w:val="5"/>
        </w:numPr>
      </w:pPr>
      <w:r>
        <w:lastRenderedPageBreak/>
        <w:t>Annotate the following diagram.</w:t>
      </w:r>
    </w:p>
    <w:p w:rsidR="000923BB" w:rsidRDefault="00C97C7E" w:rsidP="002F75BD">
      <w:r w:rsidRPr="00CC2A4F">
        <w:drawing>
          <wp:anchor distT="0" distB="0" distL="114300" distR="114300" simplePos="0" relativeHeight="251673600" behindDoc="1" locked="0" layoutInCell="1" allowOverlap="1" wp14:anchorId="33BB6A97" wp14:editId="37F503F7">
            <wp:simplePos x="0" y="0"/>
            <wp:positionH relativeFrom="column">
              <wp:posOffset>-314325</wp:posOffset>
            </wp:positionH>
            <wp:positionV relativeFrom="paragraph">
              <wp:posOffset>67945</wp:posOffset>
            </wp:positionV>
            <wp:extent cx="4086225" cy="4206875"/>
            <wp:effectExtent l="0" t="0" r="9525" b="3175"/>
            <wp:wrapTight wrapText="bothSides">
              <wp:wrapPolygon edited="0">
                <wp:start x="0" y="0"/>
                <wp:lineTo x="0" y="21518"/>
                <wp:lineTo x="21550" y="21518"/>
                <wp:lineTo x="21550" y="0"/>
                <wp:lineTo x="0" y="0"/>
              </wp:wrapPolygon>
            </wp:wrapTight>
            <wp:docPr id="1023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2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3BB" w:rsidRDefault="000923BB" w:rsidP="002F75BD"/>
    <w:p w:rsidR="000923BB" w:rsidRDefault="0069544E" w:rsidP="0067200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CE8449" wp14:editId="66B5AF12">
                <wp:simplePos x="0" y="0"/>
                <wp:positionH relativeFrom="column">
                  <wp:posOffset>3629025</wp:posOffset>
                </wp:positionH>
                <wp:positionV relativeFrom="paragraph">
                  <wp:posOffset>5273040</wp:posOffset>
                </wp:positionV>
                <wp:extent cx="314325" cy="219075"/>
                <wp:effectExtent l="0" t="0" r="9525" b="9525"/>
                <wp:wrapNone/>
                <wp:docPr id="10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44E" w:rsidRDefault="0069544E" w:rsidP="006954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5.75pt;margin-top:415.2pt;width:24.75pt;height:1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" stroked="f">
                <v:textbox>
                  <w:txbxContent>
                    <w:p w:rsidR="0069544E" w:rsidRDefault="0069544E" w:rsidP="006954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911832" wp14:editId="215A21FD">
                <wp:simplePos x="0" y="0"/>
                <wp:positionH relativeFrom="column">
                  <wp:posOffset>3371215</wp:posOffset>
                </wp:positionH>
                <wp:positionV relativeFrom="paragraph">
                  <wp:posOffset>4044315</wp:posOffset>
                </wp:positionV>
                <wp:extent cx="752475" cy="1403985"/>
                <wp:effectExtent l="0" t="0" r="9525" b="6985"/>
                <wp:wrapNone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C7E" w:rsidRDefault="00C97C7E" w:rsidP="00C97C7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65.45pt;margin-top:318.45pt;width:59.2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" stroked="f">
                <v:textbox style="mso-fit-shape-to-text:t">
                  <w:txbxContent>
                    <w:p w:rsidR="00C97C7E" w:rsidRDefault="00C97C7E" w:rsidP="00C97C7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D6A900" wp14:editId="5B1E206B">
                <wp:simplePos x="0" y="0"/>
                <wp:positionH relativeFrom="column">
                  <wp:posOffset>3695700</wp:posOffset>
                </wp:positionH>
                <wp:positionV relativeFrom="paragraph">
                  <wp:posOffset>4882515</wp:posOffset>
                </wp:positionV>
                <wp:extent cx="314325" cy="219075"/>
                <wp:effectExtent l="0" t="0" r="9525" b="9525"/>
                <wp:wrapNone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C7E" w:rsidRDefault="00C97C7E" w:rsidP="00C97C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91pt;margin-top:384.45pt;width:24.75pt;height:1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" stroked="f">
                <v:textbox>
                  <w:txbxContent>
                    <w:p w:rsidR="00C97C7E" w:rsidRDefault="00C97C7E" w:rsidP="00C97C7E"/>
                  </w:txbxContent>
                </v:textbox>
              </v:shape>
            </w:pict>
          </mc:Fallback>
        </mc:AlternateContent>
      </w:r>
      <w:r w:rsidR="00C97C7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editId="36B11C9B">
                <wp:simplePos x="0" y="0"/>
                <wp:positionH relativeFrom="column">
                  <wp:posOffset>2914650</wp:posOffset>
                </wp:positionH>
                <wp:positionV relativeFrom="paragraph">
                  <wp:posOffset>2977515</wp:posOffset>
                </wp:positionV>
                <wp:extent cx="1362075" cy="1403985"/>
                <wp:effectExtent l="0" t="0" r="9525" b="69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C7E" w:rsidRDefault="00C97C7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29.5pt;margin-top:234.45pt;width:107.2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" stroked="f">
                <v:textbox style="mso-fit-shape-to-text:t">
                  <w:txbxContent>
                    <w:p w:rsidR="00C97C7E" w:rsidRDefault="00C97C7E"/>
                  </w:txbxContent>
                </v:textbox>
              </v:shape>
            </w:pict>
          </mc:Fallback>
        </mc:AlternateContent>
      </w:r>
      <w:r w:rsidR="00C97C7E" w:rsidRPr="00C97C7E">
        <w:drawing>
          <wp:anchor distT="0" distB="0" distL="114300" distR="114300" simplePos="0" relativeHeight="251675648" behindDoc="0" locked="0" layoutInCell="1" allowOverlap="1" wp14:anchorId="0CD3858C" wp14:editId="29B70FAC">
            <wp:simplePos x="0" y="0"/>
            <wp:positionH relativeFrom="column">
              <wp:posOffset>-104775</wp:posOffset>
            </wp:positionH>
            <wp:positionV relativeFrom="paragraph">
              <wp:posOffset>2596515</wp:posOffset>
            </wp:positionV>
            <wp:extent cx="4838700" cy="3695700"/>
            <wp:effectExtent l="0" t="0" r="0" b="0"/>
            <wp:wrapSquare wrapText="bothSides"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5" t="10698" r="18735" b="4585"/>
                    <a:stretch/>
                  </pic:blipFill>
                  <pic:spPr bwMode="auto">
                    <a:xfrm>
                      <a:off x="0" y="0"/>
                      <a:ext cx="48387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3BB">
        <w:br w:type="page"/>
      </w:r>
      <w:r w:rsidR="00C97C7E">
        <w:rPr>
          <w:noProof/>
        </w:rPr>
        <w:lastRenderedPageBreak/>
        <w:drawing>
          <wp:inline distT="0" distB="0" distL="0" distR="0" wp14:anchorId="5E239BB1">
            <wp:extent cx="1362075" cy="276225"/>
            <wp:effectExtent l="0" t="0" r="9525" b="9525"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23BB" w:rsidRDefault="00FE0AB4" w:rsidP="00A1182D">
      <w:pPr>
        <w:pStyle w:val="ListParagraph"/>
        <w:numPr>
          <w:ilvl w:val="0"/>
          <w:numId w:val="5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116840</wp:posOffset>
            </wp:positionV>
            <wp:extent cx="3676650" cy="2449195"/>
            <wp:effectExtent l="0" t="0" r="0" b="8255"/>
            <wp:wrapNone/>
            <wp:docPr id="412" name="Picture 20" descr="F1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14_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4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3BB">
        <w:t>Annotate the following diagram</w:t>
      </w:r>
      <w:r w:rsidR="0004403D">
        <w:t>s</w:t>
      </w:r>
    </w:p>
    <w:p w:rsidR="0004403D" w:rsidRDefault="0004403D" w:rsidP="00A1182D"/>
    <w:p w:rsidR="0004403D" w:rsidRPr="0004403D" w:rsidRDefault="0004403D" w:rsidP="0004403D"/>
    <w:p w:rsidR="0004403D" w:rsidRDefault="0004403D" w:rsidP="00A1182D"/>
    <w:p w:rsidR="0004403D" w:rsidRDefault="0004403D" w:rsidP="0004403D">
      <w:pPr>
        <w:tabs>
          <w:tab w:val="left" w:pos="2610"/>
        </w:tabs>
      </w:pPr>
      <w:r>
        <w:tab/>
      </w:r>
    </w:p>
    <w:p w:rsidR="0004403D" w:rsidRDefault="0004403D" w:rsidP="0004403D">
      <w:pPr>
        <w:tabs>
          <w:tab w:val="left" w:pos="2610"/>
        </w:tabs>
      </w:pPr>
    </w:p>
    <w:p w:rsidR="0004403D" w:rsidRDefault="0004403D" w:rsidP="0004403D">
      <w:pPr>
        <w:tabs>
          <w:tab w:val="left" w:pos="2610"/>
        </w:tabs>
      </w:pPr>
    </w:p>
    <w:p w:rsidR="0004403D" w:rsidRDefault="0004403D" w:rsidP="0004403D">
      <w:pPr>
        <w:tabs>
          <w:tab w:val="left" w:pos="2610"/>
        </w:tabs>
      </w:pPr>
    </w:p>
    <w:p w:rsidR="0004403D" w:rsidRDefault="0004403D" w:rsidP="0004403D">
      <w:pPr>
        <w:tabs>
          <w:tab w:val="left" w:pos="2610"/>
        </w:tabs>
      </w:pPr>
    </w:p>
    <w:p w:rsidR="0004403D" w:rsidRDefault="0004403D" w:rsidP="0004403D">
      <w:pPr>
        <w:tabs>
          <w:tab w:val="left" w:pos="2610"/>
        </w:tabs>
      </w:pPr>
    </w:p>
    <w:p w:rsidR="0004403D" w:rsidRDefault="0004403D" w:rsidP="0004403D">
      <w:pPr>
        <w:tabs>
          <w:tab w:val="left" w:pos="2610"/>
        </w:tabs>
      </w:pPr>
    </w:p>
    <w:p w:rsidR="0004403D" w:rsidRDefault="0004403D" w:rsidP="0004403D">
      <w:pPr>
        <w:tabs>
          <w:tab w:val="left" w:pos="2610"/>
        </w:tabs>
      </w:pPr>
    </w:p>
    <w:p w:rsidR="0004403D" w:rsidRDefault="0004403D" w:rsidP="0004403D">
      <w:pPr>
        <w:tabs>
          <w:tab w:val="left" w:pos="2610"/>
        </w:tabs>
      </w:pPr>
    </w:p>
    <w:p w:rsidR="0004403D" w:rsidRDefault="0004403D" w:rsidP="0004403D">
      <w:pPr>
        <w:tabs>
          <w:tab w:val="left" w:pos="2610"/>
        </w:tabs>
      </w:pPr>
    </w:p>
    <w:p w:rsidR="0004403D" w:rsidRDefault="0004403D" w:rsidP="0004403D">
      <w:pPr>
        <w:tabs>
          <w:tab w:val="left" w:pos="2610"/>
        </w:tabs>
      </w:pPr>
    </w:p>
    <w:p w:rsidR="0004403D" w:rsidRDefault="00FE0AB4" w:rsidP="0004403D">
      <w:pPr>
        <w:autoSpaceDE w:val="0"/>
        <w:autoSpaceDN w:val="0"/>
        <w:adjustRightInd w:val="0"/>
        <w:rPr>
          <w:rFonts w:ascii="Times New Roman" w:hAnsi="Times New Roman"/>
          <w:sz w:val="20"/>
          <w:szCs w:val="20"/>
          <w:lang w:val="en-CA"/>
        </w:rPr>
      </w:pPr>
      <w:r>
        <w:rPr>
          <w:rFonts w:ascii="Times New Roman" w:hAnsi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002405" cy="2040255"/>
                <wp:effectExtent l="19050" t="2540" r="0" b="5080"/>
                <wp:docPr id="2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2405" cy="2040255"/>
                          <a:chOff x="0" y="0"/>
                          <a:chExt cx="6303" cy="3213"/>
                        </a:xfrm>
                      </wpg:grpSpPr>
                      <wps:wsp>
                        <wps:cNvPr id="3" name="Freeform 98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619" cy="1508"/>
                          </a:xfrm>
                          <a:custGeom>
                            <a:avLst/>
                            <a:gdLst>
                              <a:gd name="T0" fmla="*/ 358 w 5619"/>
                              <a:gd name="T1" fmla="*/ 1426 h 1508"/>
                              <a:gd name="T2" fmla="*/ 548 w 5619"/>
                              <a:gd name="T3" fmla="*/ 1305 h 1508"/>
                              <a:gd name="T4" fmla="*/ 704 w 5619"/>
                              <a:gd name="T5" fmla="*/ 1098 h 1508"/>
                              <a:gd name="T6" fmla="*/ 873 w 5619"/>
                              <a:gd name="T7" fmla="*/ 885 h 1508"/>
                              <a:gd name="T8" fmla="*/ 1029 w 5619"/>
                              <a:gd name="T9" fmla="*/ 700 h 1508"/>
                              <a:gd name="T10" fmla="*/ 1157 w 5619"/>
                              <a:gd name="T11" fmla="*/ 592 h 1508"/>
                              <a:gd name="T12" fmla="*/ 1302 w 5619"/>
                              <a:gd name="T13" fmla="*/ 539 h 1508"/>
                              <a:gd name="T14" fmla="*/ 1482 w 5619"/>
                              <a:gd name="T15" fmla="*/ 488 h 1508"/>
                              <a:gd name="T16" fmla="*/ 1698 w 5619"/>
                              <a:gd name="T17" fmla="*/ 402 h 1508"/>
                              <a:gd name="T18" fmla="*/ 1852 w 5619"/>
                              <a:gd name="T19" fmla="*/ 301 h 1508"/>
                              <a:gd name="T20" fmla="*/ 1995 w 5619"/>
                              <a:gd name="T21" fmla="*/ 160 h 1508"/>
                              <a:gd name="T22" fmla="*/ 2198 w 5619"/>
                              <a:gd name="T23" fmla="*/ 63 h 1508"/>
                              <a:gd name="T24" fmla="*/ 2426 w 5619"/>
                              <a:gd name="T25" fmla="*/ 69 h 1508"/>
                              <a:gd name="T26" fmla="*/ 2590 w 5619"/>
                              <a:gd name="T27" fmla="*/ 128 h 1508"/>
                              <a:gd name="T28" fmla="*/ 2794 w 5619"/>
                              <a:gd name="T29" fmla="*/ 216 h 1508"/>
                              <a:gd name="T30" fmla="*/ 3042 w 5619"/>
                              <a:gd name="T31" fmla="*/ 205 h 1508"/>
                              <a:gd name="T32" fmla="*/ 3160 w 5619"/>
                              <a:gd name="T33" fmla="*/ 173 h 1508"/>
                              <a:gd name="T34" fmla="*/ 3571 w 5619"/>
                              <a:gd name="T35" fmla="*/ 15 h 1508"/>
                              <a:gd name="T36" fmla="*/ 3854 w 5619"/>
                              <a:gd name="T37" fmla="*/ 139 h 1508"/>
                              <a:gd name="T38" fmla="*/ 4111 w 5619"/>
                              <a:gd name="T39" fmla="*/ 380 h 1508"/>
                              <a:gd name="T40" fmla="*/ 4250 w 5619"/>
                              <a:gd name="T41" fmla="*/ 499 h 1508"/>
                              <a:gd name="T42" fmla="*/ 4420 w 5619"/>
                              <a:gd name="T43" fmla="*/ 549 h 1508"/>
                              <a:gd name="T44" fmla="*/ 4595 w 5619"/>
                              <a:gd name="T45" fmla="*/ 627 h 1508"/>
                              <a:gd name="T46" fmla="*/ 4673 w 5619"/>
                              <a:gd name="T47" fmla="*/ 671 h 1508"/>
                              <a:gd name="T48" fmla="*/ 4817 w 5619"/>
                              <a:gd name="T49" fmla="*/ 735 h 1508"/>
                              <a:gd name="T50" fmla="*/ 4930 w 5619"/>
                              <a:gd name="T51" fmla="*/ 816 h 1508"/>
                              <a:gd name="T52" fmla="*/ 5051 w 5619"/>
                              <a:gd name="T53" fmla="*/ 869 h 1508"/>
                              <a:gd name="T54" fmla="*/ 5285 w 5619"/>
                              <a:gd name="T55" fmla="*/ 971 h 1508"/>
                              <a:gd name="T56" fmla="*/ 5495 w 5619"/>
                              <a:gd name="T57" fmla="*/ 1102 h 1508"/>
                              <a:gd name="T58" fmla="*/ 5576 w 5619"/>
                              <a:gd name="T59" fmla="*/ 1248 h 1508"/>
                              <a:gd name="T60" fmla="*/ 5602 w 5619"/>
                              <a:gd name="T61" fmla="*/ 1261 h 1508"/>
                              <a:gd name="T62" fmla="*/ 5616 w 5619"/>
                              <a:gd name="T63" fmla="*/ 1148 h 1508"/>
                              <a:gd name="T64" fmla="*/ 5498 w 5619"/>
                              <a:gd name="T65" fmla="*/ 997 h 1508"/>
                              <a:gd name="T66" fmla="*/ 5276 w 5619"/>
                              <a:gd name="T67" fmla="*/ 880 h 1508"/>
                              <a:gd name="T68" fmla="*/ 5051 w 5619"/>
                              <a:gd name="T69" fmla="*/ 801 h 1508"/>
                              <a:gd name="T70" fmla="*/ 4954 w 5619"/>
                              <a:gd name="T71" fmla="*/ 744 h 1508"/>
                              <a:gd name="T72" fmla="*/ 4823 w 5619"/>
                              <a:gd name="T73" fmla="*/ 651 h 1508"/>
                              <a:gd name="T74" fmla="*/ 4690 w 5619"/>
                              <a:gd name="T75" fmla="*/ 599 h 1508"/>
                              <a:gd name="T76" fmla="*/ 4590 w 5619"/>
                              <a:gd name="T77" fmla="*/ 535 h 1508"/>
                              <a:gd name="T78" fmla="*/ 4379 w 5619"/>
                              <a:gd name="T79" fmla="*/ 473 h 1508"/>
                              <a:gd name="T80" fmla="*/ 4250 w 5619"/>
                              <a:gd name="T81" fmla="*/ 403 h 1508"/>
                              <a:gd name="T82" fmla="*/ 4118 w 5619"/>
                              <a:gd name="T83" fmla="*/ 282 h 1508"/>
                              <a:gd name="T84" fmla="*/ 3669 w 5619"/>
                              <a:gd name="T85" fmla="*/ 51 h 1508"/>
                              <a:gd name="T86" fmla="*/ 3287 w 5619"/>
                              <a:gd name="T87" fmla="*/ 80 h 1508"/>
                              <a:gd name="T88" fmla="*/ 3087 w 5619"/>
                              <a:gd name="T89" fmla="*/ 153 h 1508"/>
                              <a:gd name="T90" fmla="*/ 2900 w 5619"/>
                              <a:gd name="T91" fmla="*/ 194 h 1508"/>
                              <a:gd name="T92" fmla="*/ 2741 w 5619"/>
                              <a:gd name="T93" fmla="*/ 126 h 1508"/>
                              <a:gd name="T94" fmla="*/ 2576 w 5619"/>
                              <a:gd name="T95" fmla="*/ 41 h 1508"/>
                              <a:gd name="T96" fmla="*/ 2395 w 5619"/>
                              <a:gd name="T97" fmla="*/ 3 h 1508"/>
                              <a:gd name="T98" fmla="*/ 2142 w 5619"/>
                              <a:gd name="T99" fmla="*/ 14 h 1508"/>
                              <a:gd name="T100" fmla="*/ 1940 w 5619"/>
                              <a:gd name="T101" fmla="*/ 111 h 1508"/>
                              <a:gd name="T102" fmla="*/ 1839 w 5619"/>
                              <a:gd name="T103" fmla="*/ 200 h 1508"/>
                              <a:gd name="T104" fmla="*/ 1663 w 5619"/>
                              <a:gd name="T105" fmla="*/ 329 h 1508"/>
                              <a:gd name="T106" fmla="*/ 1456 w 5619"/>
                              <a:gd name="T107" fmla="*/ 428 h 1508"/>
                              <a:gd name="T108" fmla="*/ 1294 w 5619"/>
                              <a:gd name="T109" fmla="*/ 478 h 1508"/>
                              <a:gd name="T110" fmla="*/ 1134 w 5619"/>
                              <a:gd name="T111" fmla="*/ 536 h 1508"/>
                              <a:gd name="T112" fmla="*/ 990 w 5619"/>
                              <a:gd name="T113" fmla="*/ 628 h 1508"/>
                              <a:gd name="T114" fmla="*/ 860 w 5619"/>
                              <a:gd name="T115" fmla="*/ 779 h 1508"/>
                              <a:gd name="T116" fmla="*/ 702 w 5619"/>
                              <a:gd name="T117" fmla="*/ 982 h 1508"/>
                              <a:gd name="T118" fmla="*/ 527 w 5619"/>
                              <a:gd name="T119" fmla="*/ 1192 h 1508"/>
                              <a:gd name="T120" fmla="*/ 211 w 5619"/>
                              <a:gd name="T121" fmla="*/ 1377 h 1508"/>
                              <a:gd name="T122" fmla="*/ 17 w 5619"/>
                              <a:gd name="T123" fmla="*/ 1439 h 15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619" h="1508">
                                <a:moveTo>
                                  <a:pt x="12" y="1508"/>
                                </a:moveTo>
                                <a:lnTo>
                                  <a:pt x="79" y="1494"/>
                                </a:lnTo>
                                <a:lnTo>
                                  <a:pt x="139" y="1481"/>
                                </a:lnTo>
                                <a:lnTo>
                                  <a:pt x="193" y="1470"/>
                                </a:lnTo>
                                <a:lnTo>
                                  <a:pt x="241" y="1458"/>
                                </a:lnTo>
                                <a:lnTo>
                                  <a:pt x="284" y="1448"/>
                                </a:lnTo>
                                <a:lnTo>
                                  <a:pt x="323" y="1437"/>
                                </a:lnTo>
                                <a:lnTo>
                                  <a:pt x="358" y="1426"/>
                                </a:lnTo>
                                <a:lnTo>
                                  <a:pt x="389" y="1415"/>
                                </a:lnTo>
                                <a:lnTo>
                                  <a:pt x="417" y="1404"/>
                                </a:lnTo>
                                <a:lnTo>
                                  <a:pt x="443" y="1391"/>
                                </a:lnTo>
                                <a:lnTo>
                                  <a:pt x="466" y="1377"/>
                                </a:lnTo>
                                <a:lnTo>
                                  <a:pt x="488" y="1362"/>
                                </a:lnTo>
                                <a:lnTo>
                                  <a:pt x="508" y="1345"/>
                                </a:lnTo>
                                <a:lnTo>
                                  <a:pt x="528" y="1326"/>
                                </a:lnTo>
                                <a:lnTo>
                                  <a:pt x="548" y="1305"/>
                                </a:lnTo>
                                <a:lnTo>
                                  <a:pt x="568" y="1282"/>
                                </a:lnTo>
                                <a:lnTo>
                                  <a:pt x="588" y="1256"/>
                                </a:lnTo>
                                <a:lnTo>
                                  <a:pt x="610" y="1226"/>
                                </a:lnTo>
                                <a:lnTo>
                                  <a:pt x="634" y="1194"/>
                                </a:lnTo>
                                <a:lnTo>
                                  <a:pt x="660" y="1158"/>
                                </a:lnTo>
                                <a:lnTo>
                                  <a:pt x="673" y="1140"/>
                                </a:lnTo>
                                <a:lnTo>
                                  <a:pt x="688" y="1120"/>
                                </a:lnTo>
                                <a:lnTo>
                                  <a:pt x="704" y="1098"/>
                                </a:lnTo>
                                <a:lnTo>
                                  <a:pt x="722" y="1075"/>
                                </a:lnTo>
                                <a:lnTo>
                                  <a:pt x="742" y="1050"/>
                                </a:lnTo>
                                <a:lnTo>
                                  <a:pt x="762" y="1024"/>
                                </a:lnTo>
                                <a:lnTo>
                                  <a:pt x="783" y="997"/>
                                </a:lnTo>
                                <a:lnTo>
                                  <a:pt x="805" y="969"/>
                                </a:lnTo>
                                <a:lnTo>
                                  <a:pt x="827" y="941"/>
                                </a:lnTo>
                                <a:lnTo>
                                  <a:pt x="850" y="913"/>
                                </a:lnTo>
                                <a:lnTo>
                                  <a:pt x="873" y="885"/>
                                </a:lnTo>
                                <a:lnTo>
                                  <a:pt x="895" y="857"/>
                                </a:lnTo>
                                <a:lnTo>
                                  <a:pt x="917" y="831"/>
                                </a:lnTo>
                                <a:lnTo>
                                  <a:pt x="938" y="805"/>
                                </a:lnTo>
                                <a:lnTo>
                                  <a:pt x="959" y="780"/>
                                </a:lnTo>
                                <a:lnTo>
                                  <a:pt x="978" y="757"/>
                                </a:lnTo>
                                <a:lnTo>
                                  <a:pt x="997" y="736"/>
                                </a:lnTo>
                                <a:lnTo>
                                  <a:pt x="1014" y="717"/>
                                </a:lnTo>
                                <a:lnTo>
                                  <a:pt x="1029" y="700"/>
                                </a:lnTo>
                                <a:lnTo>
                                  <a:pt x="1042" y="685"/>
                                </a:lnTo>
                                <a:lnTo>
                                  <a:pt x="1059" y="667"/>
                                </a:lnTo>
                                <a:lnTo>
                                  <a:pt x="1076" y="651"/>
                                </a:lnTo>
                                <a:lnTo>
                                  <a:pt x="1093" y="636"/>
                                </a:lnTo>
                                <a:lnTo>
                                  <a:pt x="1109" y="623"/>
                                </a:lnTo>
                                <a:lnTo>
                                  <a:pt x="1125" y="611"/>
                                </a:lnTo>
                                <a:lnTo>
                                  <a:pt x="1141" y="601"/>
                                </a:lnTo>
                                <a:lnTo>
                                  <a:pt x="1157" y="592"/>
                                </a:lnTo>
                                <a:lnTo>
                                  <a:pt x="1173" y="583"/>
                                </a:lnTo>
                                <a:lnTo>
                                  <a:pt x="1190" y="575"/>
                                </a:lnTo>
                                <a:lnTo>
                                  <a:pt x="1206" y="568"/>
                                </a:lnTo>
                                <a:lnTo>
                                  <a:pt x="1224" y="562"/>
                                </a:lnTo>
                                <a:lnTo>
                                  <a:pt x="1242" y="556"/>
                                </a:lnTo>
                                <a:lnTo>
                                  <a:pt x="1261" y="550"/>
                                </a:lnTo>
                                <a:lnTo>
                                  <a:pt x="1281" y="544"/>
                                </a:lnTo>
                                <a:lnTo>
                                  <a:pt x="1302" y="539"/>
                                </a:lnTo>
                                <a:lnTo>
                                  <a:pt x="1322" y="533"/>
                                </a:lnTo>
                                <a:lnTo>
                                  <a:pt x="1343" y="528"/>
                                </a:lnTo>
                                <a:lnTo>
                                  <a:pt x="1365" y="522"/>
                                </a:lnTo>
                                <a:lnTo>
                                  <a:pt x="1387" y="516"/>
                                </a:lnTo>
                                <a:lnTo>
                                  <a:pt x="1410" y="510"/>
                                </a:lnTo>
                                <a:lnTo>
                                  <a:pt x="1433" y="503"/>
                                </a:lnTo>
                                <a:lnTo>
                                  <a:pt x="1457" y="496"/>
                                </a:lnTo>
                                <a:lnTo>
                                  <a:pt x="1482" y="488"/>
                                </a:lnTo>
                                <a:lnTo>
                                  <a:pt x="1507" y="480"/>
                                </a:lnTo>
                                <a:lnTo>
                                  <a:pt x="1533" y="471"/>
                                </a:lnTo>
                                <a:lnTo>
                                  <a:pt x="1559" y="462"/>
                                </a:lnTo>
                                <a:lnTo>
                                  <a:pt x="1586" y="451"/>
                                </a:lnTo>
                                <a:lnTo>
                                  <a:pt x="1613" y="440"/>
                                </a:lnTo>
                                <a:lnTo>
                                  <a:pt x="1641" y="428"/>
                                </a:lnTo>
                                <a:lnTo>
                                  <a:pt x="1670" y="415"/>
                                </a:lnTo>
                                <a:lnTo>
                                  <a:pt x="1698" y="402"/>
                                </a:lnTo>
                                <a:lnTo>
                                  <a:pt x="1728" y="387"/>
                                </a:lnTo>
                                <a:lnTo>
                                  <a:pt x="1757" y="371"/>
                                </a:lnTo>
                                <a:lnTo>
                                  <a:pt x="1788" y="354"/>
                                </a:lnTo>
                                <a:lnTo>
                                  <a:pt x="1818" y="335"/>
                                </a:lnTo>
                                <a:lnTo>
                                  <a:pt x="1824" y="331"/>
                                </a:lnTo>
                                <a:lnTo>
                                  <a:pt x="1832" y="323"/>
                                </a:lnTo>
                                <a:lnTo>
                                  <a:pt x="1841" y="313"/>
                                </a:lnTo>
                                <a:lnTo>
                                  <a:pt x="1852" y="301"/>
                                </a:lnTo>
                                <a:lnTo>
                                  <a:pt x="1865" y="287"/>
                                </a:lnTo>
                                <a:lnTo>
                                  <a:pt x="1880" y="271"/>
                                </a:lnTo>
                                <a:lnTo>
                                  <a:pt x="1896" y="254"/>
                                </a:lnTo>
                                <a:lnTo>
                                  <a:pt x="1913" y="236"/>
                                </a:lnTo>
                                <a:lnTo>
                                  <a:pt x="1932" y="217"/>
                                </a:lnTo>
                                <a:lnTo>
                                  <a:pt x="1952" y="198"/>
                                </a:lnTo>
                                <a:lnTo>
                                  <a:pt x="1973" y="179"/>
                                </a:lnTo>
                                <a:lnTo>
                                  <a:pt x="1995" y="160"/>
                                </a:lnTo>
                                <a:lnTo>
                                  <a:pt x="2018" y="142"/>
                                </a:lnTo>
                                <a:lnTo>
                                  <a:pt x="2042" y="126"/>
                                </a:lnTo>
                                <a:lnTo>
                                  <a:pt x="2066" y="110"/>
                                </a:lnTo>
                                <a:lnTo>
                                  <a:pt x="2092" y="96"/>
                                </a:lnTo>
                                <a:lnTo>
                                  <a:pt x="2118" y="84"/>
                                </a:lnTo>
                                <a:lnTo>
                                  <a:pt x="2144" y="74"/>
                                </a:lnTo>
                                <a:lnTo>
                                  <a:pt x="2171" y="67"/>
                                </a:lnTo>
                                <a:lnTo>
                                  <a:pt x="2198" y="63"/>
                                </a:lnTo>
                                <a:lnTo>
                                  <a:pt x="2232" y="60"/>
                                </a:lnTo>
                                <a:lnTo>
                                  <a:pt x="2264" y="59"/>
                                </a:lnTo>
                                <a:lnTo>
                                  <a:pt x="2295" y="58"/>
                                </a:lnTo>
                                <a:lnTo>
                                  <a:pt x="2324" y="58"/>
                                </a:lnTo>
                                <a:lnTo>
                                  <a:pt x="2351" y="59"/>
                                </a:lnTo>
                                <a:lnTo>
                                  <a:pt x="2377" y="62"/>
                                </a:lnTo>
                                <a:lnTo>
                                  <a:pt x="2402" y="65"/>
                                </a:lnTo>
                                <a:lnTo>
                                  <a:pt x="2426" y="69"/>
                                </a:lnTo>
                                <a:lnTo>
                                  <a:pt x="2448" y="73"/>
                                </a:lnTo>
                                <a:lnTo>
                                  <a:pt x="2470" y="79"/>
                                </a:lnTo>
                                <a:lnTo>
                                  <a:pt x="2491" y="85"/>
                                </a:lnTo>
                                <a:lnTo>
                                  <a:pt x="2512" y="92"/>
                                </a:lnTo>
                                <a:lnTo>
                                  <a:pt x="2532" y="100"/>
                                </a:lnTo>
                                <a:lnTo>
                                  <a:pt x="2551" y="109"/>
                                </a:lnTo>
                                <a:lnTo>
                                  <a:pt x="2571" y="118"/>
                                </a:lnTo>
                                <a:lnTo>
                                  <a:pt x="2590" y="128"/>
                                </a:lnTo>
                                <a:lnTo>
                                  <a:pt x="2610" y="138"/>
                                </a:lnTo>
                                <a:lnTo>
                                  <a:pt x="2630" y="149"/>
                                </a:lnTo>
                                <a:lnTo>
                                  <a:pt x="2650" y="161"/>
                                </a:lnTo>
                                <a:lnTo>
                                  <a:pt x="2670" y="173"/>
                                </a:lnTo>
                                <a:lnTo>
                                  <a:pt x="2700" y="188"/>
                                </a:lnTo>
                                <a:lnTo>
                                  <a:pt x="2730" y="200"/>
                                </a:lnTo>
                                <a:lnTo>
                                  <a:pt x="2762" y="209"/>
                                </a:lnTo>
                                <a:lnTo>
                                  <a:pt x="2794" y="216"/>
                                </a:lnTo>
                                <a:lnTo>
                                  <a:pt x="2827" y="220"/>
                                </a:lnTo>
                                <a:lnTo>
                                  <a:pt x="2860" y="222"/>
                                </a:lnTo>
                                <a:lnTo>
                                  <a:pt x="2893" y="223"/>
                                </a:lnTo>
                                <a:lnTo>
                                  <a:pt x="2925" y="221"/>
                                </a:lnTo>
                                <a:lnTo>
                                  <a:pt x="2956" y="219"/>
                                </a:lnTo>
                                <a:lnTo>
                                  <a:pt x="2986" y="215"/>
                                </a:lnTo>
                                <a:lnTo>
                                  <a:pt x="3015" y="210"/>
                                </a:lnTo>
                                <a:lnTo>
                                  <a:pt x="3042" y="205"/>
                                </a:lnTo>
                                <a:lnTo>
                                  <a:pt x="3067" y="200"/>
                                </a:lnTo>
                                <a:lnTo>
                                  <a:pt x="3090" y="194"/>
                                </a:lnTo>
                                <a:lnTo>
                                  <a:pt x="3110" y="189"/>
                                </a:lnTo>
                                <a:lnTo>
                                  <a:pt x="3127" y="184"/>
                                </a:lnTo>
                                <a:lnTo>
                                  <a:pt x="3141" y="179"/>
                                </a:lnTo>
                                <a:lnTo>
                                  <a:pt x="3151" y="176"/>
                                </a:lnTo>
                                <a:lnTo>
                                  <a:pt x="3157" y="174"/>
                                </a:lnTo>
                                <a:lnTo>
                                  <a:pt x="3160" y="173"/>
                                </a:lnTo>
                                <a:lnTo>
                                  <a:pt x="3230" y="140"/>
                                </a:lnTo>
                                <a:lnTo>
                                  <a:pt x="3293" y="110"/>
                                </a:lnTo>
                                <a:lnTo>
                                  <a:pt x="3351" y="84"/>
                                </a:lnTo>
                                <a:lnTo>
                                  <a:pt x="3403" y="62"/>
                                </a:lnTo>
                                <a:lnTo>
                                  <a:pt x="3450" y="44"/>
                                </a:lnTo>
                                <a:lnTo>
                                  <a:pt x="3494" y="31"/>
                                </a:lnTo>
                                <a:lnTo>
                                  <a:pt x="3534" y="21"/>
                                </a:lnTo>
                                <a:lnTo>
                                  <a:pt x="3571" y="15"/>
                                </a:lnTo>
                                <a:lnTo>
                                  <a:pt x="3606" y="14"/>
                                </a:lnTo>
                                <a:lnTo>
                                  <a:pt x="3640" y="18"/>
                                </a:lnTo>
                                <a:lnTo>
                                  <a:pt x="3674" y="26"/>
                                </a:lnTo>
                                <a:lnTo>
                                  <a:pt x="3707" y="38"/>
                                </a:lnTo>
                                <a:lnTo>
                                  <a:pt x="3741" y="56"/>
                                </a:lnTo>
                                <a:lnTo>
                                  <a:pt x="3776" y="78"/>
                                </a:lnTo>
                                <a:lnTo>
                                  <a:pt x="3814" y="106"/>
                                </a:lnTo>
                                <a:lnTo>
                                  <a:pt x="3854" y="139"/>
                                </a:lnTo>
                                <a:lnTo>
                                  <a:pt x="3897" y="177"/>
                                </a:lnTo>
                                <a:lnTo>
                                  <a:pt x="3944" y="221"/>
                                </a:lnTo>
                                <a:lnTo>
                                  <a:pt x="3997" y="270"/>
                                </a:lnTo>
                                <a:lnTo>
                                  <a:pt x="4054" y="325"/>
                                </a:lnTo>
                                <a:lnTo>
                                  <a:pt x="4067" y="337"/>
                                </a:lnTo>
                                <a:lnTo>
                                  <a:pt x="4080" y="350"/>
                                </a:lnTo>
                                <a:lnTo>
                                  <a:pt x="4095" y="365"/>
                                </a:lnTo>
                                <a:lnTo>
                                  <a:pt x="4111" y="380"/>
                                </a:lnTo>
                                <a:lnTo>
                                  <a:pt x="4127" y="395"/>
                                </a:lnTo>
                                <a:lnTo>
                                  <a:pt x="4144" y="411"/>
                                </a:lnTo>
                                <a:lnTo>
                                  <a:pt x="4162" y="427"/>
                                </a:lnTo>
                                <a:lnTo>
                                  <a:pt x="4179" y="443"/>
                                </a:lnTo>
                                <a:lnTo>
                                  <a:pt x="4197" y="458"/>
                                </a:lnTo>
                                <a:lnTo>
                                  <a:pt x="4215" y="472"/>
                                </a:lnTo>
                                <a:lnTo>
                                  <a:pt x="4232" y="486"/>
                                </a:lnTo>
                                <a:lnTo>
                                  <a:pt x="4250" y="499"/>
                                </a:lnTo>
                                <a:lnTo>
                                  <a:pt x="4266" y="510"/>
                                </a:lnTo>
                                <a:lnTo>
                                  <a:pt x="4283" y="519"/>
                                </a:lnTo>
                                <a:lnTo>
                                  <a:pt x="4298" y="527"/>
                                </a:lnTo>
                                <a:lnTo>
                                  <a:pt x="4313" y="532"/>
                                </a:lnTo>
                                <a:lnTo>
                                  <a:pt x="4326" y="535"/>
                                </a:lnTo>
                                <a:lnTo>
                                  <a:pt x="4359" y="538"/>
                                </a:lnTo>
                                <a:lnTo>
                                  <a:pt x="4390" y="542"/>
                                </a:lnTo>
                                <a:lnTo>
                                  <a:pt x="4420" y="549"/>
                                </a:lnTo>
                                <a:lnTo>
                                  <a:pt x="4448" y="556"/>
                                </a:lnTo>
                                <a:lnTo>
                                  <a:pt x="4474" y="565"/>
                                </a:lnTo>
                                <a:lnTo>
                                  <a:pt x="4499" y="575"/>
                                </a:lnTo>
                                <a:lnTo>
                                  <a:pt x="4522" y="585"/>
                                </a:lnTo>
                                <a:lnTo>
                                  <a:pt x="4543" y="596"/>
                                </a:lnTo>
                                <a:lnTo>
                                  <a:pt x="4562" y="607"/>
                                </a:lnTo>
                                <a:lnTo>
                                  <a:pt x="4579" y="617"/>
                                </a:lnTo>
                                <a:lnTo>
                                  <a:pt x="4595" y="627"/>
                                </a:lnTo>
                                <a:lnTo>
                                  <a:pt x="4608" y="636"/>
                                </a:lnTo>
                                <a:lnTo>
                                  <a:pt x="4620" y="645"/>
                                </a:lnTo>
                                <a:lnTo>
                                  <a:pt x="4629" y="652"/>
                                </a:lnTo>
                                <a:lnTo>
                                  <a:pt x="4636" y="657"/>
                                </a:lnTo>
                                <a:lnTo>
                                  <a:pt x="4642" y="661"/>
                                </a:lnTo>
                                <a:lnTo>
                                  <a:pt x="4644" y="662"/>
                                </a:lnTo>
                                <a:lnTo>
                                  <a:pt x="4655" y="665"/>
                                </a:lnTo>
                                <a:lnTo>
                                  <a:pt x="4673" y="671"/>
                                </a:lnTo>
                                <a:lnTo>
                                  <a:pt x="4696" y="680"/>
                                </a:lnTo>
                                <a:lnTo>
                                  <a:pt x="4720" y="687"/>
                                </a:lnTo>
                                <a:lnTo>
                                  <a:pt x="4733" y="691"/>
                                </a:lnTo>
                                <a:lnTo>
                                  <a:pt x="4747" y="697"/>
                                </a:lnTo>
                                <a:lnTo>
                                  <a:pt x="4763" y="705"/>
                                </a:lnTo>
                                <a:lnTo>
                                  <a:pt x="4780" y="714"/>
                                </a:lnTo>
                                <a:lnTo>
                                  <a:pt x="4798" y="724"/>
                                </a:lnTo>
                                <a:lnTo>
                                  <a:pt x="4817" y="735"/>
                                </a:lnTo>
                                <a:lnTo>
                                  <a:pt x="4836" y="748"/>
                                </a:lnTo>
                                <a:lnTo>
                                  <a:pt x="4855" y="761"/>
                                </a:lnTo>
                                <a:lnTo>
                                  <a:pt x="4874" y="776"/>
                                </a:lnTo>
                                <a:lnTo>
                                  <a:pt x="4886" y="786"/>
                                </a:lnTo>
                                <a:lnTo>
                                  <a:pt x="4897" y="794"/>
                                </a:lnTo>
                                <a:lnTo>
                                  <a:pt x="4908" y="802"/>
                                </a:lnTo>
                                <a:lnTo>
                                  <a:pt x="4919" y="809"/>
                                </a:lnTo>
                                <a:lnTo>
                                  <a:pt x="4930" y="816"/>
                                </a:lnTo>
                                <a:lnTo>
                                  <a:pt x="4941" y="822"/>
                                </a:lnTo>
                                <a:lnTo>
                                  <a:pt x="4953" y="828"/>
                                </a:lnTo>
                                <a:lnTo>
                                  <a:pt x="4966" y="834"/>
                                </a:lnTo>
                                <a:lnTo>
                                  <a:pt x="4980" y="840"/>
                                </a:lnTo>
                                <a:lnTo>
                                  <a:pt x="4995" y="847"/>
                                </a:lnTo>
                                <a:lnTo>
                                  <a:pt x="5012" y="853"/>
                                </a:lnTo>
                                <a:lnTo>
                                  <a:pt x="5030" y="861"/>
                                </a:lnTo>
                                <a:lnTo>
                                  <a:pt x="5051" y="869"/>
                                </a:lnTo>
                                <a:lnTo>
                                  <a:pt x="5073" y="878"/>
                                </a:lnTo>
                                <a:lnTo>
                                  <a:pt x="5098" y="888"/>
                                </a:lnTo>
                                <a:lnTo>
                                  <a:pt x="5125" y="899"/>
                                </a:lnTo>
                                <a:lnTo>
                                  <a:pt x="5156" y="912"/>
                                </a:lnTo>
                                <a:lnTo>
                                  <a:pt x="5189" y="927"/>
                                </a:lnTo>
                                <a:lnTo>
                                  <a:pt x="5221" y="941"/>
                                </a:lnTo>
                                <a:lnTo>
                                  <a:pt x="5253" y="956"/>
                                </a:lnTo>
                                <a:lnTo>
                                  <a:pt x="5285" y="971"/>
                                </a:lnTo>
                                <a:lnTo>
                                  <a:pt x="5315" y="986"/>
                                </a:lnTo>
                                <a:lnTo>
                                  <a:pt x="5345" y="1002"/>
                                </a:lnTo>
                                <a:lnTo>
                                  <a:pt x="5374" y="1018"/>
                                </a:lnTo>
                                <a:lnTo>
                                  <a:pt x="5401" y="1034"/>
                                </a:lnTo>
                                <a:lnTo>
                                  <a:pt x="5427" y="1051"/>
                                </a:lnTo>
                                <a:lnTo>
                                  <a:pt x="5451" y="1068"/>
                                </a:lnTo>
                                <a:lnTo>
                                  <a:pt x="5474" y="1085"/>
                                </a:lnTo>
                                <a:lnTo>
                                  <a:pt x="5495" y="1102"/>
                                </a:lnTo>
                                <a:lnTo>
                                  <a:pt x="5514" y="1120"/>
                                </a:lnTo>
                                <a:lnTo>
                                  <a:pt x="5530" y="1137"/>
                                </a:lnTo>
                                <a:lnTo>
                                  <a:pt x="5545" y="1155"/>
                                </a:lnTo>
                                <a:lnTo>
                                  <a:pt x="5557" y="1174"/>
                                </a:lnTo>
                                <a:lnTo>
                                  <a:pt x="5566" y="1192"/>
                                </a:lnTo>
                                <a:lnTo>
                                  <a:pt x="5572" y="1211"/>
                                </a:lnTo>
                                <a:lnTo>
                                  <a:pt x="5576" y="1229"/>
                                </a:lnTo>
                                <a:lnTo>
                                  <a:pt x="5576" y="1248"/>
                                </a:lnTo>
                                <a:lnTo>
                                  <a:pt x="5573" y="1268"/>
                                </a:lnTo>
                                <a:lnTo>
                                  <a:pt x="5572" y="1271"/>
                                </a:lnTo>
                                <a:lnTo>
                                  <a:pt x="5573" y="1275"/>
                                </a:lnTo>
                                <a:lnTo>
                                  <a:pt x="5574" y="1275"/>
                                </a:lnTo>
                                <a:lnTo>
                                  <a:pt x="5582" y="1278"/>
                                </a:lnTo>
                                <a:lnTo>
                                  <a:pt x="5593" y="1277"/>
                                </a:lnTo>
                                <a:lnTo>
                                  <a:pt x="5598" y="1269"/>
                                </a:lnTo>
                                <a:lnTo>
                                  <a:pt x="5602" y="1261"/>
                                </a:lnTo>
                                <a:lnTo>
                                  <a:pt x="5610" y="1251"/>
                                </a:lnTo>
                                <a:lnTo>
                                  <a:pt x="5612" y="1242"/>
                                </a:lnTo>
                                <a:lnTo>
                                  <a:pt x="5616" y="1229"/>
                                </a:lnTo>
                                <a:lnTo>
                                  <a:pt x="5613" y="1220"/>
                                </a:lnTo>
                                <a:lnTo>
                                  <a:pt x="5617" y="1205"/>
                                </a:lnTo>
                                <a:lnTo>
                                  <a:pt x="5619" y="1186"/>
                                </a:lnTo>
                                <a:lnTo>
                                  <a:pt x="5619" y="1167"/>
                                </a:lnTo>
                                <a:lnTo>
                                  <a:pt x="5616" y="1148"/>
                                </a:lnTo>
                                <a:lnTo>
                                  <a:pt x="5610" y="1129"/>
                                </a:lnTo>
                                <a:lnTo>
                                  <a:pt x="5601" y="1109"/>
                                </a:lnTo>
                                <a:lnTo>
                                  <a:pt x="5589" y="1090"/>
                                </a:lnTo>
                                <a:lnTo>
                                  <a:pt x="5575" y="1071"/>
                                </a:lnTo>
                                <a:lnTo>
                                  <a:pt x="5559" y="1052"/>
                                </a:lnTo>
                                <a:lnTo>
                                  <a:pt x="5540" y="1033"/>
                                </a:lnTo>
                                <a:lnTo>
                                  <a:pt x="5520" y="1015"/>
                                </a:lnTo>
                                <a:lnTo>
                                  <a:pt x="5498" y="997"/>
                                </a:lnTo>
                                <a:lnTo>
                                  <a:pt x="5474" y="980"/>
                                </a:lnTo>
                                <a:lnTo>
                                  <a:pt x="5449" y="963"/>
                                </a:lnTo>
                                <a:lnTo>
                                  <a:pt x="5422" y="947"/>
                                </a:lnTo>
                                <a:lnTo>
                                  <a:pt x="5395" y="932"/>
                                </a:lnTo>
                                <a:lnTo>
                                  <a:pt x="5366" y="918"/>
                                </a:lnTo>
                                <a:lnTo>
                                  <a:pt x="5337" y="904"/>
                                </a:lnTo>
                                <a:lnTo>
                                  <a:pt x="5307" y="892"/>
                                </a:lnTo>
                                <a:lnTo>
                                  <a:pt x="5276" y="880"/>
                                </a:lnTo>
                                <a:lnTo>
                                  <a:pt x="5245" y="870"/>
                                </a:lnTo>
                                <a:lnTo>
                                  <a:pt x="5207" y="858"/>
                                </a:lnTo>
                                <a:lnTo>
                                  <a:pt x="5173" y="846"/>
                                </a:lnTo>
                                <a:lnTo>
                                  <a:pt x="5142" y="836"/>
                                </a:lnTo>
                                <a:lnTo>
                                  <a:pt x="5115" y="826"/>
                                </a:lnTo>
                                <a:lnTo>
                                  <a:pt x="5091" y="818"/>
                                </a:lnTo>
                                <a:lnTo>
                                  <a:pt x="5069" y="809"/>
                                </a:lnTo>
                                <a:lnTo>
                                  <a:pt x="5051" y="801"/>
                                </a:lnTo>
                                <a:lnTo>
                                  <a:pt x="5034" y="794"/>
                                </a:lnTo>
                                <a:lnTo>
                                  <a:pt x="5019" y="787"/>
                                </a:lnTo>
                                <a:lnTo>
                                  <a:pt x="5006" y="780"/>
                                </a:lnTo>
                                <a:lnTo>
                                  <a:pt x="4994" y="773"/>
                                </a:lnTo>
                                <a:lnTo>
                                  <a:pt x="4983" y="766"/>
                                </a:lnTo>
                                <a:lnTo>
                                  <a:pt x="4973" y="759"/>
                                </a:lnTo>
                                <a:lnTo>
                                  <a:pt x="4964" y="752"/>
                                </a:lnTo>
                                <a:lnTo>
                                  <a:pt x="4954" y="744"/>
                                </a:lnTo>
                                <a:lnTo>
                                  <a:pt x="4945" y="736"/>
                                </a:lnTo>
                                <a:lnTo>
                                  <a:pt x="4935" y="728"/>
                                </a:lnTo>
                                <a:lnTo>
                                  <a:pt x="4916" y="713"/>
                                </a:lnTo>
                                <a:lnTo>
                                  <a:pt x="4897" y="698"/>
                                </a:lnTo>
                                <a:lnTo>
                                  <a:pt x="4878" y="684"/>
                                </a:lnTo>
                                <a:lnTo>
                                  <a:pt x="4859" y="672"/>
                                </a:lnTo>
                                <a:lnTo>
                                  <a:pt x="4841" y="661"/>
                                </a:lnTo>
                                <a:lnTo>
                                  <a:pt x="4823" y="651"/>
                                </a:lnTo>
                                <a:lnTo>
                                  <a:pt x="4806" y="642"/>
                                </a:lnTo>
                                <a:lnTo>
                                  <a:pt x="4790" y="635"/>
                                </a:lnTo>
                                <a:lnTo>
                                  <a:pt x="4776" y="629"/>
                                </a:lnTo>
                                <a:lnTo>
                                  <a:pt x="4749" y="620"/>
                                </a:lnTo>
                                <a:lnTo>
                                  <a:pt x="4725" y="612"/>
                                </a:lnTo>
                                <a:lnTo>
                                  <a:pt x="4706" y="605"/>
                                </a:lnTo>
                                <a:lnTo>
                                  <a:pt x="4693" y="601"/>
                                </a:lnTo>
                                <a:lnTo>
                                  <a:pt x="4690" y="599"/>
                                </a:lnTo>
                                <a:lnTo>
                                  <a:pt x="4684" y="596"/>
                                </a:lnTo>
                                <a:lnTo>
                                  <a:pt x="4677" y="591"/>
                                </a:lnTo>
                                <a:lnTo>
                                  <a:pt x="4667" y="584"/>
                                </a:lnTo>
                                <a:lnTo>
                                  <a:pt x="4655" y="575"/>
                                </a:lnTo>
                                <a:lnTo>
                                  <a:pt x="4642" y="566"/>
                                </a:lnTo>
                                <a:lnTo>
                                  <a:pt x="4626" y="556"/>
                                </a:lnTo>
                                <a:lnTo>
                                  <a:pt x="4609" y="546"/>
                                </a:lnTo>
                                <a:lnTo>
                                  <a:pt x="4590" y="535"/>
                                </a:lnTo>
                                <a:lnTo>
                                  <a:pt x="4569" y="524"/>
                                </a:lnTo>
                                <a:lnTo>
                                  <a:pt x="4547" y="514"/>
                                </a:lnTo>
                                <a:lnTo>
                                  <a:pt x="4523" y="504"/>
                                </a:lnTo>
                                <a:lnTo>
                                  <a:pt x="4497" y="495"/>
                                </a:lnTo>
                                <a:lnTo>
                                  <a:pt x="4470" y="487"/>
                                </a:lnTo>
                                <a:lnTo>
                                  <a:pt x="4441" y="481"/>
                                </a:lnTo>
                                <a:lnTo>
                                  <a:pt x="4411" y="476"/>
                                </a:lnTo>
                                <a:lnTo>
                                  <a:pt x="4379" y="473"/>
                                </a:lnTo>
                                <a:lnTo>
                                  <a:pt x="4366" y="471"/>
                                </a:lnTo>
                                <a:lnTo>
                                  <a:pt x="4351" y="467"/>
                                </a:lnTo>
                                <a:lnTo>
                                  <a:pt x="4336" y="461"/>
                                </a:lnTo>
                                <a:lnTo>
                                  <a:pt x="4320" y="452"/>
                                </a:lnTo>
                                <a:lnTo>
                                  <a:pt x="4303" y="442"/>
                                </a:lnTo>
                                <a:lnTo>
                                  <a:pt x="4286" y="430"/>
                                </a:lnTo>
                                <a:lnTo>
                                  <a:pt x="4268" y="417"/>
                                </a:lnTo>
                                <a:lnTo>
                                  <a:pt x="4250" y="403"/>
                                </a:lnTo>
                                <a:lnTo>
                                  <a:pt x="4233" y="388"/>
                                </a:lnTo>
                                <a:lnTo>
                                  <a:pt x="4215" y="373"/>
                                </a:lnTo>
                                <a:lnTo>
                                  <a:pt x="4197" y="357"/>
                                </a:lnTo>
                                <a:lnTo>
                                  <a:pt x="4180" y="341"/>
                                </a:lnTo>
                                <a:lnTo>
                                  <a:pt x="4164" y="326"/>
                                </a:lnTo>
                                <a:lnTo>
                                  <a:pt x="4148" y="310"/>
                                </a:lnTo>
                                <a:lnTo>
                                  <a:pt x="4132" y="296"/>
                                </a:lnTo>
                                <a:lnTo>
                                  <a:pt x="4118" y="282"/>
                                </a:lnTo>
                                <a:lnTo>
                                  <a:pt x="4105" y="269"/>
                                </a:lnTo>
                                <a:lnTo>
                                  <a:pt x="4043" y="215"/>
                                </a:lnTo>
                                <a:lnTo>
                                  <a:pt x="3980" y="170"/>
                                </a:lnTo>
                                <a:lnTo>
                                  <a:pt x="3917" y="132"/>
                                </a:lnTo>
                                <a:lnTo>
                                  <a:pt x="3854" y="102"/>
                                </a:lnTo>
                                <a:lnTo>
                                  <a:pt x="3791" y="79"/>
                                </a:lnTo>
                                <a:lnTo>
                                  <a:pt x="3730" y="62"/>
                                </a:lnTo>
                                <a:lnTo>
                                  <a:pt x="3669" y="51"/>
                                </a:lnTo>
                                <a:lnTo>
                                  <a:pt x="3611" y="44"/>
                                </a:lnTo>
                                <a:lnTo>
                                  <a:pt x="3554" y="42"/>
                                </a:lnTo>
                                <a:lnTo>
                                  <a:pt x="3501" y="43"/>
                                </a:lnTo>
                                <a:lnTo>
                                  <a:pt x="3450" y="47"/>
                                </a:lnTo>
                                <a:lnTo>
                                  <a:pt x="3403" y="54"/>
                                </a:lnTo>
                                <a:lnTo>
                                  <a:pt x="3360" y="62"/>
                                </a:lnTo>
                                <a:lnTo>
                                  <a:pt x="3321" y="71"/>
                                </a:lnTo>
                                <a:lnTo>
                                  <a:pt x="3287" y="80"/>
                                </a:lnTo>
                                <a:lnTo>
                                  <a:pt x="3258" y="89"/>
                                </a:lnTo>
                                <a:lnTo>
                                  <a:pt x="3235" y="98"/>
                                </a:lnTo>
                                <a:lnTo>
                                  <a:pt x="3218" y="104"/>
                                </a:lnTo>
                                <a:lnTo>
                                  <a:pt x="3207" y="109"/>
                                </a:lnTo>
                                <a:lnTo>
                                  <a:pt x="3203" y="110"/>
                                </a:lnTo>
                                <a:lnTo>
                                  <a:pt x="3161" y="126"/>
                                </a:lnTo>
                                <a:lnTo>
                                  <a:pt x="3122" y="141"/>
                                </a:lnTo>
                                <a:lnTo>
                                  <a:pt x="3087" y="153"/>
                                </a:lnTo>
                                <a:lnTo>
                                  <a:pt x="3056" y="164"/>
                                </a:lnTo>
                                <a:lnTo>
                                  <a:pt x="3028" y="174"/>
                                </a:lnTo>
                                <a:lnTo>
                                  <a:pt x="3002" y="181"/>
                                </a:lnTo>
                                <a:lnTo>
                                  <a:pt x="2978" y="187"/>
                                </a:lnTo>
                                <a:lnTo>
                                  <a:pt x="2957" y="191"/>
                                </a:lnTo>
                                <a:lnTo>
                                  <a:pt x="2937" y="194"/>
                                </a:lnTo>
                                <a:lnTo>
                                  <a:pt x="2918" y="195"/>
                                </a:lnTo>
                                <a:lnTo>
                                  <a:pt x="2900" y="194"/>
                                </a:lnTo>
                                <a:lnTo>
                                  <a:pt x="2882" y="191"/>
                                </a:lnTo>
                                <a:lnTo>
                                  <a:pt x="2865" y="187"/>
                                </a:lnTo>
                                <a:lnTo>
                                  <a:pt x="2847" y="181"/>
                                </a:lnTo>
                                <a:lnTo>
                                  <a:pt x="2829" y="174"/>
                                </a:lnTo>
                                <a:lnTo>
                                  <a:pt x="2809" y="164"/>
                                </a:lnTo>
                                <a:lnTo>
                                  <a:pt x="2789" y="153"/>
                                </a:lnTo>
                                <a:lnTo>
                                  <a:pt x="2766" y="141"/>
                                </a:lnTo>
                                <a:lnTo>
                                  <a:pt x="2741" y="126"/>
                                </a:lnTo>
                                <a:lnTo>
                                  <a:pt x="2714" y="110"/>
                                </a:lnTo>
                                <a:lnTo>
                                  <a:pt x="2693" y="98"/>
                                </a:lnTo>
                                <a:lnTo>
                                  <a:pt x="2673" y="87"/>
                                </a:lnTo>
                                <a:lnTo>
                                  <a:pt x="2654" y="77"/>
                                </a:lnTo>
                                <a:lnTo>
                                  <a:pt x="2634" y="67"/>
                                </a:lnTo>
                                <a:lnTo>
                                  <a:pt x="2615" y="57"/>
                                </a:lnTo>
                                <a:lnTo>
                                  <a:pt x="2595" y="49"/>
                                </a:lnTo>
                                <a:lnTo>
                                  <a:pt x="2576" y="41"/>
                                </a:lnTo>
                                <a:lnTo>
                                  <a:pt x="2556" y="34"/>
                                </a:lnTo>
                                <a:lnTo>
                                  <a:pt x="2535" y="27"/>
                                </a:lnTo>
                                <a:lnTo>
                                  <a:pt x="2514" y="22"/>
                                </a:lnTo>
                                <a:lnTo>
                                  <a:pt x="2492" y="16"/>
                                </a:lnTo>
                                <a:lnTo>
                                  <a:pt x="2470" y="12"/>
                                </a:lnTo>
                                <a:lnTo>
                                  <a:pt x="2446" y="8"/>
                                </a:lnTo>
                                <a:lnTo>
                                  <a:pt x="2421" y="5"/>
                                </a:lnTo>
                                <a:lnTo>
                                  <a:pt x="2395" y="3"/>
                                </a:lnTo>
                                <a:lnTo>
                                  <a:pt x="2368" y="1"/>
                                </a:lnTo>
                                <a:lnTo>
                                  <a:pt x="2339" y="0"/>
                                </a:lnTo>
                                <a:lnTo>
                                  <a:pt x="2308" y="0"/>
                                </a:lnTo>
                                <a:lnTo>
                                  <a:pt x="2276" y="0"/>
                                </a:lnTo>
                                <a:lnTo>
                                  <a:pt x="2242" y="1"/>
                                </a:lnTo>
                                <a:lnTo>
                                  <a:pt x="2207" y="3"/>
                                </a:lnTo>
                                <a:lnTo>
                                  <a:pt x="2173" y="8"/>
                                </a:lnTo>
                                <a:lnTo>
                                  <a:pt x="2142" y="14"/>
                                </a:lnTo>
                                <a:lnTo>
                                  <a:pt x="2111" y="23"/>
                                </a:lnTo>
                                <a:lnTo>
                                  <a:pt x="2082" y="33"/>
                                </a:lnTo>
                                <a:lnTo>
                                  <a:pt x="2055" y="44"/>
                                </a:lnTo>
                                <a:lnTo>
                                  <a:pt x="2029" y="56"/>
                                </a:lnTo>
                                <a:lnTo>
                                  <a:pt x="2004" y="69"/>
                                </a:lnTo>
                                <a:lnTo>
                                  <a:pt x="1981" y="83"/>
                                </a:lnTo>
                                <a:lnTo>
                                  <a:pt x="1960" y="97"/>
                                </a:lnTo>
                                <a:lnTo>
                                  <a:pt x="1940" y="111"/>
                                </a:lnTo>
                                <a:lnTo>
                                  <a:pt x="1922" y="125"/>
                                </a:lnTo>
                                <a:lnTo>
                                  <a:pt x="1905" y="138"/>
                                </a:lnTo>
                                <a:lnTo>
                                  <a:pt x="1890" y="151"/>
                                </a:lnTo>
                                <a:lnTo>
                                  <a:pt x="1876" y="164"/>
                                </a:lnTo>
                                <a:lnTo>
                                  <a:pt x="1865" y="175"/>
                                </a:lnTo>
                                <a:lnTo>
                                  <a:pt x="1855" y="185"/>
                                </a:lnTo>
                                <a:lnTo>
                                  <a:pt x="1846" y="194"/>
                                </a:lnTo>
                                <a:lnTo>
                                  <a:pt x="1839" y="200"/>
                                </a:lnTo>
                                <a:lnTo>
                                  <a:pt x="1834" y="205"/>
                                </a:lnTo>
                                <a:lnTo>
                                  <a:pt x="1812" y="225"/>
                                </a:lnTo>
                                <a:lnTo>
                                  <a:pt x="1789" y="244"/>
                                </a:lnTo>
                                <a:lnTo>
                                  <a:pt x="1765" y="262"/>
                                </a:lnTo>
                                <a:lnTo>
                                  <a:pt x="1740" y="280"/>
                                </a:lnTo>
                                <a:lnTo>
                                  <a:pt x="1715" y="297"/>
                                </a:lnTo>
                                <a:lnTo>
                                  <a:pt x="1689" y="314"/>
                                </a:lnTo>
                                <a:lnTo>
                                  <a:pt x="1663" y="329"/>
                                </a:lnTo>
                                <a:lnTo>
                                  <a:pt x="1636" y="344"/>
                                </a:lnTo>
                                <a:lnTo>
                                  <a:pt x="1610" y="358"/>
                                </a:lnTo>
                                <a:lnTo>
                                  <a:pt x="1583" y="372"/>
                                </a:lnTo>
                                <a:lnTo>
                                  <a:pt x="1557" y="385"/>
                                </a:lnTo>
                                <a:lnTo>
                                  <a:pt x="1531" y="397"/>
                                </a:lnTo>
                                <a:lnTo>
                                  <a:pt x="1505" y="408"/>
                                </a:lnTo>
                                <a:lnTo>
                                  <a:pt x="1480" y="418"/>
                                </a:lnTo>
                                <a:lnTo>
                                  <a:pt x="1456" y="428"/>
                                </a:lnTo>
                                <a:lnTo>
                                  <a:pt x="1432" y="436"/>
                                </a:lnTo>
                                <a:lnTo>
                                  <a:pt x="1410" y="444"/>
                                </a:lnTo>
                                <a:lnTo>
                                  <a:pt x="1388" y="451"/>
                                </a:lnTo>
                                <a:lnTo>
                                  <a:pt x="1368" y="457"/>
                                </a:lnTo>
                                <a:lnTo>
                                  <a:pt x="1349" y="463"/>
                                </a:lnTo>
                                <a:lnTo>
                                  <a:pt x="1332" y="467"/>
                                </a:lnTo>
                                <a:lnTo>
                                  <a:pt x="1313" y="472"/>
                                </a:lnTo>
                                <a:lnTo>
                                  <a:pt x="1294" y="478"/>
                                </a:lnTo>
                                <a:lnTo>
                                  <a:pt x="1275" y="484"/>
                                </a:lnTo>
                                <a:lnTo>
                                  <a:pt x="1255" y="490"/>
                                </a:lnTo>
                                <a:lnTo>
                                  <a:pt x="1235" y="496"/>
                                </a:lnTo>
                                <a:lnTo>
                                  <a:pt x="1215" y="503"/>
                                </a:lnTo>
                                <a:lnTo>
                                  <a:pt x="1195" y="511"/>
                                </a:lnTo>
                                <a:lnTo>
                                  <a:pt x="1174" y="518"/>
                                </a:lnTo>
                                <a:lnTo>
                                  <a:pt x="1154" y="527"/>
                                </a:lnTo>
                                <a:lnTo>
                                  <a:pt x="1134" y="536"/>
                                </a:lnTo>
                                <a:lnTo>
                                  <a:pt x="1114" y="545"/>
                                </a:lnTo>
                                <a:lnTo>
                                  <a:pt x="1094" y="555"/>
                                </a:lnTo>
                                <a:lnTo>
                                  <a:pt x="1075" y="566"/>
                                </a:lnTo>
                                <a:lnTo>
                                  <a:pt x="1057" y="577"/>
                                </a:lnTo>
                                <a:lnTo>
                                  <a:pt x="1039" y="588"/>
                                </a:lnTo>
                                <a:lnTo>
                                  <a:pt x="1022" y="601"/>
                                </a:lnTo>
                                <a:lnTo>
                                  <a:pt x="1006" y="614"/>
                                </a:lnTo>
                                <a:lnTo>
                                  <a:pt x="990" y="628"/>
                                </a:lnTo>
                                <a:lnTo>
                                  <a:pt x="976" y="642"/>
                                </a:lnTo>
                                <a:lnTo>
                                  <a:pt x="963" y="656"/>
                                </a:lnTo>
                                <a:lnTo>
                                  <a:pt x="949" y="672"/>
                                </a:lnTo>
                                <a:lnTo>
                                  <a:pt x="933" y="691"/>
                                </a:lnTo>
                                <a:lnTo>
                                  <a:pt x="916" y="711"/>
                                </a:lnTo>
                                <a:lnTo>
                                  <a:pt x="898" y="732"/>
                                </a:lnTo>
                                <a:lnTo>
                                  <a:pt x="879" y="755"/>
                                </a:lnTo>
                                <a:lnTo>
                                  <a:pt x="860" y="779"/>
                                </a:lnTo>
                                <a:lnTo>
                                  <a:pt x="840" y="804"/>
                                </a:lnTo>
                                <a:lnTo>
                                  <a:pt x="820" y="829"/>
                                </a:lnTo>
                                <a:lnTo>
                                  <a:pt x="800" y="855"/>
                                </a:lnTo>
                                <a:lnTo>
                                  <a:pt x="780" y="881"/>
                                </a:lnTo>
                                <a:lnTo>
                                  <a:pt x="760" y="907"/>
                                </a:lnTo>
                                <a:lnTo>
                                  <a:pt x="740" y="932"/>
                                </a:lnTo>
                                <a:lnTo>
                                  <a:pt x="721" y="957"/>
                                </a:lnTo>
                                <a:lnTo>
                                  <a:pt x="702" y="982"/>
                                </a:lnTo>
                                <a:lnTo>
                                  <a:pt x="685" y="1005"/>
                                </a:lnTo>
                                <a:lnTo>
                                  <a:pt x="668" y="1027"/>
                                </a:lnTo>
                                <a:lnTo>
                                  <a:pt x="653" y="1048"/>
                                </a:lnTo>
                                <a:lnTo>
                                  <a:pt x="638" y="1067"/>
                                </a:lnTo>
                                <a:lnTo>
                                  <a:pt x="626" y="1085"/>
                                </a:lnTo>
                                <a:lnTo>
                                  <a:pt x="596" y="1123"/>
                                </a:lnTo>
                                <a:lnTo>
                                  <a:pt x="562" y="1159"/>
                                </a:lnTo>
                                <a:lnTo>
                                  <a:pt x="527" y="1192"/>
                                </a:lnTo>
                                <a:lnTo>
                                  <a:pt x="489" y="1223"/>
                                </a:lnTo>
                                <a:lnTo>
                                  <a:pt x="450" y="1252"/>
                                </a:lnTo>
                                <a:lnTo>
                                  <a:pt x="410" y="1278"/>
                                </a:lnTo>
                                <a:lnTo>
                                  <a:pt x="369" y="1302"/>
                                </a:lnTo>
                                <a:lnTo>
                                  <a:pt x="328" y="1324"/>
                                </a:lnTo>
                                <a:lnTo>
                                  <a:pt x="288" y="1343"/>
                                </a:lnTo>
                                <a:lnTo>
                                  <a:pt x="249" y="1361"/>
                                </a:lnTo>
                                <a:lnTo>
                                  <a:pt x="211" y="1377"/>
                                </a:lnTo>
                                <a:lnTo>
                                  <a:pt x="175" y="1390"/>
                                </a:lnTo>
                                <a:lnTo>
                                  <a:pt x="141" y="1402"/>
                                </a:lnTo>
                                <a:lnTo>
                                  <a:pt x="110" y="1413"/>
                                </a:lnTo>
                                <a:lnTo>
                                  <a:pt x="83" y="1421"/>
                                </a:lnTo>
                                <a:lnTo>
                                  <a:pt x="59" y="1428"/>
                                </a:lnTo>
                                <a:lnTo>
                                  <a:pt x="40" y="1433"/>
                                </a:lnTo>
                                <a:lnTo>
                                  <a:pt x="26" y="1436"/>
                                </a:lnTo>
                                <a:lnTo>
                                  <a:pt x="17" y="1439"/>
                                </a:lnTo>
                                <a:lnTo>
                                  <a:pt x="14" y="1439"/>
                                </a:lnTo>
                                <a:lnTo>
                                  <a:pt x="2" y="1455"/>
                                </a:lnTo>
                                <a:lnTo>
                                  <a:pt x="0" y="1474"/>
                                </a:lnTo>
                                <a:lnTo>
                                  <a:pt x="3" y="1493"/>
                                </a:lnTo>
                                <a:lnTo>
                                  <a:pt x="12" y="15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99"/>
                        <wps:cNvSpPr>
                          <a:spLocks/>
                        </wps:cNvSpPr>
                        <wps:spPr bwMode="auto">
                          <a:xfrm>
                            <a:off x="750" y="676"/>
                            <a:ext cx="773" cy="697"/>
                          </a:xfrm>
                          <a:custGeom>
                            <a:avLst/>
                            <a:gdLst>
                              <a:gd name="T0" fmla="*/ 766 w 773"/>
                              <a:gd name="T1" fmla="*/ 247 h 697"/>
                              <a:gd name="T2" fmla="*/ 755 w 773"/>
                              <a:gd name="T3" fmla="*/ 208 h 697"/>
                              <a:gd name="T4" fmla="*/ 740 w 773"/>
                              <a:gd name="T5" fmla="*/ 171 h 697"/>
                              <a:gd name="T6" fmla="*/ 722 w 773"/>
                              <a:gd name="T7" fmla="*/ 128 h 697"/>
                              <a:gd name="T8" fmla="*/ 703 w 773"/>
                              <a:gd name="T9" fmla="*/ 88 h 697"/>
                              <a:gd name="T10" fmla="*/ 682 w 773"/>
                              <a:gd name="T11" fmla="*/ 59 h 697"/>
                              <a:gd name="T12" fmla="*/ 649 w 773"/>
                              <a:gd name="T13" fmla="*/ 40 h 697"/>
                              <a:gd name="T14" fmla="*/ 613 w 773"/>
                              <a:gd name="T15" fmla="*/ 25 h 697"/>
                              <a:gd name="T16" fmla="*/ 576 w 773"/>
                              <a:gd name="T17" fmla="*/ 11 h 697"/>
                              <a:gd name="T18" fmla="*/ 534 w 773"/>
                              <a:gd name="T19" fmla="*/ 1 h 697"/>
                              <a:gd name="T20" fmla="*/ 492 w 773"/>
                              <a:gd name="T21" fmla="*/ 0 h 697"/>
                              <a:gd name="T22" fmla="*/ 455 w 773"/>
                              <a:gd name="T23" fmla="*/ 5 h 697"/>
                              <a:gd name="T24" fmla="*/ 419 w 773"/>
                              <a:gd name="T25" fmla="*/ 13 h 697"/>
                              <a:gd name="T26" fmla="*/ 382 w 773"/>
                              <a:gd name="T27" fmla="*/ 28 h 697"/>
                              <a:gd name="T28" fmla="*/ 352 w 773"/>
                              <a:gd name="T29" fmla="*/ 59 h 697"/>
                              <a:gd name="T30" fmla="*/ 327 w 773"/>
                              <a:gd name="T31" fmla="*/ 88 h 697"/>
                              <a:gd name="T32" fmla="*/ 295 w 773"/>
                              <a:gd name="T33" fmla="*/ 118 h 697"/>
                              <a:gd name="T34" fmla="*/ 269 w 773"/>
                              <a:gd name="T35" fmla="*/ 145 h 697"/>
                              <a:gd name="T36" fmla="*/ 240 w 773"/>
                              <a:gd name="T37" fmla="*/ 174 h 697"/>
                              <a:gd name="T38" fmla="*/ 210 w 773"/>
                              <a:gd name="T39" fmla="*/ 201 h 697"/>
                              <a:gd name="T40" fmla="*/ 181 w 773"/>
                              <a:gd name="T41" fmla="*/ 227 h 697"/>
                              <a:gd name="T42" fmla="*/ 152 w 773"/>
                              <a:gd name="T43" fmla="*/ 254 h 697"/>
                              <a:gd name="T44" fmla="*/ 124 w 773"/>
                              <a:gd name="T45" fmla="*/ 282 h 697"/>
                              <a:gd name="T46" fmla="*/ 97 w 773"/>
                              <a:gd name="T47" fmla="*/ 311 h 697"/>
                              <a:gd name="T48" fmla="*/ 70 w 773"/>
                              <a:gd name="T49" fmla="*/ 343 h 697"/>
                              <a:gd name="T50" fmla="*/ 51 w 773"/>
                              <a:gd name="T51" fmla="*/ 377 h 697"/>
                              <a:gd name="T52" fmla="*/ 32 w 773"/>
                              <a:gd name="T53" fmla="*/ 418 h 697"/>
                              <a:gd name="T54" fmla="*/ 15 w 773"/>
                              <a:gd name="T55" fmla="*/ 454 h 697"/>
                              <a:gd name="T56" fmla="*/ 3 w 773"/>
                              <a:gd name="T57" fmla="*/ 490 h 697"/>
                              <a:gd name="T58" fmla="*/ 0 w 773"/>
                              <a:gd name="T59" fmla="*/ 525 h 697"/>
                              <a:gd name="T60" fmla="*/ 4 w 773"/>
                              <a:gd name="T61" fmla="*/ 540 h 697"/>
                              <a:gd name="T62" fmla="*/ 6 w 773"/>
                              <a:gd name="T63" fmla="*/ 564 h 697"/>
                              <a:gd name="T64" fmla="*/ 24 w 773"/>
                              <a:gd name="T65" fmla="*/ 600 h 697"/>
                              <a:gd name="T66" fmla="*/ 52 w 773"/>
                              <a:gd name="T67" fmla="*/ 630 h 697"/>
                              <a:gd name="T68" fmla="*/ 82 w 773"/>
                              <a:gd name="T69" fmla="*/ 658 h 697"/>
                              <a:gd name="T70" fmla="*/ 116 w 773"/>
                              <a:gd name="T71" fmla="*/ 681 h 697"/>
                              <a:gd name="T72" fmla="*/ 154 w 773"/>
                              <a:gd name="T73" fmla="*/ 696 h 697"/>
                              <a:gd name="T74" fmla="*/ 192 w 773"/>
                              <a:gd name="T75" fmla="*/ 693 h 697"/>
                              <a:gd name="T76" fmla="*/ 227 w 773"/>
                              <a:gd name="T77" fmla="*/ 683 h 697"/>
                              <a:gd name="T78" fmla="*/ 273 w 773"/>
                              <a:gd name="T79" fmla="*/ 669 h 697"/>
                              <a:gd name="T80" fmla="*/ 310 w 773"/>
                              <a:gd name="T81" fmla="*/ 658 h 697"/>
                              <a:gd name="T82" fmla="*/ 355 w 773"/>
                              <a:gd name="T83" fmla="*/ 655 h 697"/>
                              <a:gd name="T84" fmla="*/ 388 w 773"/>
                              <a:gd name="T85" fmla="*/ 653 h 697"/>
                              <a:gd name="T86" fmla="*/ 427 w 773"/>
                              <a:gd name="T87" fmla="*/ 651 h 697"/>
                              <a:gd name="T88" fmla="*/ 470 w 773"/>
                              <a:gd name="T89" fmla="*/ 644 h 697"/>
                              <a:gd name="T90" fmla="*/ 509 w 773"/>
                              <a:gd name="T91" fmla="*/ 636 h 697"/>
                              <a:gd name="T92" fmla="*/ 547 w 773"/>
                              <a:gd name="T93" fmla="*/ 626 h 697"/>
                              <a:gd name="T94" fmla="*/ 587 w 773"/>
                              <a:gd name="T95" fmla="*/ 614 h 697"/>
                              <a:gd name="T96" fmla="*/ 628 w 773"/>
                              <a:gd name="T97" fmla="*/ 599 h 697"/>
                              <a:gd name="T98" fmla="*/ 663 w 773"/>
                              <a:gd name="T99" fmla="*/ 583 h 697"/>
                              <a:gd name="T100" fmla="*/ 693 w 773"/>
                              <a:gd name="T101" fmla="*/ 564 h 697"/>
                              <a:gd name="T102" fmla="*/ 722 w 773"/>
                              <a:gd name="T103" fmla="*/ 534 h 697"/>
                              <a:gd name="T104" fmla="*/ 745 w 773"/>
                              <a:gd name="T105" fmla="*/ 500 h 697"/>
                              <a:gd name="T106" fmla="*/ 762 w 773"/>
                              <a:gd name="T107" fmla="*/ 463 h 697"/>
                              <a:gd name="T108" fmla="*/ 771 w 773"/>
                              <a:gd name="T109" fmla="*/ 422 h 697"/>
                              <a:gd name="T110" fmla="*/ 773 w 773"/>
                              <a:gd name="T111" fmla="*/ 381 h 697"/>
                              <a:gd name="T112" fmla="*/ 772 w 773"/>
                              <a:gd name="T113" fmla="*/ 342 h 697"/>
                              <a:gd name="T114" fmla="*/ 770 w 773"/>
                              <a:gd name="T115" fmla="*/ 304 h 697"/>
                              <a:gd name="T116" fmla="*/ 768 w 773"/>
                              <a:gd name="T117" fmla="*/ 266 h 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73" h="697">
                                <a:moveTo>
                                  <a:pt x="768" y="266"/>
                                </a:moveTo>
                                <a:lnTo>
                                  <a:pt x="766" y="247"/>
                                </a:lnTo>
                                <a:lnTo>
                                  <a:pt x="761" y="227"/>
                                </a:lnTo>
                                <a:lnTo>
                                  <a:pt x="755" y="208"/>
                                </a:lnTo>
                                <a:lnTo>
                                  <a:pt x="748" y="189"/>
                                </a:lnTo>
                                <a:lnTo>
                                  <a:pt x="740" y="171"/>
                                </a:lnTo>
                                <a:lnTo>
                                  <a:pt x="731" y="152"/>
                                </a:lnTo>
                                <a:lnTo>
                                  <a:pt x="722" y="128"/>
                                </a:lnTo>
                                <a:lnTo>
                                  <a:pt x="713" y="106"/>
                                </a:lnTo>
                                <a:lnTo>
                                  <a:pt x="703" y="88"/>
                                </a:lnTo>
                                <a:lnTo>
                                  <a:pt x="693" y="72"/>
                                </a:lnTo>
                                <a:lnTo>
                                  <a:pt x="682" y="59"/>
                                </a:lnTo>
                                <a:lnTo>
                                  <a:pt x="668" y="48"/>
                                </a:lnTo>
                                <a:lnTo>
                                  <a:pt x="649" y="40"/>
                                </a:lnTo>
                                <a:lnTo>
                                  <a:pt x="631" y="32"/>
                                </a:lnTo>
                                <a:lnTo>
                                  <a:pt x="613" y="25"/>
                                </a:lnTo>
                                <a:lnTo>
                                  <a:pt x="595" y="18"/>
                                </a:lnTo>
                                <a:lnTo>
                                  <a:pt x="576" y="11"/>
                                </a:lnTo>
                                <a:lnTo>
                                  <a:pt x="555" y="5"/>
                                </a:lnTo>
                                <a:lnTo>
                                  <a:pt x="534" y="1"/>
                                </a:lnTo>
                                <a:lnTo>
                                  <a:pt x="512" y="0"/>
                                </a:lnTo>
                                <a:lnTo>
                                  <a:pt x="492" y="0"/>
                                </a:lnTo>
                                <a:lnTo>
                                  <a:pt x="472" y="2"/>
                                </a:lnTo>
                                <a:lnTo>
                                  <a:pt x="455" y="5"/>
                                </a:lnTo>
                                <a:lnTo>
                                  <a:pt x="440" y="8"/>
                                </a:lnTo>
                                <a:lnTo>
                                  <a:pt x="419" y="13"/>
                                </a:lnTo>
                                <a:lnTo>
                                  <a:pt x="400" y="20"/>
                                </a:lnTo>
                                <a:lnTo>
                                  <a:pt x="382" y="28"/>
                                </a:lnTo>
                                <a:lnTo>
                                  <a:pt x="366" y="40"/>
                                </a:lnTo>
                                <a:lnTo>
                                  <a:pt x="352" y="59"/>
                                </a:lnTo>
                                <a:lnTo>
                                  <a:pt x="339" y="75"/>
                                </a:lnTo>
                                <a:lnTo>
                                  <a:pt x="327" y="88"/>
                                </a:lnTo>
                                <a:lnTo>
                                  <a:pt x="309" y="104"/>
                                </a:lnTo>
                                <a:lnTo>
                                  <a:pt x="295" y="118"/>
                                </a:lnTo>
                                <a:lnTo>
                                  <a:pt x="284" y="131"/>
                                </a:lnTo>
                                <a:lnTo>
                                  <a:pt x="269" y="145"/>
                                </a:lnTo>
                                <a:lnTo>
                                  <a:pt x="254" y="160"/>
                                </a:lnTo>
                                <a:lnTo>
                                  <a:pt x="240" y="174"/>
                                </a:lnTo>
                                <a:lnTo>
                                  <a:pt x="225" y="187"/>
                                </a:lnTo>
                                <a:lnTo>
                                  <a:pt x="210" y="201"/>
                                </a:lnTo>
                                <a:lnTo>
                                  <a:pt x="196" y="214"/>
                                </a:lnTo>
                                <a:lnTo>
                                  <a:pt x="181" y="227"/>
                                </a:lnTo>
                                <a:lnTo>
                                  <a:pt x="167" y="241"/>
                                </a:lnTo>
                                <a:lnTo>
                                  <a:pt x="152" y="254"/>
                                </a:lnTo>
                                <a:lnTo>
                                  <a:pt x="138" y="268"/>
                                </a:lnTo>
                                <a:lnTo>
                                  <a:pt x="124" y="282"/>
                                </a:lnTo>
                                <a:lnTo>
                                  <a:pt x="110" y="296"/>
                                </a:lnTo>
                                <a:lnTo>
                                  <a:pt x="97" y="311"/>
                                </a:lnTo>
                                <a:lnTo>
                                  <a:pt x="83" y="326"/>
                                </a:lnTo>
                                <a:lnTo>
                                  <a:pt x="70" y="343"/>
                                </a:lnTo>
                                <a:lnTo>
                                  <a:pt x="60" y="360"/>
                                </a:lnTo>
                                <a:lnTo>
                                  <a:pt x="51" y="377"/>
                                </a:lnTo>
                                <a:lnTo>
                                  <a:pt x="41" y="398"/>
                                </a:lnTo>
                                <a:lnTo>
                                  <a:pt x="32" y="418"/>
                                </a:lnTo>
                                <a:lnTo>
                                  <a:pt x="23" y="436"/>
                                </a:lnTo>
                                <a:lnTo>
                                  <a:pt x="15" y="454"/>
                                </a:lnTo>
                                <a:lnTo>
                                  <a:pt x="8" y="472"/>
                                </a:lnTo>
                                <a:lnTo>
                                  <a:pt x="3" y="490"/>
                                </a:lnTo>
                                <a:lnTo>
                                  <a:pt x="0" y="507"/>
                                </a:lnTo>
                                <a:lnTo>
                                  <a:pt x="0" y="525"/>
                                </a:lnTo>
                                <a:lnTo>
                                  <a:pt x="1" y="537"/>
                                </a:lnTo>
                                <a:lnTo>
                                  <a:pt x="4" y="540"/>
                                </a:lnTo>
                                <a:lnTo>
                                  <a:pt x="4" y="543"/>
                                </a:lnTo>
                                <a:lnTo>
                                  <a:pt x="6" y="564"/>
                                </a:lnTo>
                                <a:lnTo>
                                  <a:pt x="13" y="582"/>
                                </a:lnTo>
                                <a:lnTo>
                                  <a:pt x="24" y="600"/>
                                </a:lnTo>
                                <a:lnTo>
                                  <a:pt x="37" y="615"/>
                                </a:lnTo>
                                <a:lnTo>
                                  <a:pt x="52" y="630"/>
                                </a:lnTo>
                                <a:lnTo>
                                  <a:pt x="67" y="645"/>
                                </a:lnTo>
                                <a:lnTo>
                                  <a:pt x="82" y="658"/>
                                </a:lnTo>
                                <a:lnTo>
                                  <a:pt x="100" y="666"/>
                                </a:lnTo>
                                <a:lnTo>
                                  <a:pt x="116" y="681"/>
                                </a:lnTo>
                                <a:lnTo>
                                  <a:pt x="132" y="693"/>
                                </a:lnTo>
                                <a:lnTo>
                                  <a:pt x="154" y="696"/>
                                </a:lnTo>
                                <a:lnTo>
                                  <a:pt x="173" y="696"/>
                                </a:lnTo>
                                <a:lnTo>
                                  <a:pt x="192" y="693"/>
                                </a:lnTo>
                                <a:lnTo>
                                  <a:pt x="210" y="688"/>
                                </a:lnTo>
                                <a:lnTo>
                                  <a:pt x="227" y="683"/>
                                </a:lnTo>
                                <a:lnTo>
                                  <a:pt x="249" y="676"/>
                                </a:lnTo>
                                <a:lnTo>
                                  <a:pt x="273" y="669"/>
                                </a:lnTo>
                                <a:lnTo>
                                  <a:pt x="294" y="662"/>
                                </a:lnTo>
                                <a:lnTo>
                                  <a:pt x="310" y="658"/>
                                </a:lnTo>
                                <a:lnTo>
                                  <a:pt x="335" y="656"/>
                                </a:lnTo>
                                <a:lnTo>
                                  <a:pt x="355" y="655"/>
                                </a:lnTo>
                                <a:lnTo>
                                  <a:pt x="372" y="654"/>
                                </a:lnTo>
                                <a:lnTo>
                                  <a:pt x="388" y="653"/>
                                </a:lnTo>
                                <a:lnTo>
                                  <a:pt x="405" y="653"/>
                                </a:lnTo>
                                <a:lnTo>
                                  <a:pt x="427" y="651"/>
                                </a:lnTo>
                                <a:lnTo>
                                  <a:pt x="449" y="647"/>
                                </a:lnTo>
                                <a:lnTo>
                                  <a:pt x="470" y="644"/>
                                </a:lnTo>
                                <a:lnTo>
                                  <a:pt x="490" y="640"/>
                                </a:lnTo>
                                <a:lnTo>
                                  <a:pt x="509" y="636"/>
                                </a:lnTo>
                                <a:lnTo>
                                  <a:pt x="528" y="631"/>
                                </a:lnTo>
                                <a:lnTo>
                                  <a:pt x="547" y="626"/>
                                </a:lnTo>
                                <a:lnTo>
                                  <a:pt x="565" y="621"/>
                                </a:lnTo>
                                <a:lnTo>
                                  <a:pt x="587" y="614"/>
                                </a:lnTo>
                                <a:lnTo>
                                  <a:pt x="608" y="606"/>
                                </a:lnTo>
                                <a:lnTo>
                                  <a:pt x="628" y="599"/>
                                </a:lnTo>
                                <a:lnTo>
                                  <a:pt x="646" y="592"/>
                                </a:lnTo>
                                <a:lnTo>
                                  <a:pt x="663" y="583"/>
                                </a:lnTo>
                                <a:lnTo>
                                  <a:pt x="679" y="574"/>
                                </a:lnTo>
                                <a:lnTo>
                                  <a:pt x="693" y="564"/>
                                </a:lnTo>
                                <a:lnTo>
                                  <a:pt x="709" y="550"/>
                                </a:lnTo>
                                <a:lnTo>
                                  <a:pt x="722" y="534"/>
                                </a:lnTo>
                                <a:lnTo>
                                  <a:pt x="735" y="518"/>
                                </a:lnTo>
                                <a:lnTo>
                                  <a:pt x="745" y="500"/>
                                </a:lnTo>
                                <a:lnTo>
                                  <a:pt x="755" y="482"/>
                                </a:lnTo>
                                <a:lnTo>
                                  <a:pt x="762" y="463"/>
                                </a:lnTo>
                                <a:lnTo>
                                  <a:pt x="768" y="444"/>
                                </a:lnTo>
                                <a:lnTo>
                                  <a:pt x="771" y="422"/>
                                </a:lnTo>
                                <a:lnTo>
                                  <a:pt x="773" y="401"/>
                                </a:lnTo>
                                <a:lnTo>
                                  <a:pt x="773" y="381"/>
                                </a:lnTo>
                                <a:lnTo>
                                  <a:pt x="773" y="362"/>
                                </a:lnTo>
                                <a:lnTo>
                                  <a:pt x="772" y="342"/>
                                </a:lnTo>
                                <a:lnTo>
                                  <a:pt x="771" y="323"/>
                                </a:lnTo>
                                <a:lnTo>
                                  <a:pt x="770" y="304"/>
                                </a:lnTo>
                                <a:lnTo>
                                  <a:pt x="769" y="285"/>
                                </a:lnTo>
                                <a:lnTo>
                                  <a:pt x="768" y="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00"/>
                        <wps:cNvSpPr>
                          <a:spLocks/>
                        </wps:cNvSpPr>
                        <wps:spPr bwMode="auto">
                          <a:xfrm>
                            <a:off x="1003" y="779"/>
                            <a:ext cx="139" cy="126"/>
                          </a:xfrm>
                          <a:custGeom>
                            <a:avLst/>
                            <a:gdLst>
                              <a:gd name="T0" fmla="*/ 139 w 139"/>
                              <a:gd name="T1" fmla="*/ 0 h 126"/>
                              <a:gd name="T2" fmla="*/ 127 w 139"/>
                              <a:gd name="T3" fmla="*/ 16 h 126"/>
                              <a:gd name="T4" fmla="*/ 116 w 139"/>
                              <a:gd name="T5" fmla="*/ 32 h 126"/>
                              <a:gd name="T6" fmla="*/ 103 w 139"/>
                              <a:gd name="T7" fmla="*/ 48 h 126"/>
                              <a:gd name="T8" fmla="*/ 89 w 139"/>
                              <a:gd name="T9" fmla="*/ 62 h 126"/>
                              <a:gd name="T10" fmla="*/ 72 w 139"/>
                              <a:gd name="T11" fmla="*/ 75 h 126"/>
                              <a:gd name="T12" fmla="*/ 68 w 139"/>
                              <a:gd name="T13" fmla="*/ 77 h 126"/>
                              <a:gd name="T14" fmla="*/ 63 w 139"/>
                              <a:gd name="T15" fmla="*/ 80 h 126"/>
                              <a:gd name="T16" fmla="*/ 59 w 139"/>
                              <a:gd name="T17" fmla="*/ 82 h 126"/>
                              <a:gd name="T18" fmla="*/ 56 w 139"/>
                              <a:gd name="T19" fmla="*/ 88 h 126"/>
                              <a:gd name="T20" fmla="*/ 52 w 139"/>
                              <a:gd name="T21" fmla="*/ 90 h 126"/>
                              <a:gd name="T22" fmla="*/ 45 w 139"/>
                              <a:gd name="T23" fmla="*/ 93 h 126"/>
                              <a:gd name="T24" fmla="*/ 39 w 139"/>
                              <a:gd name="T25" fmla="*/ 99 h 126"/>
                              <a:gd name="T26" fmla="*/ 32 w 139"/>
                              <a:gd name="T27" fmla="*/ 102 h 126"/>
                              <a:gd name="T28" fmla="*/ 15 w 139"/>
                              <a:gd name="T29" fmla="*/ 113 h 126"/>
                              <a:gd name="T30" fmla="*/ 0 w 139"/>
                              <a:gd name="T31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9" h="126">
                                <a:moveTo>
                                  <a:pt x="139" y="0"/>
                                </a:moveTo>
                                <a:lnTo>
                                  <a:pt x="127" y="16"/>
                                </a:lnTo>
                                <a:lnTo>
                                  <a:pt x="116" y="32"/>
                                </a:lnTo>
                                <a:lnTo>
                                  <a:pt x="103" y="48"/>
                                </a:lnTo>
                                <a:lnTo>
                                  <a:pt x="89" y="62"/>
                                </a:lnTo>
                                <a:lnTo>
                                  <a:pt x="72" y="75"/>
                                </a:lnTo>
                                <a:lnTo>
                                  <a:pt x="68" y="77"/>
                                </a:lnTo>
                                <a:lnTo>
                                  <a:pt x="63" y="80"/>
                                </a:lnTo>
                                <a:lnTo>
                                  <a:pt x="59" y="82"/>
                                </a:lnTo>
                                <a:lnTo>
                                  <a:pt x="56" y="88"/>
                                </a:lnTo>
                                <a:lnTo>
                                  <a:pt x="52" y="90"/>
                                </a:lnTo>
                                <a:lnTo>
                                  <a:pt x="45" y="93"/>
                                </a:lnTo>
                                <a:lnTo>
                                  <a:pt x="39" y="99"/>
                                </a:lnTo>
                                <a:lnTo>
                                  <a:pt x="32" y="102"/>
                                </a:lnTo>
                                <a:lnTo>
                                  <a:pt x="15" y="113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01"/>
                        <wps:cNvSpPr>
                          <a:spLocks/>
                        </wps:cNvSpPr>
                        <wps:spPr bwMode="auto">
                          <a:xfrm>
                            <a:off x="1163" y="797"/>
                            <a:ext cx="228" cy="28"/>
                          </a:xfrm>
                          <a:custGeom>
                            <a:avLst/>
                            <a:gdLst>
                              <a:gd name="T0" fmla="*/ 0 w 228"/>
                              <a:gd name="T1" fmla="*/ 17 h 28"/>
                              <a:gd name="T2" fmla="*/ 19 w 228"/>
                              <a:gd name="T3" fmla="*/ 18 h 28"/>
                              <a:gd name="T4" fmla="*/ 37 w 228"/>
                              <a:gd name="T5" fmla="*/ 14 h 28"/>
                              <a:gd name="T6" fmla="*/ 46 w 228"/>
                              <a:gd name="T7" fmla="*/ 7 h 28"/>
                              <a:gd name="T8" fmla="*/ 55 w 228"/>
                              <a:gd name="T9" fmla="*/ 2 h 28"/>
                              <a:gd name="T10" fmla="*/ 65 w 228"/>
                              <a:gd name="T11" fmla="*/ 1 h 28"/>
                              <a:gd name="T12" fmla="*/ 85 w 228"/>
                              <a:gd name="T13" fmla="*/ 0 h 28"/>
                              <a:gd name="T14" fmla="*/ 105 w 228"/>
                              <a:gd name="T15" fmla="*/ 0 h 28"/>
                              <a:gd name="T16" fmla="*/ 125 w 228"/>
                              <a:gd name="T17" fmla="*/ 0 h 28"/>
                              <a:gd name="T18" fmla="*/ 145 w 228"/>
                              <a:gd name="T19" fmla="*/ 0 h 28"/>
                              <a:gd name="T20" fmla="*/ 165 w 228"/>
                              <a:gd name="T21" fmla="*/ 0 h 28"/>
                              <a:gd name="T22" fmla="*/ 190 w 228"/>
                              <a:gd name="T23" fmla="*/ 1 h 28"/>
                              <a:gd name="T24" fmla="*/ 195 w 228"/>
                              <a:gd name="T25" fmla="*/ 6 h 28"/>
                              <a:gd name="T26" fmla="*/ 202 w 228"/>
                              <a:gd name="T27" fmla="*/ 8 h 28"/>
                              <a:gd name="T28" fmla="*/ 212 w 228"/>
                              <a:gd name="T29" fmla="*/ 11 h 28"/>
                              <a:gd name="T30" fmla="*/ 215 w 228"/>
                              <a:gd name="T31" fmla="*/ 25 h 28"/>
                              <a:gd name="T32" fmla="*/ 227 w 228"/>
                              <a:gd name="T33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28" h="28">
                                <a:moveTo>
                                  <a:pt x="0" y="17"/>
                                </a:moveTo>
                                <a:lnTo>
                                  <a:pt x="19" y="18"/>
                                </a:lnTo>
                                <a:lnTo>
                                  <a:pt x="37" y="14"/>
                                </a:lnTo>
                                <a:lnTo>
                                  <a:pt x="46" y="7"/>
                                </a:lnTo>
                                <a:lnTo>
                                  <a:pt x="55" y="2"/>
                                </a:lnTo>
                                <a:lnTo>
                                  <a:pt x="65" y="1"/>
                                </a:lnTo>
                                <a:lnTo>
                                  <a:pt x="85" y="0"/>
                                </a:lnTo>
                                <a:lnTo>
                                  <a:pt x="105" y="0"/>
                                </a:lnTo>
                                <a:lnTo>
                                  <a:pt x="125" y="0"/>
                                </a:lnTo>
                                <a:lnTo>
                                  <a:pt x="145" y="0"/>
                                </a:lnTo>
                                <a:lnTo>
                                  <a:pt x="165" y="0"/>
                                </a:lnTo>
                                <a:lnTo>
                                  <a:pt x="190" y="1"/>
                                </a:lnTo>
                                <a:lnTo>
                                  <a:pt x="195" y="6"/>
                                </a:lnTo>
                                <a:lnTo>
                                  <a:pt x="202" y="8"/>
                                </a:lnTo>
                                <a:lnTo>
                                  <a:pt x="212" y="11"/>
                                </a:lnTo>
                                <a:lnTo>
                                  <a:pt x="215" y="25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02"/>
                        <wps:cNvSpPr>
                          <a:spLocks/>
                        </wps:cNvSpPr>
                        <wps:spPr bwMode="auto">
                          <a:xfrm>
                            <a:off x="883" y="948"/>
                            <a:ext cx="122" cy="28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0 h 285"/>
                              <a:gd name="T2" fmla="*/ 106 w 122"/>
                              <a:gd name="T3" fmla="*/ 11 h 285"/>
                              <a:gd name="T4" fmla="*/ 90 w 122"/>
                              <a:gd name="T5" fmla="*/ 24 h 285"/>
                              <a:gd name="T6" fmla="*/ 75 w 122"/>
                              <a:gd name="T7" fmla="*/ 37 h 285"/>
                              <a:gd name="T8" fmla="*/ 61 w 122"/>
                              <a:gd name="T9" fmla="*/ 51 h 285"/>
                              <a:gd name="T10" fmla="*/ 46 w 122"/>
                              <a:gd name="T11" fmla="*/ 70 h 285"/>
                              <a:gd name="T12" fmla="*/ 36 w 122"/>
                              <a:gd name="T13" fmla="*/ 88 h 285"/>
                              <a:gd name="T14" fmla="*/ 29 w 122"/>
                              <a:gd name="T15" fmla="*/ 106 h 285"/>
                              <a:gd name="T16" fmla="*/ 22 w 122"/>
                              <a:gd name="T17" fmla="*/ 123 h 285"/>
                              <a:gd name="T18" fmla="*/ 14 w 122"/>
                              <a:gd name="T19" fmla="*/ 138 h 285"/>
                              <a:gd name="T20" fmla="*/ 10 w 122"/>
                              <a:gd name="T21" fmla="*/ 143 h 285"/>
                              <a:gd name="T22" fmla="*/ 4 w 122"/>
                              <a:gd name="T23" fmla="*/ 149 h 285"/>
                              <a:gd name="T24" fmla="*/ 3 w 122"/>
                              <a:gd name="T25" fmla="*/ 154 h 285"/>
                              <a:gd name="T26" fmla="*/ 1 w 122"/>
                              <a:gd name="T27" fmla="*/ 174 h 285"/>
                              <a:gd name="T28" fmla="*/ 0 w 122"/>
                              <a:gd name="T29" fmla="*/ 194 h 285"/>
                              <a:gd name="T30" fmla="*/ 1 w 122"/>
                              <a:gd name="T31" fmla="*/ 214 h 285"/>
                              <a:gd name="T32" fmla="*/ 5 w 122"/>
                              <a:gd name="T33" fmla="*/ 233 h 285"/>
                              <a:gd name="T34" fmla="*/ 15 w 122"/>
                              <a:gd name="T35" fmla="*/ 254 h 285"/>
                              <a:gd name="T36" fmla="*/ 25 w 122"/>
                              <a:gd name="T37" fmla="*/ 273 h 285"/>
                              <a:gd name="T38" fmla="*/ 39 w 122"/>
                              <a:gd name="T39" fmla="*/ 28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2" h="285">
                                <a:moveTo>
                                  <a:pt x="122" y="0"/>
                                </a:moveTo>
                                <a:lnTo>
                                  <a:pt x="106" y="11"/>
                                </a:lnTo>
                                <a:lnTo>
                                  <a:pt x="90" y="24"/>
                                </a:lnTo>
                                <a:lnTo>
                                  <a:pt x="75" y="37"/>
                                </a:lnTo>
                                <a:lnTo>
                                  <a:pt x="61" y="51"/>
                                </a:lnTo>
                                <a:lnTo>
                                  <a:pt x="46" y="70"/>
                                </a:lnTo>
                                <a:lnTo>
                                  <a:pt x="36" y="88"/>
                                </a:lnTo>
                                <a:lnTo>
                                  <a:pt x="29" y="106"/>
                                </a:lnTo>
                                <a:lnTo>
                                  <a:pt x="22" y="123"/>
                                </a:lnTo>
                                <a:lnTo>
                                  <a:pt x="14" y="138"/>
                                </a:lnTo>
                                <a:lnTo>
                                  <a:pt x="10" y="143"/>
                                </a:lnTo>
                                <a:lnTo>
                                  <a:pt x="4" y="149"/>
                                </a:lnTo>
                                <a:lnTo>
                                  <a:pt x="3" y="154"/>
                                </a:lnTo>
                                <a:lnTo>
                                  <a:pt x="1" y="174"/>
                                </a:lnTo>
                                <a:lnTo>
                                  <a:pt x="0" y="194"/>
                                </a:lnTo>
                                <a:lnTo>
                                  <a:pt x="1" y="214"/>
                                </a:lnTo>
                                <a:lnTo>
                                  <a:pt x="5" y="233"/>
                                </a:lnTo>
                                <a:lnTo>
                                  <a:pt x="15" y="254"/>
                                </a:lnTo>
                                <a:lnTo>
                                  <a:pt x="25" y="273"/>
                                </a:lnTo>
                                <a:lnTo>
                                  <a:pt x="39" y="28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03"/>
                        <wps:cNvSpPr>
                          <a:spLocks/>
                        </wps:cNvSpPr>
                        <wps:spPr bwMode="auto">
                          <a:xfrm>
                            <a:off x="948" y="879"/>
                            <a:ext cx="296" cy="292"/>
                          </a:xfrm>
                          <a:custGeom>
                            <a:avLst/>
                            <a:gdLst>
                              <a:gd name="T0" fmla="*/ 42 w 296"/>
                              <a:gd name="T1" fmla="*/ 289 h 292"/>
                              <a:gd name="T2" fmla="*/ 36 w 296"/>
                              <a:gd name="T3" fmla="*/ 289 h 292"/>
                              <a:gd name="T4" fmla="*/ 27 w 296"/>
                              <a:gd name="T5" fmla="*/ 291 h 292"/>
                              <a:gd name="T6" fmla="*/ 25 w 296"/>
                              <a:gd name="T7" fmla="*/ 288 h 292"/>
                              <a:gd name="T8" fmla="*/ 16 w 296"/>
                              <a:gd name="T9" fmla="*/ 279 h 292"/>
                              <a:gd name="T10" fmla="*/ 12 w 296"/>
                              <a:gd name="T11" fmla="*/ 269 h 292"/>
                              <a:gd name="T12" fmla="*/ 6 w 296"/>
                              <a:gd name="T13" fmla="*/ 259 h 292"/>
                              <a:gd name="T14" fmla="*/ 0 w 296"/>
                              <a:gd name="T15" fmla="*/ 241 h 292"/>
                              <a:gd name="T16" fmla="*/ 0 w 296"/>
                              <a:gd name="T17" fmla="*/ 222 h 292"/>
                              <a:gd name="T18" fmla="*/ 3 w 296"/>
                              <a:gd name="T19" fmla="*/ 203 h 292"/>
                              <a:gd name="T20" fmla="*/ 8 w 296"/>
                              <a:gd name="T21" fmla="*/ 184 h 292"/>
                              <a:gd name="T22" fmla="*/ 12 w 296"/>
                              <a:gd name="T23" fmla="*/ 173 h 292"/>
                              <a:gd name="T24" fmla="*/ 17 w 296"/>
                              <a:gd name="T25" fmla="*/ 173 h 292"/>
                              <a:gd name="T26" fmla="*/ 19 w 296"/>
                              <a:gd name="T27" fmla="*/ 171 h 292"/>
                              <a:gd name="T28" fmla="*/ 30 w 296"/>
                              <a:gd name="T29" fmla="*/ 153 h 292"/>
                              <a:gd name="T30" fmla="*/ 41 w 296"/>
                              <a:gd name="T31" fmla="*/ 137 h 292"/>
                              <a:gd name="T32" fmla="*/ 53 w 296"/>
                              <a:gd name="T33" fmla="*/ 121 h 292"/>
                              <a:gd name="T34" fmla="*/ 66 w 296"/>
                              <a:gd name="T35" fmla="*/ 106 h 292"/>
                              <a:gd name="T36" fmla="*/ 79 w 296"/>
                              <a:gd name="T37" fmla="*/ 91 h 292"/>
                              <a:gd name="T38" fmla="*/ 93 w 296"/>
                              <a:gd name="T39" fmla="*/ 77 h 292"/>
                              <a:gd name="T40" fmla="*/ 109 w 296"/>
                              <a:gd name="T41" fmla="*/ 64 h 292"/>
                              <a:gd name="T42" fmla="*/ 130 w 296"/>
                              <a:gd name="T43" fmla="*/ 50 h 292"/>
                              <a:gd name="T44" fmla="*/ 148 w 296"/>
                              <a:gd name="T45" fmla="*/ 38 h 292"/>
                              <a:gd name="T46" fmla="*/ 165 w 296"/>
                              <a:gd name="T47" fmla="*/ 28 h 292"/>
                              <a:gd name="T48" fmla="*/ 181 w 296"/>
                              <a:gd name="T49" fmla="*/ 20 h 292"/>
                              <a:gd name="T50" fmla="*/ 197 w 296"/>
                              <a:gd name="T51" fmla="*/ 12 h 292"/>
                              <a:gd name="T52" fmla="*/ 220 w 296"/>
                              <a:gd name="T53" fmla="*/ 4 h 292"/>
                              <a:gd name="T54" fmla="*/ 239 w 296"/>
                              <a:gd name="T55" fmla="*/ 1 h 292"/>
                              <a:gd name="T56" fmla="*/ 256 w 296"/>
                              <a:gd name="T57" fmla="*/ 0 h 292"/>
                              <a:gd name="T58" fmla="*/ 278 w 296"/>
                              <a:gd name="T59" fmla="*/ 0 h 292"/>
                              <a:gd name="T60" fmla="*/ 296 w 296"/>
                              <a:gd name="T61" fmla="*/ 5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96" h="292">
                                <a:moveTo>
                                  <a:pt x="42" y="289"/>
                                </a:moveTo>
                                <a:lnTo>
                                  <a:pt x="36" y="289"/>
                                </a:lnTo>
                                <a:lnTo>
                                  <a:pt x="27" y="291"/>
                                </a:lnTo>
                                <a:lnTo>
                                  <a:pt x="25" y="288"/>
                                </a:lnTo>
                                <a:lnTo>
                                  <a:pt x="16" y="279"/>
                                </a:lnTo>
                                <a:lnTo>
                                  <a:pt x="12" y="269"/>
                                </a:lnTo>
                                <a:lnTo>
                                  <a:pt x="6" y="259"/>
                                </a:lnTo>
                                <a:lnTo>
                                  <a:pt x="0" y="241"/>
                                </a:lnTo>
                                <a:lnTo>
                                  <a:pt x="0" y="222"/>
                                </a:lnTo>
                                <a:lnTo>
                                  <a:pt x="3" y="203"/>
                                </a:lnTo>
                                <a:lnTo>
                                  <a:pt x="8" y="184"/>
                                </a:lnTo>
                                <a:lnTo>
                                  <a:pt x="12" y="173"/>
                                </a:lnTo>
                                <a:lnTo>
                                  <a:pt x="17" y="173"/>
                                </a:lnTo>
                                <a:lnTo>
                                  <a:pt x="19" y="171"/>
                                </a:lnTo>
                                <a:lnTo>
                                  <a:pt x="30" y="153"/>
                                </a:lnTo>
                                <a:lnTo>
                                  <a:pt x="41" y="137"/>
                                </a:lnTo>
                                <a:lnTo>
                                  <a:pt x="53" y="121"/>
                                </a:lnTo>
                                <a:lnTo>
                                  <a:pt x="66" y="106"/>
                                </a:lnTo>
                                <a:lnTo>
                                  <a:pt x="79" y="91"/>
                                </a:lnTo>
                                <a:lnTo>
                                  <a:pt x="93" y="77"/>
                                </a:lnTo>
                                <a:lnTo>
                                  <a:pt x="109" y="64"/>
                                </a:lnTo>
                                <a:lnTo>
                                  <a:pt x="130" y="50"/>
                                </a:lnTo>
                                <a:lnTo>
                                  <a:pt x="148" y="38"/>
                                </a:lnTo>
                                <a:lnTo>
                                  <a:pt x="165" y="28"/>
                                </a:lnTo>
                                <a:lnTo>
                                  <a:pt x="181" y="20"/>
                                </a:lnTo>
                                <a:lnTo>
                                  <a:pt x="197" y="12"/>
                                </a:lnTo>
                                <a:lnTo>
                                  <a:pt x="220" y="4"/>
                                </a:lnTo>
                                <a:lnTo>
                                  <a:pt x="239" y="1"/>
                                </a:lnTo>
                                <a:lnTo>
                                  <a:pt x="256" y="0"/>
                                </a:lnTo>
                                <a:lnTo>
                                  <a:pt x="278" y="0"/>
                                </a:lnTo>
                                <a:lnTo>
                                  <a:pt x="296" y="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04"/>
                        <wps:cNvSpPr>
                          <a:spLocks/>
                        </wps:cNvSpPr>
                        <wps:spPr bwMode="auto">
                          <a:xfrm>
                            <a:off x="1070" y="865"/>
                            <a:ext cx="307" cy="313"/>
                          </a:xfrm>
                          <a:custGeom>
                            <a:avLst/>
                            <a:gdLst>
                              <a:gd name="T0" fmla="*/ 232 w 307"/>
                              <a:gd name="T1" fmla="*/ 0 h 313"/>
                              <a:gd name="T2" fmla="*/ 248 w 307"/>
                              <a:gd name="T3" fmla="*/ 12 h 313"/>
                              <a:gd name="T4" fmla="*/ 263 w 307"/>
                              <a:gd name="T5" fmla="*/ 25 h 313"/>
                              <a:gd name="T6" fmla="*/ 280 w 307"/>
                              <a:gd name="T7" fmla="*/ 41 h 313"/>
                              <a:gd name="T8" fmla="*/ 292 w 307"/>
                              <a:gd name="T9" fmla="*/ 57 h 313"/>
                              <a:gd name="T10" fmla="*/ 300 w 307"/>
                              <a:gd name="T11" fmla="*/ 74 h 313"/>
                              <a:gd name="T12" fmla="*/ 304 w 307"/>
                              <a:gd name="T13" fmla="*/ 97 h 313"/>
                              <a:gd name="T14" fmla="*/ 306 w 307"/>
                              <a:gd name="T15" fmla="*/ 119 h 313"/>
                              <a:gd name="T16" fmla="*/ 307 w 307"/>
                              <a:gd name="T17" fmla="*/ 139 h 313"/>
                              <a:gd name="T18" fmla="*/ 307 w 307"/>
                              <a:gd name="T19" fmla="*/ 157 h 313"/>
                              <a:gd name="T20" fmla="*/ 307 w 307"/>
                              <a:gd name="T21" fmla="*/ 176 h 313"/>
                              <a:gd name="T22" fmla="*/ 303 w 307"/>
                              <a:gd name="T23" fmla="*/ 201 h 313"/>
                              <a:gd name="T24" fmla="*/ 296 w 307"/>
                              <a:gd name="T25" fmla="*/ 222 h 313"/>
                              <a:gd name="T26" fmla="*/ 286 w 307"/>
                              <a:gd name="T27" fmla="*/ 241 h 313"/>
                              <a:gd name="T28" fmla="*/ 275 w 307"/>
                              <a:gd name="T29" fmla="*/ 258 h 313"/>
                              <a:gd name="T30" fmla="*/ 261 w 307"/>
                              <a:gd name="T31" fmla="*/ 272 h 313"/>
                              <a:gd name="T32" fmla="*/ 246 w 307"/>
                              <a:gd name="T33" fmla="*/ 284 h 313"/>
                              <a:gd name="T34" fmla="*/ 231 w 307"/>
                              <a:gd name="T35" fmla="*/ 294 h 313"/>
                              <a:gd name="T36" fmla="*/ 219 w 307"/>
                              <a:gd name="T37" fmla="*/ 301 h 313"/>
                              <a:gd name="T38" fmla="*/ 209 w 307"/>
                              <a:gd name="T39" fmla="*/ 304 h 313"/>
                              <a:gd name="T40" fmla="*/ 199 w 307"/>
                              <a:gd name="T41" fmla="*/ 305 h 313"/>
                              <a:gd name="T42" fmla="*/ 179 w 307"/>
                              <a:gd name="T43" fmla="*/ 308 h 313"/>
                              <a:gd name="T44" fmla="*/ 159 w 307"/>
                              <a:gd name="T45" fmla="*/ 310 h 313"/>
                              <a:gd name="T46" fmla="*/ 140 w 307"/>
                              <a:gd name="T47" fmla="*/ 312 h 313"/>
                              <a:gd name="T48" fmla="*/ 120 w 307"/>
                              <a:gd name="T49" fmla="*/ 312 h 313"/>
                              <a:gd name="T50" fmla="*/ 96 w 307"/>
                              <a:gd name="T51" fmla="*/ 309 h 313"/>
                              <a:gd name="T52" fmla="*/ 74 w 307"/>
                              <a:gd name="T53" fmla="*/ 306 h 313"/>
                              <a:gd name="T54" fmla="*/ 54 w 307"/>
                              <a:gd name="T55" fmla="*/ 303 h 313"/>
                              <a:gd name="T56" fmla="*/ 35 w 307"/>
                              <a:gd name="T57" fmla="*/ 301 h 313"/>
                              <a:gd name="T58" fmla="*/ 17 w 307"/>
                              <a:gd name="T59" fmla="*/ 299 h 313"/>
                              <a:gd name="T60" fmla="*/ 0 w 307"/>
                              <a:gd name="T61" fmla="*/ 299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07" h="313">
                                <a:moveTo>
                                  <a:pt x="232" y="0"/>
                                </a:moveTo>
                                <a:lnTo>
                                  <a:pt x="248" y="12"/>
                                </a:lnTo>
                                <a:lnTo>
                                  <a:pt x="263" y="25"/>
                                </a:lnTo>
                                <a:lnTo>
                                  <a:pt x="280" y="41"/>
                                </a:lnTo>
                                <a:lnTo>
                                  <a:pt x="292" y="57"/>
                                </a:lnTo>
                                <a:lnTo>
                                  <a:pt x="300" y="74"/>
                                </a:lnTo>
                                <a:lnTo>
                                  <a:pt x="304" y="97"/>
                                </a:lnTo>
                                <a:lnTo>
                                  <a:pt x="306" y="119"/>
                                </a:lnTo>
                                <a:lnTo>
                                  <a:pt x="307" y="139"/>
                                </a:lnTo>
                                <a:lnTo>
                                  <a:pt x="307" y="157"/>
                                </a:lnTo>
                                <a:lnTo>
                                  <a:pt x="307" y="176"/>
                                </a:lnTo>
                                <a:lnTo>
                                  <a:pt x="303" y="201"/>
                                </a:lnTo>
                                <a:lnTo>
                                  <a:pt x="296" y="222"/>
                                </a:lnTo>
                                <a:lnTo>
                                  <a:pt x="286" y="241"/>
                                </a:lnTo>
                                <a:lnTo>
                                  <a:pt x="275" y="258"/>
                                </a:lnTo>
                                <a:lnTo>
                                  <a:pt x="261" y="272"/>
                                </a:lnTo>
                                <a:lnTo>
                                  <a:pt x="246" y="284"/>
                                </a:lnTo>
                                <a:lnTo>
                                  <a:pt x="231" y="294"/>
                                </a:lnTo>
                                <a:lnTo>
                                  <a:pt x="219" y="301"/>
                                </a:lnTo>
                                <a:lnTo>
                                  <a:pt x="209" y="304"/>
                                </a:lnTo>
                                <a:lnTo>
                                  <a:pt x="199" y="305"/>
                                </a:lnTo>
                                <a:lnTo>
                                  <a:pt x="179" y="308"/>
                                </a:lnTo>
                                <a:lnTo>
                                  <a:pt x="159" y="310"/>
                                </a:lnTo>
                                <a:lnTo>
                                  <a:pt x="140" y="312"/>
                                </a:lnTo>
                                <a:lnTo>
                                  <a:pt x="120" y="312"/>
                                </a:lnTo>
                                <a:lnTo>
                                  <a:pt x="96" y="309"/>
                                </a:lnTo>
                                <a:lnTo>
                                  <a:pt x="74" y="306"/>
                                </a:lnTo>
                                <a:lnTo>
                                  <a:pt x="54" y="303"/>
                                </a:lnTo>
                                <a:lnTo>
                                  <a:pt x="35" y="301"/>
                                </a:lnTo>
                                <a:lnTo>
                                  <a:pt x="17" y="299"/>
                                </a:ln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05"/>
                        <wps:cNvSpPr>
                          <a:spLocks/>
                        </wps:cNvSpPr>
                        <wps:spPr bwMode="auto">
                          <a:xfrm>
                            <a:off x="1021" y="946"/>
                            <a:ext cx="275" cy="195"/>
                          </a:xfrm>
                          <a:custGeom>
                            <a:avLst/>
                            <a:gdLst>
                              <a:gd name="T0" fmla="*/ 66 w 275"/>
                              <a:gd name="T1" fmla="*/ 184 h 195"/>
                              <a:gd name="T2" fmla="*/ 46 w 275"/>
                              <a:gd name="T3" fmla="*/ 179 h 195"/>
                              <a:gd name="T4" fmla="*/ 29 w 275"/>
                              <a:gd name="T5" fmla="*/ 169 h 195"/>
                              <a:gd name="T6" fmla="*/ 13 w 275"/>
                              <a:gd name="T7" fmla="*/ 155 h 195"/>
                              <a:gd name="T8" fmla="*/ 1 w 275"/>
                              <a:gd name="T9" fmla="*/ 135 h 195"/>
                              <a:gd name="T10" fmla="*/ 0 w 275"/>
                              <a:gd name="T11" fmla="*/ 118 h 195"/>
                              <a:gd name="T12" fmla="*/ 6 w 275"/>
                              <a:gd name="T13" fmla="*/ 104 h 195"/>
                              <a:gd name="T14" fmla="*/ 18 w 275"/>
                              <a:gd name="T15" fmla="*/ 87 h 195"/>
                              <a:gd name="T16" fmla="*/ 30 w 275"/>
                              <a:gd name="T17" fmla="*/ 72 h 195"/>
                              <a:gd name="T18" fmla="*/ 47 w 275"/>
                              <a:gd name="T19" fmla="*/ 55 h 195"/>
                              <a:gd name="T20" fmla="*/ 61 w 275"/>
                              <a:gd name="T21" fmla="*/ 42 h 195"/>
                              <a:gd name="T22" fmla="*/ 83 w 275"/>
                              <a:gd name="T23" fmla="*/ 31 h 195"/>
                              <a:gd name="T24" fmla="*/ 101 w 275"/>
                              <a:gd name="T25" fmla="*/ 21 h 195"/>
                              <a:gd name="T26" fmla="*/ 118 w 275"/>
                              <a:gd name="T27" fmla="*/ 13 h 195"/>
                              <a:gd name="T28" fmla="*/ 135 w 275"/>
                              <a:gd name="T29" fmla="*/ 7 h 195"/>
                              <a:gd name="T30" fmla="*/ 158 w 275"/>
                              <a:gd name="T31" fmla="*/ 2 h 195"/>
                              <a:gd name="T32" fmla="*/ 179 w 275"/>
                              <a:gd name="T33" fmla="*/ 0 h 195"/>
                              <a:gd name="T34" fmla="*/ 199 w 275"/>
                              <a:gd name="T35" fmla="*/ 0 h 195"/>
                              <a:gd name="T36" fmla="*/ 217 w 275"/>
                              <a:gd name="T37" fmla="*/ 0 h 195"/>
                              <a:gd name="T38" fmla="*/ 235 w 275"/>
                              <a:gd name="T39" fmla="*/ 2 h 195"/>
                              <a:gd name="T40" fmla="*/ 253 w 275"/>
                              <a:gd name="T41" fmla="*/ 5 h 195"/>
                              <a:gd name="T42" fmla="*/ 266 w 275"/>
                              <a:gd name="T43" fmla="*/ 7 h 195"/>
                              <a:gd name="T44" fmla="*/ 272 w 275"/>
                              <a:gd name="T45" fmla="*/ 23 h 195"/>
                              <a:gd name="T46" fmla="*/ 274 w 275"/>
                              <a:gd name="T47" fmla="*/ 37 h 195"/>
                              <a:gd name="T48" fmla="*/ 274 w 275"/>
                              <a:gd name="T49" fmla="*/ 57 h 195"/>
                              <a:gd name="T50" fmla="*/ 270 w 275"/>
                              <a:gd name="T51" fmla="*/ 76 h 195"/>
                              <a:gd name="T52" fmla="*/ 261 w 275"/>
                              <a:gd name="T53" fmla="*/ 93 h 195"/>
                              <a:gd name="T54" fmla="*/ 249 w 275"/>
                              <a:gd name="T55" fmla="*/ 108 h 195"/>
                              <a:gd name="T56" fmla="*/ 234 w 275"/>
                              <a:gd name="T57" fmla="*/ 122 h 195"/>
                              <a:gd name="T58" fmla="*/ 215 w 275"/>
                              <a:gd name="T59" fmla="*/ 136 h 195"/>
                              <a:gd name="T60" fmla="*/ 209 w 275"/>
                              <a:gd name="T61" fmla="*/ 142 h 195"/>
                              <a:gd name="T62" fmla="*/ 206 w 275"/>
                              <a:gd name="T63" fmla="*/ 147 h 195"/>
                              <a:gd name="T64" fmla="*/ 192 w 275"/>
                              <a:gd name="T65" fmla="*/ 163 h 195"/>
                              <a:gd name="T66" fmla="*/ 177 w 275"/>
                              <a:gd name="T67" fmla="*/ 175 h 195"/>
                              <a:gd name="T68" fmla="*/ 159 w 275"/>
                              <a:gd name="T69" fmla="*/ 186 h 195"/>
                              <a:gd name="T70" fmla="*/ 141 w 275"/>
                              <a:gd name="T71" fmla="*/ 19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75" h="195">
                                <a:moveTo>
                                  <a:pt x="66" y="184"/>
                                </a:moveTo>
                                <a:lnTo>
                                  <a:pt x="46" y="179"/>
                                </a:lnTo>
                                <a:lnTo>
                                  <a:pt x="29" y="169"/>
                                </a:lnTo>
                                <a:lnTo>
                                  <a:pt x="13" y="155"/>
                                </a:lnTo>
                                <a:lnTo>
                                  <a:pt x="1" y="135"/>
                                </a:lnTo>
                                <a:lnTo>
                                  <a:pt x="0" y="118"/>
                                </a:lnTo>
                                <a:lnTo>
                                  <a:pt x="6" y="104"/>
                                </a:lnTo>
                                <a:lnTo>
                                  <a:pt x="18" y="87"/>
                                </a:lnTo>
                                <a:lnTo>
                                  <a:pt x="30" y="72"/>
                                </a:lnTo>
                                <a:lnTo>
                                  <a:pt x="47" y="55"/>
                                </a:lnTo>
                                <a:lnTo>
                                  <a:pt x="61" y="42"/>
                                </a:lnTo>
                                <a:lnTo>
                                  <a:pt x="83" y="31"/>
                                </a:lnTo>
                                <a:lnTo>
                                  <a:pt x="101" y="21"/>
                                </a:lnTo>
                                <a:lnTo>
                                  <a:pt x="118" y="13"/>
                                </a:lnTo>
                                <a:lnTo>
                                  <a:pt x="135" y="7"/>
                                </a:lnTo>
                                <a:lnTo>
                                  <a:pt x="158" y="2"/>
                                </a:lnTo>
                                <a:lnTo>
                                  <a:pt x="179" y="0"/>
                                </a:lnTo>
                                <a:lnTo>
                                  <a:pt x="199" y="0"/>
                                </a:lnTo>
                                <a:lnTo>
                                  <a:pt x="217" y="0"/>
                                </a:lnTo>
                                <a:lnTo>
                                  <a:pt x="235" y="2"/>
                                </a:lnTo>
                                <a:lnTo>
                                  <a:pt x="253" y="5"/>
                                </a:lnTo>
                                <a:lnTo>
                                  <a:pt x="266" y="7"/>
                                </a:lnTo>
                                <a:lnTo>
                                  <a:pt x="272" y="23"/>
                                </a:lnTo>
                                <a:lnTo>
                                  <a:pt x="274" y="37"/>
                                </a:lnTo>
                                <a:lnTo>
                                  <a:pt x="274" y="57"/>
                                </a:lnTo>
                                <a:lnTo>
                                  <a:pt x="270" y="76"/>
                                </a:lnTo>
                                <a:lnTo>
                                  <a:pt x="261" y="93"/>
                                </a:lnTo>
                                <a:lnTo>
                                  <a:pt x="249" y="108"/>
                                </a:lnTo>
                                <a:lnTo>
                                  <a:pt x="234" y="122"/>
                                </a:lnTo>
                                <a:lnTo>
                                  <a:pt x="215" y="136"/>
                                </a:lnTo>
                                <a:lnTo>
                                  <a:pt x="209" y="142"/>
                                </a:lnTo>
                                <a:lnTo>
                                  <a:pt x="206" y="147"/>
                                </a:lnTo>
                                <a:lnTo>
                                  <a:pt x="192" y="163"/>
                                </a:lnTo>
                                <a:lnTo>
                                  <a:pt x="177" y="175"/>
                                </a:lnTo>
                                <a:lnTo>
                                  <a:pt x="159" y="186"/>
                                </a:lnTo>
                                <a:lnTo>
                                  <a:pt x="141" y="19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06"/>
                        <wps:cNvSpPr>
                          <a:spLocks/>
                        </wps:cNvSpPr>
                        <wps:spPr bwMode="auto">
                          <a:xfrm>
                            <a:off x="1062" y="1053"/>
                            <a:ext cx="176" cy="32"/>
                          </a:xfrm>
                          <a:custGeom>
                            <a:avLst/>
                            <a:gdLst>
                              <a:gd name="T0" fmla="*/ 0 w 176"/>
                              <a:gd name="T1" fmla="*/ 31 h 32"/>
                              <a:gd name="T2" fmla="*/ 19 w 176"/>
                              <a:gd name="T3" fmla="*/ 30 h 32"/>
                              <a:gd name="T4" fmla="*/ 39 w 176"/>
                              <a:gd name="T5" fmla="*/ 28 h 32"/>
                              <a:gd name="T6" fmla="*/ 59 w 176"/>
                              <a:gd name="T7" fmla="*/ 24 h 32"/>
                              <a:gd name="T8" fmla="*/ 79 w 176"/>
                              <a:gd name="T9" fmla="*/ 20 h 32"/>
                              <a:gd name="T10" fmla="*/ 98 w 176"/>
                              <a:gd name="T11" fmla="*/ 17 h 32"/>
                              <a:gd name="T12" fmla="*/ 118 w 176"/>
                              <a:gd name="T13" fmla="*/ 14 h 32"/>
                              <a:gd name="T14" fmla="*/ 138 w 176"/>
                              <a:gd name="T15" fmla="*/ 12 h 32"/>
                              <a:gd name="T16" fmla="*/ 158 w 176"/>
                              <a:gd name="T17" fmla="*/ 11 h 32"/>
                              <a:gd name="T18" fmla="*/ 175 w 176"/>
                              <a:gd name="T1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6" h="32">
                                <a:moveTo>
                                  <a:pt x="0" y="31"/>
                                </a:moveTo>
                                <a:lnTo>
                                  <a:pt x="19" y="30"/>
                                </a:lnTo>
                                <a:lnTo>
                                  <a:pt x="39" y="28"/>
                                </a:lnTo>
                                <a:lnTo>
                                  <a:pt x="59" y="24"/>
                                </a:lnTo>
                                <a:lnTo>
                                  <a:pt x="79" y="20"/>
                                </a:lnTo>
                                <a:lnTo>
                                  <a:pt x="98" y="17"/>
                                </a:lnTo>
                                <a:lnTo>
                                  <a:pt x="118" y="14"/>
                                </a:lnTo>
                                <a:lnTo>
                                  <a:pt x="138" y="12"/>
                                </a:lnTo>
                                <a:lnTo>
                                  <a:pt x="158" y="11"/>
                                </a:lnTo>
                                <a:lnTo>
                                  <a:pt x="175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07"/>
                        <wps:cNvSpPr>
                          <a:spLocks/>
                        </wps:cNvSpPr>
                        <wps:spPr bwMode="auto">
                          <a:xfrm>
                            <a:off x="1047" y="913"/>
                            <a:ext cx="403" cy="330"/>
                          </a:xfrm>
                          <a:custGeom>
                            <a:avLst/>
                            <a:gdLst>
                              <a:gd name="T0" fmla="*/ 363 w 403"/>
                              <a:gd name="T1" fmla="*/ 1 h 330"/>
                              <a:gd name="T2" fmla="*/ 375 w 403"/>
                              <a:gd name="T3" fmla="*/ 0 h 330"/>
                              <a:gd name="T4" fmla="*/ 379 w 403"/>
                              <a:gd name="T5" fmla="*/ 10 h 330"/>
                              <a:gd name="T6" fmla="*/ 385 w 403"/>
                              <a:gd name="T7" fmla="*/ 16 h 330"/>
                              <a:gd name="T8" fmla="*/ 394 w 403"/>
                              <a:gd name="T9" fmla="*/ 34 h 330"/>
                              <a:gd name="T10" fmla="*/ 398 w 403"/>
                              <a:gd name="T11" fmla="*/ 54 h 330"/>
                              <a:gd name="T12" fmla="*/ 403 w 403"/>
                              <a:gd name="T13" fmla="*/ 77 h 330"/>
                              <a:gd name="T14" fmla="*/ 403 w 403"/>
                              <a:gd name="T15" fmla="*/ 94 h 330"/>
                              <a:gd name="T16" fmla="*/ 401 w 403"/>
                              <a:gd name="T17" fmla="*/ 111 h 330"/>
                              <a:gd name="T18" fmla="*/ 395 w 403"/>
                              <a:gd name="T19" fmla="*/ 138 h 330"/>
                              <a:gd name="T20" fmla="*/ 391 w 403"/>
                              <a:gd name="T21" fmla="*/ 147 h 330"/>
                              <a:gd name="T22" fmla="*/ 395 w 403"/>
                              <a:gd name="T23" fmla="*/ 156 h 330"/>
                              <a:gd name="T24" fmla="*/ 392 w 403"/>
                              <a:gd name="T25" fmla="*/ 165 h 330"/>
                              <a:gd name="T26" fmla="*/ 385 w 403"/>
                              <a:gd name="T27" fmla="*/ 185 h 330"/>
                              <a:gd name="T28" fmla="*/ 376 w 403"/>
                              <a:gd name="T29" fmla="*/ 203 h 330"/>
                              <a:gd name="T30" fmla="*/ 364 w 403"/>
                              <a:gd name="T31" fmla="*/ 219 h 330"/>
                              <a:gd name="T32" fmla="*/ 349 w 403"/>
                              <a:gd name="T33" fmla="*/ 233 h 330"/>
                              <a:gd name="T34" fmla="*/ 327 w 403"/>
                              <a:gd name="T35" fmla="*/ 246 h 330"/>
                              <a:gd name="T36" fmla="*/ 311 w 403"/>
                              <a:gd name="T37" fmla="*/ 255 h 330"/>
                              <a:gd name="T38" fmla="*/ 290 w 403"/>
                              <a:gd name="T39" fmla="*/ 264 h 330"/>
                              <a:gd name="T40" fmla="*/ 271 w 403"/>
                              <a:gd name="T41" fmla="*/ 271 h 330"/>
                              <a:gd name="T42" fmla="*/ 254 w 403"/>
                              <a:gd name="T43" fmla="*/ 276 h 330"/>
                              <a:gd name="T44" fmla="*/ 231 w 403"/>
                              <a:gd name="T45" fmla="*/ 283 h 330"/>
                              <a:gd name="T46" fmla="*/ 211 w 403"/>
                              <a:gd name="T47" fmla="*/ 288 h 330"/>
                              <a:gd name="T48" fmla="*/ 193 w 403"/>
                              <a:gd name="T49" fmla="*/ 291 h 330"/>
                              <a:gd name="T50" fmla="*/ 176 w 403"/>
                              <a:gd name="T51" fmla="*/ 295 h 330"/>
                              <a:gd name="T52" fmla="*/ 155 w 403"/>
                              <a:gd name="T53" fmla="*/ 300 h 330"/>
                              <a:gd name="T54" fmla="*/ 136 w 403"/>
                              <a:gd name="T55" fmla="*/ 306 h 330"/>
                              <a:gd name="T56" fmla="*/ 117 w 403"/>
                              <a:gd name="T57" fmla="*/ 312 h 330"/>
                              <a:gd name="T58" fmla="*/ 98 w 403"/>
                              <a:gd name="T59" fmla="*/ 318 h 330"/>
                              <a:gd name="T60" fmla="*/ 79 w 403"/>
                              <a:gd name="T61" fmla="*/ 324 h 330"/>
                              <a:gd name="T62" fmla="*/ 60 w 403"/>
                              <a:gd name="T63" fmla="*/ 328 h 330"/>
                              <a:gd name="T64" fmla="*/ 38 w 403"/>
                              <a:gd name="T65" fmla="*/ 330 h 330"/>
                              <a:gd name="T66" fmla="*/ 18 w 403"/>
                              <a:gd name="T67" fmla="*/ 330 h 330"/>
                              <a:gd name="T68" fmla="*/ 0 w 403"/>
                              <a:gd name="T69" fmla="*/ 328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03" h="330">
                                <a:moveTo>
                                  <a:pt x="363" y="1"/>
                                </a:moveTo>
                                <a:lnTo>
                                  <a:pt x="375" y="0"/>
                                </a:lnTo>
                                <a:lnTo>
                                  <a:pt x="379" y="10"/>
                                </a:lnTo>
                                <a:lnTo>
                                  <a:pt x="385" y="16"/>
                                </a:lnTo>
                                <a:lnTo>
                                  <a:pt x="394" y="34"/>
                                </a:lnTo>
                                <a:lnTo>
                                  <a:pt x="398" y="54"/>
                                </a:lnTo>
                                <a:lnTo>
                                  <a:pt x="403" y="77"/>
                                </a:lnTo>
                                <a:lnTo>
                                  <a:pt x="403" y="94"/>
                                </a:lnTo>
                                <a:lnTo>
                                  <a:pt x="401" y="111"/>
                                </a:lnTo>
                                <a:lnTo>
                                  <a:pt x="395" y="138"/>
                                </a:lnTo>
                                <a:lnTo>
                                  <a:pt x="391" y="147"/>
                                </a:lnTo>
                                <a:lnTo>
                                  <a:pt x="395" y="156"/>
                                </a:lnTo>
                                <a:lnTo>
                                  <a:pt x="392" y="165"/>
                                </a:lnTo>
                                <a:lnTo>
                                  <a:pt x="385" y="185"/>
                                </a:lnTo>
                                <a:lnTo>
                                  <a:pt x="376" y="203"/>
                                </a:lnTo>
                                <a:lnTo>
                                  <a:pt x="364" y="219"/>
                                </a:lnTo>
                                <a:lnTo>
                                  <a:pt x="349" y="233"/>
                                </a:lnTo>
                                <a:lnTo>
                                  <a:pt x="327" y="246"/>
                                </a:lnTo>
                                <a:lnTo>
                                  <a:pt x="311" y="255"/>
                                </a:lnTo>
                                <a:lnTo>
                                  <a:pt x="290" y="264"/>
                                </a:lnTo>
                                <a:lnTo>
                                  <a:pt x="271" y="271"/>
                                </a:lnTo>
                                <a:lnTo>
                                  <a:pt x="254" y="276"/>
                                </a:lnTo>
                                <a:lnTo>
                                  <a:pt x="231" y="283"/>
                                </a:lnTo>
                                <a:lnTo>
                                  <a:pt x="211" y="288"/>
                                </a:lnTo>
                                <a:lnTo>
                                  <a:pt x="193" y="291"/>
                                </a:lnTo>
                                <a:lnTo>
                                  <a:pt x="176" y="295"/>
                                </a:lnTo>
                                <a:lnTo>
                                  <a:pt x="155" y="300"/>
                                </a:lnTo>
                                <a:lnTo>
                                  <a:pt x="136" y="306"/>
                                </a:lnTo>
                                <a:lnTo>
                                  <a:pt x="117" y="312"/>
                                </a:lnTo>
                                <a:lnTo>
                                  <a:pt x="98" y="318"/>
                                </a:lnTo>
                                <a:lnTo>
                                  <a:pt x="79" y="324"/>
                                </a:lnTo>
                                <a:lnTo>
                                  <a:pt x="60" y="328"/>
                                </a:lnTo>
                                <a:lnTo>
                                  <a:pt x="38" y="330"/>
                                </a:lnTo>
                                <a:lnTo>
                                  <a:pt x="18" y="330"/>
                                </a:lnTo>
                                <a:lnTo>
                                  <a:pt x="0" y="32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581" y="3"/>
                            <a:ext cx="2660" cy="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3ED1" w:rsidRDefault="00933ED1" w:rsidP="0004403D">
                              <w:pPr>
                                <w:spacing w:line="148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1695450" cy="942975"/>
                                    <wp:effectExtent l="0" t="0" r="0" b="9525"/>
                                    <wp:docPr id="375" name="Picture 37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95450" cy="942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33ED1" w:rsidRDefault="00933ED1" w:rsidP="000440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Freeform 109"/>
                        <wps:cNvSpPr>
                          <a:spLocks/>
                        </wps:cNvSpPr>
                        <wps:spPr bwMode="auto">
                          <a:xfrm>
                            <a:off x="14" y="1730"/>
                            <a:ext cx="5553" cy="1437"/>
                          </a:xfrm>
                          <a:custGeom>
                            <a:avLst/>
                            <a:gdLst>
                              <a:gd name="T0" fmla="*/ 5270 w 5553"/>
                              <a:gd name="T1" fmla="*/ 1208 h 1437"/>
                              <a:gd name="T2" fmla="*/ 4934 w 5553"/>
                              <a:gd name="T3" fmla="*/ 1323 h 1437"/>
                              <a:gd name="T4" fmla="*/ 4699 w 5553"/>
                              <a:gd name="T5" fmla="*/ 1273 h 1437"/>
                              <a:gd name="T6" fmla="*/ 4536 w 5553"/>
                              <a:gd name="T7" fmla="*/ 1243 h 1437"/>
                              <a:gd name="T8" fmla="*/ 4282 w 5553"/>
                              <a:gd name="T9" fmla="*/ 1229 h 1437"/>
                              <a:gd name="T10" fmla="*/ 4054 w 5553"/>
                              <a:gd name="T11" fmla="*/ 1271 h 1437"/>
                              <a:gd name="T12" fmla="*/ 3779 w 5553"/>
                              <a:gd name="T13" fmla="*/ 1333 h 1437"/>
                              <a:gd name="T14" fmla="*/ 3554 w 5553"/>
                              <a:gd name="T15" fmla="*/ 1342 h 1437"/>
                              <a:gd name="T16" fmla="*/ 3405 w 5553"/>
                              <a:gd name="T17" fmla="*/ 1326 h 1437"/>
                              <a:gd name="T18" fmla="*/ 3264 w 5553"/>
                              <a:gd name="T19" fmla="*/ 1296 h 1437"/>
                              <a:gd name="T20" fmla="*/ 3082 w 5553"/>
                              <a:gd name="T21" fmla="*/ 1280 h 1437"/>
                              <a:gd name="T22" fmla="*/ 2827 w 5553"/>
                              <a:gd name="T23" fmla="*/ 1307 h 1437"/>
                              <a:gd name="T24" fmla="*/ 2651 w 5553"/>
                              <a:gd name="T25" fmla="*/ 1319 h 1437"/>
                              <a:gd name="T26" fmla="*/ 2506 w 5553"/>
                              <a:gd name="T27" fmla="*/ 1298 h 1437"/>
                              <a:gd name="T28" fmla="*/ 2188 w 5553"/>
                              <a:gd name="T29" fmla="*/ 1259 h 1437"/>
                              <a:gd name="T30" fmla="*/ 1858 w 5553"/>
                              <a:gd name="T31" fmla="*/ 1276 h 1437"/>
                              <a:gd name="T32" fmla="*/ 1668 w 5553"/>
                              <a:gd name="T33" fmla="*/ 1311 h 1437"/>
                              <a:gd name="T34" fmla="*/ 1147 w 5553"/>
                              <a:gd name="T35" fmla="*/ 1364 h 1437"/>
                              <a:gd name="T36" fmla="*/ 686 w 5553"/>
                              <a:gd name="T37" fmla="*/ 1162 h 1437"/>
                              <a:gd name="T38" fmla="*/ 462 w 5553"/>
                              <a:gd name="T39" fmla="*/ 561 h 1437"/>
                              <a:gd name="T40" fmla="*/ 376 w 5553"/>
                              <a:gd name="T41" fmla="*/ 297 h 1437"/>
                              <a:gd name="T42" fmla="*/ 222 w 5553"/>
                              <a:gd name="T43" fmla="*/ 267 h 1437"/>
                              <a:gd name="T44" fmla="*/ 66 w 5553"/>
                              <a:gd name="T45" fmla="*/ 303 h 1437"/>
                              <a:gd name="T46" fmla="*/ 6 w 5553"/>
                              <a:gd name="T47" fmla="*/ 349 h 1437"/>
                              <a:gd name="T48" fmla="*/ 93 w 5553"/>
                              <a:gd name="T49" fmla="*/ 332 h 1437"/>
                              <a:gd name="T50" fmla="*/ 257 w 5553"/>
                              <a:gd name="T51" fmla="*/ 324 h 1437"/>
                              <a:gd name="T52" fmla="*/ 375 w 5553"/>
                              <a:gd name="T53" fmla="*/ 428 h 1437"/>
                              <a:gd name="T54" fmla="*/ 448 w 5553"/>
                              <a:gd name="T55" fmla="*/ 829 h 1437"/>
                              <a:gd name="T56" fmla="*/ 737 w 5553"/>
                              <a:gd name="T57" fmla="*/ 1296 h 1437"/>
                              <a:gd name="T58" fmla="*/ 1460 w 5553"/>
                              <a:gd name="T59" fmla="*/ 1411 h 1437"/>
                              <a:gd name="T60" fmla="*/ 1805 w 5553"/>
                              <a:gd name="T61" fmla="*/ 1338 h 1437"/>
                              <a:gd name="T62" fmla="*/ 2082 w 5553"/>
                              <a:gd name="T63" fmla="*/ 1316 h 1437"/>
                              <a:gd name="T64" fmla="*/ 2354 w 5553"/>
                              <a:gd name="T65" fmla="*/ 1334 h 1437"/>
                              <a:gd name="T66" fmla="*/ 2573 w 5553"/>
                              <a:gd name="T67" fmla="*/ 1377 h 1437"/>
                              <a:gd name="T68" fmla="*/ 2779 w 5553"/>
                              <a:gd name="T69" fmla="*/ 1389 h 1437"/>
                              <a:gd name="T70" fmla="*/ 3027 w 5553"/>
                              <a:gd name="T71" fmla="*/ 1340 h 1437"/>
                              <a:gd name="T72" fmla="*/ 3149 w 5553"/>
                              <a:gd name="T73" fmla="*/ 1341 h 1437"/>
                              <a:gd name="T74" fmla="*/ 3320 w 5553"/>
                              <a:gd name="T75" fmla="*/ 1369 h 1437"/>
                              <a:gd name="T76" fmla="*/ 3475 w 5553"/>
                              <a:gd name="T77" fmla="*/ 1412 h 1437"/>
                              <a:gd name="T78" fmla="*/ 3649 w 5553"/>
                              <a:gd name="T79" fmla="*/ 1429 h 1437"/>
                              <a:gd name="T80" fmla="*/ 3891 w 5553"/>
                              <a:gd name="T81" fmla="*/ 1399 h 1437"/>
                              <a:gd name="T82" fmla="*/ 4182 w 5553"/>
                              <a:gd name="T83" fmla="*/ 1324 h 1437"/>
                              <a:gd name="T84" fmla="*/ 4427 w 5553"/>
                              <a:gd name="T85" fmla="*/ 1306 h 1437"/>
                              <a:gd name="T86" fmla="*/ 4592 w 5553"/>
                              <a:gd name="T87" fmla="*/ 1330 h 1437"/>
                              <a:gd name="T88" fmla="*/ 4743 w 5553"/>
                              <a:gd name="T89" fmla="*/ 1374 h 1437"/>
                              <a:gd name="T90" fmla="*/ 5122 w 5553"/>
                              <a:gd name="T91" fmla="*/ 1384 h 1437"/>
                              <a:gd name="T92" fmla="*/ 5428 w 5553"/>
                              <a:gd name="T93" fmla="*/ 1076 h 1437"/>
                              <a:gd name="T94" fmla="*/ 5448 w 5553"/>
                              <a:gd name="T95" fmla="*/ 786 h 1437"/>
                              <a:gd name="T96" fmla="*/ 5434 w 5553"/>
                              <a:gd name="T97" fmla="*/ 638 h 1437"/>
                              <a:gd name="T98" fmla="*/ 5401 w 5553"/>
                              <a:gd name="T99" fmla="*/ 499 h 1437"/>
                              <a:gd name="T100" fmla="*/ 5377 w 5553"/>
                              <a:gd name="T101" fmla="*/ 364 h 1437"/>
                              <a:gd name="T102" fmla="*/ 5388 w 5553"/>
                              <a:gd name="T103" fmla="*/ 208 h 1437"/>
                              <a:gd name="T104" fmla="*/ 5465 w 5553"/>
                              <a:gd name="T105" fmla="*/ 114 h 1437"/>
                              <a:gd name="T106" fmla="*/ 5535 w 5553"/>
                              <a:gd name="T107" fmla="*/ 6 h 1437"/>
                              <a:gd name="T108" fmla="*/ 5423 w 5553"/>
                              <a:gd name="T109" fmla="*/ 77 h 1437"/>
                              <a:gd name="T110" fmla="*/ 5343 w 5553"/>
                              <a:gd name="T111" fmla="*/ 191 h 1437"/>
                              <a:gd name="T112" fmla="*/ 5320 w 5553"/>
                              <a:gd name="T113" fmla="*/ 315 h 1437"/>
                              <a:gd name="T114" fmla="*/ 5332 w 5553"/>
                              <a:gd name="T115" fmla="*/ 427 h 1437"/>
                              <a:gd name="T116" fmla="*/ 5366 w 5553"/>
                              <a:gd name="T117" fmla="*/ 582 h 1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53" h="1437">
                                <a:moveTo>
                                  <a:pt x="5378" y="733"/>
                                </a:moveTo>
                                <a:lnTo>
                                  <a:pt x="5381" y="845"/>
                                </a:lnTo>
                                <a:lnTo>
                                  <a:pt x="5375" y="943"/>
                                </a:lnTo>
                                <a:lnTo>
                                  <a:pt x="5360" y="1028"/>
                                </a:lnTo>
                                <a:lnTo>
                                  <a:pt x="5336" y="1099"/>
                                </a:lnTo>
                                <a:lnTo>
                                  <a:pt x="5306" y="1159"/>
                                </a:lnTo>
                                <a:lnTo>
                                  <a:pt x="5270" y="1208"/>
                                </a:lnTo>
                                <a:lnTo>
                                  <a:pt x="5229" y="1247"/>
                                </a:lnTo>
                                <a:lnTo>
                                  <a:pt x="5184" y="1276"/>
                                </a:lnTo>
                                <a:lnTo>
                                  <a:pt x="5136" y="1298"/>
                                </a:lnTo>
                                <a:lnTo>
                                  <a:pt x="5086" y="1313"/>
                                </a:lnTo>
                                <a:lnTo>
                                  <a:pt x="5035" y="1321"/>
                                </a:lnTo>
                                <a:lnTo>
                                  <a:pt x="4984" y="1325"/>
                                </a:lnTo>
                                <a:lnTo>
                                  <a:pt x="4934" y="1323"/>
                                </a:lnTo>
                                <a:lnTo>
                                  <a:pt x="4886" y="1319"/>
                                </a:lnTo>
                                <a:lnTo>
                                  <a:pt x="4842" y="1312"/>
                                </a:lnTo>
                                <a:lnTo>
                                  <a:pt x="4801" y="1303"/>
                                </a:lnTo>
                                <a:lnTo>
                                  <a:pt x="4765" y="1294"/>
                                </a:lnTo>
                                <a:lnTo>
                                  <a:pt x="4736" y="1286"/>
                                </a:lnTo>
                                <a:lnTo>
                                  <a:pt x="4713" y="1278"/>
                                </a:lnTo>
                                <a:lnTo>
                                  <a:pt x="4699" y="1273"/>
                                </a:lnTo>
                                <a:lnTo>
                                  <a:pt x="4686" y="1269"/>
                                </a:lnTo>
                                <a:lnTo>
                                  <a:pt x="4670" y="1265"/>
                                </a:lnTo>
                                <a:lnTo>
                                  <a:pt x="4649" y="1260"/>
                                </a:lnTo>
                                <a:lnTo>
                                  <a:pt x="4625" y="1256"/>
                                </a:lnTo>
                                <a:lnTo>
                                  <a:pt x="4598" y="1251"/>
                                </a:lnTo>
                                <a:lnTo>
                                  <a:pt x="4568" y="1247"/>
                                </a:lnTo>
                                <a:lnTo>
                                  <a:pt x="4536" y="1243"/>
                                </a:lnTo>
                                <a:lnTo>
                                  <a:pt x="4502" y="1239"/>
                                </a:lnTo>
                                <a:lnTo>
                                  <a:pt x="4467" y="1236"/>
                                </a:lnTo>
                                <a:lnTo>
                                  <a:pt x="4430" y="1233"/>
                                </a:lnTo>
                                <a:lnTo>
                                  <a:pt x="4393" y="1231"/>
                                </a:lnTo>
                                <a:lnTo>
                                  <a:pt x="4356" y="1229"/>
                                </a:lnTo>
                                <a:lnTo>
                                  <a:pt x="4318" y="1228"/>
                                </a:lnTo>
                                <a:lnTo>
                                  <a:pt x="4282" y="1229"/>
                                </a:lnTo>
                                <a:lnTo>
                                  <a:pt x="4246" y="1230"/>
                                </a:lnTo>
                                <a:lnTo>
                                  <a:pt x="4212" y="1233"/>
                                </a:lnTo>
                                <a:lnTo>
                                  <a:pt x="4179" y="1236"/>
                                </a:lnTo>
                                <a:lnTo>
                                  <a:pt x="4148" y="1241"/>
                                </a:lnTo>
                                <a:lnTo>
                                  <a:pt x="4120" y="1248"/>
                                </a:lnTo>
                                <a:lnTo>
                                  <a:pt x="4095" y="1256"/>
                                </a:lnTo>
                                <a:lnTo>
                                  <a:pt x="4054" y="1271"/>
                                </a:lnTo>
                                <a:lnTo>
                                  <a:pt x="4013" y="1284"/>
                                </a:lnTo>
                                <a:lnTo>
                                  <a:pt x="3972" y="1296"/>
                                </a:lnTo>
                                <a:lnTo>
                                  <a:pt x="3932" y="1306"/>
                                </a:lnTo>
                                <a:lnTo>
                                  <a:pt x="3892" y="1315"/>
                                </a:lnTo>
                                <a:lnTo>
                                  <a:pt x="3853" y="1322"/>
                                </a:lnTo>
                                <a:lnTo>
                                  <a:pt x="3816" y="1328"/>
                                </a:lnTo>
                                <a:lnTo>
                                  <a:pt x="3779" y="1333"/>
                                </a:lnTo>
                                <a:lnTo>
                                  <a:pt x="3743" y="1337"/>
                                </a:lnTo>
                                <a:lnTo>
                                  <a:pt x="3708" y="1340"/>
                                </a:lnTo>
                                <a:lnTo>
                                  <a:pt x="3675" y="1342"/>
                                </a:lnTo>
                                <a:lnTo>
                                  <a:pt x="3642" y="1343"/>
                                </a:lnTo>
                                <a:lnTo>
                                  <a:pt x="3612" y="1343"/>
                                </a:lnTo>
                                <a:lnTo>
                                  <a:pt x="3582" y="1343"/>
                                </a:lnTo>
                                <a:lnTo>
                                  <a:pt x="3554" y="1342"/>
                                </a:lnTo>
                                <a:lnTo>
                                  <a:pt x="3528" y="1341"/>
                                </a:lnTo>
                                <a:lnTo>
                                  <a:pt x="3504" y="1339"/>
                                </a:lnTo>
                                <a:lnTo>
                                  <a:pt x="3481" y="1337"/>
                                </a:lnTo>
                                <a:lnTo>
                                  <a:pt x="3460" y="1334"/>
                                </a:lnTo>
                                <a:lnTo>
                                  <a:pt x="3441" y="1332"/>
                                </a:lnTo>
                                <a:lnTo>
                                  <a:pt x="3424" y="1329"/>
                                </a:lnTo>
                                <a:lnTo>
                                  <a:pt x="3405" y="1326"/>
                                </a:lnTo>
                                <a:lnTo>
                                  <a:pt x="3387" y="1322"/>
                                </a:lnTo>
                                <a:lnTo>
                                  <a:pt x="3368" y="1318"/>
                                </a:lnTo>
                                <a:lnTo>
                                  <a:pt x="3348" y="1313"/>
                                </a:lnTo>
                                <a:lnTo>
                                  <a:pt x="3328" y="1309"/>
                                </a:lnTo>
                                <a:lnTo>
                                  <a:pt x="3308" y="1304"/>
                                </a:lnTo>
                                <a:lnTo>
                                  <a:pt x="3286" y="1300"/>
                                </a:lnTo>
                                <a:lnTo>
                                  <a:pt x="3264" y="1296"/>
                                </a:lnTo>
                                <a:lnTo>
                                  <a:pt x="3241" y="1292"/>
                                </a:lnTo>
                                <a:lnTo>
                                  <a:pt x="3217" y="1288"/>
                                </a:lnTo>
                                <a:lnTo>
                                  <a:pt x="3192" y="1285"/>
                                </a:lnTo>
                                <a:lnTo>
                                  <a:pt x="3167" y="1283"/>
                                </a:lnTo>
                                <a:lnTo>
                                  <a:pt x="3140" y="1281"/>
                                </a:lnTo>
                                <a:lnTo>
                                  <a:pt x="3112" y="1280"/>
                                </a:lnTo>
                                <a:lnTo>
                                  <a:pt x="3082" y="1280"/>
                                </a:lnTo>
                                <a:lnTo>
                                  <a:pt x="3052" y="1280"/>
                                </a:lnTo>
                                <a:lnTo>
                                  <a:pt x="3020" y="1282"/>
                                </a:lnTo>
                                <a:lnTo>
                                  <a:pt x="2987" y="1285"/>
                                </a:lnTo>
                                <a:lnTo>
                                  <a:pt x="2952" y="1290"/>
                                </a:lnTo>
                                <a:lnTo>
                                  <a:pt x="2905" y="1296"/>
                                </a:lnTo>
                                <a:lnTo>
                                  <a:pt x="2864" y="1302"/>
                                </a:lnTo>
                                <a:lnTo>
                                  <a:pt x="2827" y="1307"/>
                                </a:lnTo>
                                <a:lnTo>
                                  <a:pt x="2793" y="1311"/>
                                </a:lnTo>
                                <a:lnTo>
                                  <a:pt x="2764" y="1314"/>
                                </a:lnTo>
                                <a:lnTo>
                                  <a:pt x="2737" y="1317"/>
                                </a:lnTo>
                                <a:lnTo>
                                  <a:pt x="2713" y="1318"/>
                                </a:lnTo>
                                <a:lnTo>
                                  <a:pt x="2691" y="1319"/>
                                </a:lnTo>
                                <a:lnTo>
                                  <a:pt x="2670" y="1319"/>
                                </a:lnTo>
                                <a:lnTo>
                                  <a:pt x="2651" y="1319"/>
                                </a:lnTo>
                                <a:lnTo>
                                  <a:pt x="2632" y="1318"/>
                                </a:lnTo>
                                <a:lnTo>
                                  <a:pt x="2613" y="1316"/>
                                </a:lnTo>
                                <a:lnTo>
                                  <a:pt x="2594" y="1314"/>
                                </a:lnTo>
                                <a:lnTo>
                                  <a:pt x="2575" y="1311"/>
                                </a:lnTo>
                                <a:lnTo>
                                  <a:pt x="2554" y="1307"/>
                                </a:lnTo>
                                <a:lnTo>
                                  <a:pt x="2531" y="1303"/>
                                </a:lnTo>
                                <a:lnTo>
                                  <a:pt x="2506" y="1298"/>
                                </a:lnTo>
                                <a:lnTo>
                                  <a:pt x="2478" y="1293"/>
                                </a:lnTo>
                                <a:lnTo>
                                  <a:pt x="2447" y="1287"/>
                                </a:lnTo>
                                <a:lnTo>
                                  <a:pt x="2412" y="1281"/>
                                </a:lnTo>
                                <a:lnTo>
                                  <a:pt x="2355" y="1272"/>
                                </a:lnTo>
                                <a:lnTo>
                                  <a:pt x="2298" y="1266"/>
                                </a:lnTo>
                                <a:lnTo>
                                  <a:pt x="2242" y="1261"/>
                                </a:lnTo>
                                <a:lnTo>
                                  <a:pt x="2188" y="1259"/>
                                </a:lnTo>
                                <a:lnTo>
                                  <a:pt x="2135" y="1258"/>
                                </a:lnTo>
                                <a:lnTo>
                                  <a:pt x="2084" y="1258"/>
                                </a:lnTo>
                                <a:lnTo>
                                  <a:pt x="2034" y="1260"/>
                                </a:lnTo>
                                <a:lnTo>
                                  <a:pt x="1987" y="1263"/>
                                </a:lnTo>
                                <a:lnTo>
                                  <a:pt x="1941" y="1266"/>
                                </a:lnTo>
                                <a:lnTo>
                                  <a:pt x="1898" y="1271"/>
                                </a:lnTo>
                                <a:lnTo>
                                  <a:pt x="1858" y="1276"/>
                                </a:lnTo>
                                <a:lnTo>
                                  <a:pt x="1821" y="1281"/>
                                </a:lnTo>
                                <a:lnTo>
                                  <a:pt x="1787" y="1287"/>
                                </a:lnTo>
                                <a:lnTo>
                                  <a:pt x="1755" y="1292"/>
                                </a:lnTo>
                                <a:lnTo>
                                  <a:pt x="1728" y="1298"/>
                                </a:lnTo>
                                <a:lnTo>
                                  <a:pt x="1704" y="1303"/>
                                </a:lnTo>
                                <a:lnTo>
                                  <a:pt x="1684" y="1307"/>
                                </a:lnTo>
                                <a:lnTo>
                                  <a:pt x="1668" y="1311"/>
                                </a:lnTo>
                                <a:lnTo>
                                  <a:pt x="1656" y="1313"/>
                                </a:lnTo>
                                <a:lnTo>
                                  <a:pt x="1649" y="1315"/>
                                </a:lnTo>
                                <a:lnTo>
                                  <a:pt x="1536" y="1336"/>
                                </a:lnTo>
                                <a:lnTo>
                                  <a:pt x="1429" y="1351"/>
                                </a:lnTo>
                                <a:lnTo>
                                  <a:pt x="1329" y="1362"/>
                                </a:lnTo>
                                <a:lnTo>
                                  <a:pt x="1235" y="1366"/>
                                </a:lnTo>
                                <a:lnTo>
                                  <a:pt x="1147" y="1364"/>
                                </a:lnTo>
                                <a:lnTo>
                                  <a:pt x="1065" y="1356"/>
                                </a:lnTo>
                                <a:lnTo>
                                  <a:pt x="988" y="1342"/>
                                </a:lnTo>
                                <a:lnTo>
                                  <a:pt x="917" y="1320"/>
                                </a:lnTo>
                                <a:lnTo>
                                  <a:pt x="852" y="1292"/>
                                </a:lnTo>
                                <a:lnTo>
                                  <a:pt x="792" y="1256"/>
                                </a:lnTo>
                                <a:lnTo>
                                  <a:pt x="736" y="1213"/>
                                </a:lnTo>
                                <a:lnTo>
                                  <a:pt x="686" y="1162"/>
                                </a:lnTo>
                                <a:lnTo>
                                  <a:pt x="641" y="1102"/>
                                </a:lnTo>
                                <a:lnTo>
                                  <a:pt x="600" y="1035"/>
                                </a:lnTo>
                                <a:lnTo>
                                  <a:pt x="564" y="958"/>
                                </a:lnTo>
                                <a:lnTo>
                                  <a:pt x="532" y="873"/>
                                </a:lnTo>
                                <a:lnTo>
                                  <a:pt x="505" y="778"/>
                                </a:lnTo>
                                <a:lnTo>
                                  <a:pt x="481" y="675"/>
                                </a:lnTo>
                                <a:lnTo>
                                  <a:pt x="462" y="561"/>
                                </a:lnTo>
                                <a:lnTo>
                                  <a:pt x="446" y="438"/>
                                </a:lnTo>
                                <a:lnTo>
                                  <a:pt x="441" y="404"/>
                                </a:lnTo>
                                <a:lnTo>
                                  <a:pt x="433" y="375"/>
                                </a:lnTo>
                                <a:lnTo>
                                  <a:pt x="422" y="350"/>
                                </a:lnTo>
                                <a:lnTo>
                                  <a:pt x="409" y="329"/>
                                </a:lnTo>
                                <a:lnTo>
                                  <a:pt x="393" y="311"/>
                                </a:lnTo>
                                <a:lnTo>
                                  <a:pt x="376" y="297"/>
                                </a:lnTo>
                                <a:lnTo>
                                  <a:pt x="357" y="286"/>
                                </a:lnTo>
                                <a:lnTo>
                                  <a:pt x="337" y="277"/>
                                </a:lnTo>
                                <a:lnTo>
                                  <a:pt x="315" y="271"/>
                                </a:lnTo>
                                <a:lnTo>
                                  <a:pt x="293" y="267"/>
                                </a:lnTo>
                                <a:lnTo>
                                  <a:pt x="269" y="266"/>
                                </a:lnTo>
                                <a:lnTo>
                                  <a:pt x="246" y="266"/>
                                </a:lnTo>
                                <a:lnTo>
                                  <a:pt x="222" y="267"/>
                                </a:lnTo>
                                <a:lnTo>
                                  <a:pt x="198" y="270"/>
                                </a:lnTo>
                                <a:lnTo>
                                  <a:pt x="174" y="274"/>
                                </a:lnTo>
                                <a:lnTo>
                                  <a:pt x="151" y="279"/>
                                </a:lnTo>
                                <a:lnTo>
                                  <a:pt x="128" y="285"/>
                                </a:lnTo>
                                <a:lnTo>
                                  <a:pt x="106" y="291"/>
                                </a:lnTo>
                                <a:lnTo>
                                  <a:pt x="86" y="297"/>
                                </a:lnTo>
                                <a:lnTo>
                                  <a:pt x="66" y="303"/>
                                </a:lnTo>
                                <a:lnTo>
                                  <a:pt x="72" y="301"/>
                                </a:lnTo>
                                <a:lnTo>
                                  <a:pt x="73" y="307"/>
                                </a:lnTo>
                                <a:lnTo>
                                  <a:pt x="74" y="307"/>
                                </a:lnTo>
                                <a:lnTo>
                                  <a:pt x="55" y="315"/>
                                </a:lnTo>
                                <a:lnTo>
                                  <a:pt x="36" y="323"/>
                                </a:lnTo>
                                <a:lnTo>
                                  <a:pt x="19" y="334"/>
                                </a:lnTo>
                                <a:lnTo>
                                  <a:pt x="6" y="349"/>
                                </a:lnTo>
                                <a:lnTo>
                                  <a:pt x="0" y="361"/>
                                </a:lnTo>
                                <a:lnTo>
                                  <a:pt x="6" y="356"/>
                                </a:lnTo>
                                <a:lnTo>
                                  <a:pt x="9" y="355"/>
                                </a:lnTo>
                                <a:lnTo>
                                  <a:pt x="28" y="349"/>
                                </a:lnTo>
                                <a:lnTo>
                                  <a:pt x="48" y="343"/>
                                </a:lnTo>
                                <a:lnTo>
                                  <a:pt x="70" y="338"/>
                                </a:lnTo>
                                <a:lnTo>
                                  <a:pt x="93" y="332"/>
                                </a:lnTo>
                                <a:lnTo>
                                  <a:pt x="116" y="327"/>
                                </a:lnTo>
                                <a:lnTo>
                                  <a:pt x="140" y="323"/>
                                </a:lnTo>
                                <a:lnTo>
                                  <a:pt x="164" y="320"/>
                                </a:lnTo>
                                <a:lnTo>
                                  <a:pt x="188" y="318"/>
                                </a:lnTo>
                                <a:lnTo>
                                  <a:pt x="212" y="318"/>
                                </a:lnTo>
                                <a:lnTo>
                                  <a:pt x="235" y="320"/>
                                </a:lnTo>
                                <a:lnTo>
                                  <a:pt x="257" y="324"/>
                                </a:lnTo>
                                <a:lnTo>
                                  <a:pt x="279" y="330"/>
                                </a:lnTo>
                                <a:lnTo>
                                  <a:pt x="299" y="338"/>
                                </a:lnTo>
                                <a:lnTo>
                                  <a:pt x="318" y="350"/>
                                </a:lnTo>
                                <a:lnTo>
                                  <a:pt x="335" y="364"/>
                                </a:lnTo>
                                <a:lnTo>
                                  <a:pt x="351" y="382"/>
                                </a:lnTo>
                                <a:lnTo>
                                  <a:pt x="364" y="403"/>
                                </a:lnTo>
                                <a:lnTo>
                                  <a:pt x="375" y="428"/>
                                </a:lnTo>
                                <a:lnTo>
                                  <a:pt x="383" y="457"/>
                                </a:lnTo>
                                <a:lnTo>
                                  <a:pt x="388" y="490"/>
                                </a:lnTo>
                                <a:lnTo>
                                  <a:pt x="395" y="550"/>
                                </a:lnTo>
                                <a:lnTo>
                                  <a:pt x="404" y="615"/>
                                </a:lnTo>
                                <a:lnTo>
                                  <a:pt x="415" y="684"/>
                                </a:lnTo>
                                <a:lnTo>
                                  <a:pt x="430" y="756"/>
                                </a:lnTo>
                                <a:lnTo>
                                  <a:pt x="448" y="829"/>
                                </a:lnTo>
                                <a:lnTo>
                                  <a:pt x="471" y="903"/>
                                </a:lnTo>
                                <a:lnTo>
                                  <a:pt x="499" y="977"/>
                                </a:lnTo>
                                <a:lnTo>
                                  <a:pt x="532" y="1048"/>
                                </a:lnTo>
                                <a:lnTo>
                                  <a:pt x="572" y="1117"/>
                                </a:lnTo>
                                <a:lnTo>
                                  <a:pt x="619" y="1182"/>
                                </a:lnTo>
                                <a:lnTo>
                                  <a:pt x="674" y="1242"/>
                                </a:lnTo>
                                <a:lnTo>
                                  <a:pt x="737" y="1296"/>
                                </a:lnTo>
                                <a:lnTo>
                                  <a:pt x="808" y="1343"/>
                                </a:lnTo>
                                <a:lnTo>
                                  <a:pt x="890" y="1382"/>
                                </a:lnTo>
                                <a:lnTo>
                                  <a:pt x="981" y="1411"/>
                                </a:lnTo>
                                <a:lnTo>
                                  <a:pt x="1083" y="1429"/>
                                </a:lnTo>
                                <a:lnTo>
                                  <a:pt x="1196" y="1436"/>
                                </a:lnTo>
                                <a:lnTo>
                                  <a:pt x="1322" y="1431"/>
                                </a:lnTo>
                                <a:lnTo>
                                  <a:pt x="1460" y="1411"/>
                                </a:lnTo>
                                <a:lnTo>
                                  <a:pt x="1612" y="1376"/>
                                </a:lnTo>
                                <a:lnTo>
                                  <a:pt x="1639" y="1369"/>
                                </a:lnTo>
                                <a:lnTo>
                                  <a:pt x="1669" y="1362"/>
                                </a:lnTo>
                                <a:lnTo>
                                  <a:pt x="1701" y="1356"/>
                                </a:lnTo>
                                <a:lnTo>
                                  <a:pt x="1734" y="1350"/>
                                </a:lnTo>
                                <a:lnTo>
                                  <a:pt x="1769" y="1344"/>
                                </a:lnTo>
                                <a:lnTo>
                                  <a:pt x="1805" y="1338"/>
                                </a:lnTo>
                                <a:lnTo>
                                  <a:pt x="1843" y="1333"/>
                                </a:lnTo>
                                <a:lnTo>
                                  <a:pt x="1881" y="1329"/>
                                </a:lnTo>
                                <a:lnTo>
                                  <a:pt x="1920" y="1325"/>
                                </a:lnTo>
                                <a:lnTo>
                                  <a:pt x="1960" y="1322"/>
                                </a:lnTo>
                                <a:lnTo>
                                  <a:pt x="2001" y="1319"/>
                                </a:lnTo>
                                <a:lnTo>
                                  <a:pt x="2041" y="1317"/>
                                </a:lnTo>
                                <a:lnTo>
                                  <a:pt x="2082" y="1316"/>
                                </a:lnTo>
                                <a:lnTo>
                                  <a:pt x="2122" y="1316"/>
                                </a:lnTo>
                                <a:lnTo>
                                  <a:pt x="2163" y="1317"/>
                                </a:lnTo>
                                <a:lnTo>
                                  <a:pt x="2203" y="1318"/>
                                </a:lnTo>
                                <a:lnTo>
                                  <a:pt x="2242" y="1321"/>
                                </a:lnTo>
                                <a:lnTo>
                                  <a:pt x="2280" y="1324"/>
                                </a:lnTo>
                                <a:lnTo>
                                  <a:pt x="2318" y="1328"/>
                                </a:lnTo>
                                <a:lnTo>
                                  <a:pt x="2354" y="1334"/>
                                </a:lnTo>
                                <a:lnTo>
                                  <a:pt x="2390" y="1340"/>
                                </a:lnTo>
                                <a:lnTo>
                                  <a:pt x="2424" y="1347"/>
                                </a:lnTo>
                                <a:lnTo>
                                  <a:pt x="2456" y="1353"/>
                                </a:lnTo>
                                <a:lnTo>
                                  <a:pt x="2486" y="1360"/>
                                </a:lnTo>
                                <a:lnTo>
                                  <a:pt x="2516" y="1366"/>
                                </a:lnTo>
                                <a:lnTo>
                                  <a:pt x="2545" y="1372"/>
                                </a:lnTo>
                                <a:lnTo>
                                  <a:pt x="2573" y="1377"/>
                                </a:lnTo>
                                <a:lnTo>
                                  <a:pt x="2601" y="1381"/>
                                </a:lnTo>
                                <a:lnTo>
                                  <a:pt x="2629" y="1385"/>
                                </a:lnTo>
                                <a:lnTo>
                                  <a:pt x="2658" y="1388"/>
                                </a:lnTo>
                                <a:lnTo>
                                  <a:pt x="2686" y="1390"/>
                                </a:lnTo>
                                <a:lnTo>
                                  <a:pt x="2716" y="1391"/>
                                </a:lnTo>
                                <a:lnTo>
                                  <a:pt x="2747" y="1391"/>
                                </a:lnTo>
                                <a:lnTo>
                                  <a:pt x="2779" y="1389"/>
                                </a:lnTo>
                                <a:lnTo>
                                  <a:pt x="2813" y="1385"/>
                                </a:lnTo>
                                <a:lnTo>
                                  <a:pt x="2849" y="1381"/>
                                </a:lnTo>
                                <a:lnTo>
                                  <a:pt x="2887" y="1374"/>
                                </a:lnTo>
                                <a:lnTo>
                                  <a:pt x="2927" y="1365"/>
                                </a:lnTo>
                                <a:lnTo>
                                  <a:pt x="2970" y="1355"/>
                                </a:lnTo>
                                <a:lnTo>
                                  <a:pt x="3017" y="1342"/>
                                </a:lnTo>
                                <a:lnTo>
                                  <a:pt x="3027" y="1340"/>
                                </a:lnTo>
                                <a:lnTo>
                                  <a:pt x="3039" y="1339"/>
                                </a:lnTo>
                                <a:lnTo>
                                  <a:pt x="3053" y="1338"/>
                                </a:lnTo>
                                <a:lnTo>
                                  <a:pt x="3069" y="1337"/>
                                </a:lnTo>
                                <a:lnTo>
                                  <a:pt x="3087" y="1337"/>
                                </a:lnTo>
                                <a:lnTo>
                                  <a:pt x="3107" y="1338"/>
                                </a:lnTo>
                                <a:lnTo>
                                  <a:pt x="3127" y="1340"/>
                                </a:lnTo>
                                <a:lnTo>
                                  <a:pt x="3149" y="1341"/>
                                </a:lnTo>
                                <a:lnTo>
                                  <a:pt x="3172" y="1344"/>
                                </a:lnTo>
                                <a:lnTo>
                                  <a:pt x="3196" y="1347"/>
                                </a:lnTo>
                                <a:lnTo>
                                  <a:pt x="3220" y="1350"/>
                                </a:lnTo>
                                <a:lnTo>
                                  <a:pt x="3245" y="1354"/>
                                </a:lnTo>
                                <a:lnTo>
                                  <a:pt x="3270" y="1358"/>
                                </a:lnTo>
                                <a:lnTo>
                                  <a:pt x="3295" y="1363"/>
                                </a:lnTo>
                                <a:lnTo>
                                  <a:pt x="3320" y="1369"/>
                                </a:lnTo>
                                <a:lnTo>
                                  <a:pt x="3345" y="1374"/>
                                </a:lnTo>
                                <a:lnTo>
                                  <a:pt x="3370" y="1380"/>
                                </a:lnTo>
                                <a:lnTo>
                                  <a:pt x="3393" y="1387"/>
                                </a:lnTo>
                                <a:lnTo>
                                  <a:pt x="3416" y="1394"/>
                                </a:lnTo>
                                <a:lnTo>
                                  <a:pt x="3438" y="1402"/>
                                </a:lnTo>
                                <a:lnTo>
                                  <a:pt x="3456" y="1407"/>
                                </a:lnTo>
                                <a:lnTo>
                                  <a:pt x="3475" y="1412"/>
                                </a:lnTo>
                                <a:lnTo>
                                  <a:pt x="3496" y="1417"/>
                                </a:lnTo>
                                <a:lnTo>
                                  <a:pt x="3518" y="1421"/>
                                </a:lnTo>
                                <a:lnTo>
                                  <a:pt x="3541" y="1424"/>
                                </a:lnTo>
                                <a:lnTo>
                                  <a:pt x="3566" y="1427"/>
                                </a:lnTo>
                                <a:lnTo>
                                  <a:pt x="3593" y="1428"/>
                                </a:lnTo>
                                <a:lnTo>
                                  <a:pt x="3620" y="1429"/>
                                </a:lnTo>
                                <a:lnTo>
                                  <a:pt x="3649" y="1429"/>
                                </a:lnTo>
                                <a:lnTo>
                                  <a:pt x="3680" y="1428"/>
                                </a:lnTo>
                                <a:lnTo>
                                  <a:pt x="3712" y="1426"/>
                                </a:lnTo>
                                <a:lnTo>
                                  <a:pt x="3745" y="1423"/>
                                </a:lnTo>
                                <a:lnTo>
                                  <a:pt x="3780" y="1419"/>
                                </a:lnTo>
                                <a:lnTo>
                                  <a:pt x="3816" y="1414"/>
                                </a:lnTo>
                                <a:lnTo>
                                  <a:pt x="3853" y="1407"/>
                                </a:lnTo>
                                <a:lnTo>
                                  <a:pt x="3891" y="1399"/>
                                </a:lnTo>
                                <a:lnTo>
                                  <a:pt x="3931" y="1390"/>
                                </a:lnTo>
                                <a:lnTo>
                                  <a:pt x="3972" y="1380"/>
                                </a:lnTo>
                                <a:lnTo>
                                  <a:pt x="4015" y="1368"/>
                                </a:lnTo>
                                <a:lnTo>
                                  <a:pt x="4059" y="1355"/>
                                </a:lnTo>
                                <a:lnTo>
                                  <a:pt x="4101" y="1343"/>
                                </a:lnTo>
                                <a:lnTo>
                                  <a:pt x="4142" y="1332"/>
                                </a:lnTo>
                                <a:lnTo>
                                  <a:pt x="4182" y="1324"/>
                                </a:lnTo>
                                <a:lnTo>
                                  <a:pt x="4221" y="1317"/>
                                </a:lnTo>
                                <a:lnTo>
                                  <a:pt x="4259" y="1312"/>
                                </a:lnTo>
                                <a:lnTo>
                                  <a:pt x="4295" y="1308"/>
                                </a:lnTo>
                                <a:lnTo>
                                  <a:pt x="4330" y="1306"/>
                                </a:lnTo>
                                <a:lnTo>
                                  <a:pt x="4364" y="1305"/>
                                </a:lnTo>
                                <a:lnTo>
                                  <a:pt x="4396" y="1305"/>
                                </a:lnTo>
                                <a:lnTo>
                                  <a:pt x="4427" y="1306"/>
                                </a:lnTo>
                                <a:lnTo>
                                  <a:pt x="4456" y="1308"/>
                                </a:lnTo>
                                <a:lnTo>
                                  <a:pt x="4483" y="1310"/>
                                </a:lnTo>
                                <a:lnTo>
                                  <a:pt x="4509" y="1313"/>
                                </a:lnTo>
                                <a:lnTo>
                                  <a:pt x="4532" y="1317"/>
                                </a:lnTo>
                                <a:lnTo>
                                  <a:pt x="4554" y="1321"/>
                                </a:lnTo>
                                <a:lnTo>
                                  <a:pt x="4574" y="1325"/>
                                </a:lnTo>
                                <a:lnTo>
                                  <a:pt x="4592" y="1330"/>
                                </a:lnTo>
                                <a:lnTo>
                                  <a:pt x="4608" y="1334"/>
                                </a:lnTo>
                                <a:lnTo>
                                  <a:pt x="4621" y="1338"/>
                                </a:lnTo>
                                <a:lnTo>
                                  <a:pt x="4632" y="1342"/>
                                </a:lnTo>
                                <a:lnTo>
                                  <a:pt x="4647" y="1348"/>
                                </a:lnTo>
                                <a:lnTo>
                                  <a:pt x="4671" y="1355"/>
                                </a:lnTo>
                                <a:lnTo>
                                  <a:pt x="4703" y="1364"/>
                                </a:lnTo>
                                <a:lnTo>
                                  <a:pt x="4743" y="1374"/>
                                </a:lnTo>
                                <a:lnTo>
                                  <a:pt x="4787" y="1383"/>
                                </a:lnTo>
                                <a:lnTo>
                                  <a:pt x="4837" y="1392"/>
                                </a:lnTo>
                                <a:lnTo>
                                  <a:pt x="4891" y="1398"/>
                                </a:lnTo>
                                <a:lnTo>
                                  <a:pt x="4947" y="1401"/>
                                </a:lnTo>
                                <a:lnTo>
                                  <a:pt x="5005" y="1400"/>
                                </a:lnTo>
                                <a:lnTo>
                                  <a:pt x="5064" y="1395"/>
                                </a:lnTo>
                                <a:lnTo>
                                  <a:pt x="5122" y="1384"/>
                                </a:lnTo>
                                <a:lnTo>
                                  <a:pt x="5178" y="1366"/>
                                </a:lnTo>
                                <a:lnTo>
                                  <a:pt x="5233" y="1341"/>
                                </a:lnTo>
                                <a:lnTo>
                                  <a:pt x="5283" y="1308"/>
                                </a:lnTo>
                                <a:lnTo>
                                  <a:pt x="5329" y="1266"/>
                                </a:lnTo>
                                <a:lnTo>
                                  <a:pt x="5369" y="1214"/>
                                </a:lnTo>
                                <a:lnTo>
                                  <a:pt x="5402" y="1151"/>
                                </a:lnTo>
                                <a:lnTo>
                                  <a:pt x="5428" y="1076"/>
                                </a:lnTo>
                                <a:lnTo>
                                  <a:pt x="5444" y="988"/>
                                </a:lnTo>
                                <a:lnTo>
                                  <a:pt x="5451" y="887"/>
                                </a:lnTo>
                                <a:lnTo>
                                  <a:pt x="5451" y="876"/>
                                </a:lnTo>
                                <a:lnTo>
                                  <a:pt x="5450" y="859"/>
                                </a:lnTo>
                                <a:lnTo>
                                  <a:pt x="5450" y="838"/>
                                </a:lnTo>
                                <a:lnTo>
                                  <a:pt x="5449" y="812"/>
                                </a:lnTo>
                                <a:lnTo>
                                  <a:pt x="5448" y="786"/>
                                </a:lnTo>
                                <a:lnTo>
                                  <a:pt x="5447" y="760"/>
                                </a:lnTo>
                                <a:lnTo>
                                  <a:pt x="5446" y="736"/>
                                </a:lnTo>
                                <a:lnTo>
                                  <a:pt x="5444" y="715"/>
                                </a:lnTo>
                                <a:lnTo>
                                  <a:pt x="5443" y="700"/>
                                </a:lnTo>
                                <a:lnTo>
                                  <a:pt x="5440" y="678"/>
                                </a:lnTo>
                                <a:lnTo>
                                  <a:pt x="5437" y="658"/>
                                </a:lnTo>
                                <a:lnTo>
                                  <a:pt x="5434" y="638"/>
                                </a:lnTo>
                                <a:lnTo>
                                  <a:pt x="5430" y="619"/>
                                </a:lnTo>
                                <a:lnTo>
                                  <a:pt x="5426" y="601"/>
                                </a:lnTo>
                                <a:lnTo>
                                  <a:pt x="5421" y="582"/>
                                </a:lnTo>
                                <a:lnTo>
                                  <a:pt x="5417" y="563"/>
                                </a:lnTo>
                                <a:lnTo>
                                  <a:pt x="5411" y="541"/>
                                </a:lnTo>
                                <a:lnTo>
                                  <a:pt x="5406" y="520"/>
                                </a:lnTo>
                                <a:lnTo>
                                  <a:pt x="5401" y="499"/>
                                </a:lnTo>
                                <a:lnTo>
                                  <a:pt x="5396" y="479"/>
                                </a:lnTo>
                                <a:lnTo>
                                  <a:pt x="5392" y="459"/>
                                </a:lnTo>
                                <a:lnTo>
                                  <a:pt x="5388" y="440"/>
                                </a:lnTo>
                                <a:lnTo>
                                  <a:pt x="5385" y="421"/>
                                </a:lnTo>
                                <a:lnTo>
                                  <a:pt x="5382" y="402"/>
                                </a:lnTo>
                                <a:lnTo>
                                  <a:pt x="5379" y="383"/>
                                </a:lnTo>
                                <a:lnTo>
                                  <a:pt x="5377" y="364"/>
                                </a:lnTo>
                                <a:lnTo>
                                  <a:pt x="5375" y="345"/>
                                </a:lnTo>
                                <a:lnTo>
                                  <a:pt x="5374" y="326"/>
                                </a:lnTo>
                                <a:lnTo>
                                  <a:pt x="5373" y="307"/>
                                </a:lnTo>
                                <a:lnTo>
                                  <a:pt x="5373" y="288"/>
                                </a:lnTo>
                                <a:lnTo>
                                  <a:pt x="5376" y="256"/>
                                </a:lnTo>
                                <a:lnTo>
                                  <a:pt x="5381" y="229"/>
                                </a:lnTo>
                                <a:lnTo>
                                  <a:pt x="5388" y="208"/>
                                </a:lnTo>
                                <a:lnTo>
                                  <a:pt x="5397" y="190"/>
                                </a:lnTo>
                                <a:lnTo>
                                  <a:pt x="5407" y="175"/>
                                </a:lnTo>
                                <a:lnTo>
                                  <a:pt x="5418" y="162"/>
                                </a:lnTo>
                                <a:lnTo>
                                  <a:pt x="5430" y="150"/>
                                </a:lnTo>
                                <a:lnTo>
                                  <a:pt x="5442" y="139"/>
                                </a:lnTo>
                                <a:lnTo>
                                  <a:pt x="5451" y="129"/>
                                </a:lnTo>
                                <a:lnTo>
                                  <a:pt x="5465" y="114"/>
                                </a:lnTo>
                                <a:lnTo>
                                  <a:pt x="5481" y="97"/>
                                </a:lnTo>
                                <a:lnTo>
                                  <a:pt x="5499" y="77"/>
                                </a:lnTo>
                                <a:lnTo>
                                  <a:pt x="5516" y="58"/>
                                </a:lnTo>
                                <a:lnTo>
                                  <a:pt x="5532" y="40"/>
                                </a:lnTo>
                                <a:lnTo>
                                  <a:pt x="5544" y="25"/>
                                </a:lnTo>
                                <a:lnTo>
                                  <a:pt x="5552" y="15"/>
                                </a:lnTo>
                                <a:lnTo>
                                  <a:pt x="5535" y="6"/>
                                </a:lnTo>
                                <a:lnTo>
                                  <a:pt x="5517" y="0"/>
                                </a:lnTo>
                                <a:lnTo>
                                  <a:pt x="5499" y="11"/>
                                </a:lnTo>
                                <a:lnTo>
                                  <a:pt x="5482" y="23"/>
                                </a:lnTo>
                                <a:lnTo>
                                  <a:pt x="5466" y="35"/>
                                </a:lnTo>
                                <a:lnTo>
                                  <a:pt x="5451" y="49"/>
                                </a:lnTo>
                                <a:lnTo>
                                  <a:pt x="5437" y="62"/>
                                </a:lnTo>
                                <a:lnTo>
                                  <a:pt x="5423" y="77"/>
                                </a:lnTo>
                                <a:lnTo>
                                  <a:pt x="5410" y="92"/>
                                </a:lnTo>
                                <a:lnTo>
                                  <a:pt x="5398" y="107"/>
                                </a:lnTo>
                                <a:lnTo>
                                  <a:pt x="5386" y="123"/>
                                </a:lnTo>
                                <a:lnTo>
                                  <a:pt x="5375" y="140"/>
                                </a:lnTo>
                                <a:lnTo>
                                  <a:pt x="5366" y="154"/>
                                </a:lnTo>
                                <a:lnTo>
                                  <a:pt x="5354" y="171"/>
                                </a:lnTo>
                                <a:lnTo>
                                  <a:pt x="5343" y="191"/>
                                </a:lnTo>
                                <a:lnTo>
                                  <a:pt x="5332" y="211"/>
                                </a:lnTo>
                                <a:lnTo>
                                  <a:pt x="5323" y="231"/>
                                </a:lnTo>
                                <a:lnTo>
                                  <a:pt x="5319" y="248"/>
                                </a:lnTo>
                                <a:lnTo>
                                  <a:pt x="5318" y="272"/>
                                </a:lnTo>
                                <a:lnTo>
                                  <a:pt x="5318" y="290"/>
                                </a:lnTo>
                                <a:lnTo>
                                  <a:pt x="5319" y="304"/>
                                </a:lnTo>
                                <a:lnTo>
                                  <a:pt x="5320" y="315"/>
                                </a:lnTo>
                                <a:lnTo>
                                  <a:pt x="5321" y="326"/>
                                </a:lnTo>
                                <a:lnTo>
                                  <a:pt x="5323" y="338"/>
                                </a:lnTo>
                                <a:lnTo>
                                  <a:pt x="5324" y="353"/>
                                </a:lnTo>
                                <a:lnTo>
                                  <a:pt x="5325" y="372"/>
                                </a:lnTo>
                                <a:lnTo>
                                  <a:pt x="5326" y="387"/>
                                </a:lnTo>
                                <a:lnTo>
                                  <a:pt x="5328" y="405"/>
                                </a:lnTo>
                                <a:lnTo>
                                  <a:pt x="5332" y="427"/>
                                </a:lnTo>
                                <a:lnTo>
                                  <a:pt x="5337" y="451"/>
                                </a:lnTo>
                                <a:lnTo>
                                  <a:pt x="5342" y="477"/>
                                </a:lnTo>
                                <a:lnTo>
                                  <a:pt x="5347" y="502"/>
                                </a:lnTo>
                                <a:lnTo>
                                  <a:pt x="5353" y="527"/>
                                </a:lnTo>
                                <a:lnTo>
                                  <a:pt x="5358" y="549"/>
                                </a:lnTo>
                                <a:lnTo>
                                  <a:pt x="5362" y="568"/>
                                </a:lnTo>
                                <a:lnTo>
                                  <a:pt x="5366" y="582"/>
                                </a:lnTo>
                                <a:lnTo>
                                  <a:pt x="5368" y="591"/>
                                </a:lnTo>
                                <a:lnTo>
                                  <a:pt x="5378" y="7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3193" y="2039"/>
                            <a:ext cx="98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3ED1" w:rsidRDefault="00933ED1" w:rsidP="0004403D">
                              <w:pPr>
                                <w:spacing w:line="112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619125" cy="714375"/>
                                    <wp:effectExtent l="0" t="0" r="9525" b="9525"/>
                                    <wp:docPr id="376" name="Picture 37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9125" cy="714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33ED1" w:rsidRDefault="00933ED1" w:rsidP="000440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4250" y="439"/>
                            <a:ext cx="1380" cy="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3ED1" w:rsidRDefault="00933ED1" w:rsidP="0004403D">
                              <w:pPr>
                                <w:spacing w:line="268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866775" cy="1704975"/>
                                    <wp:effectExtent l="0" t="0" r="9525" b="9525"/>
                                    <wp:docPr id="377" name="Picture 37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66775" cy="1704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33ED1" w:rsidRDefault="00933ED1" w:rsidP="000440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Freeform 112"/>
                        <wps:cNvSpPr>
                          <a:spLocks/>
                        </wps:cNvSpPr>
                        <wps:spPr bwMode="auto">
                          <a:xfrm>
                            <a:off x="1392" y="459"/>
                            <a:ext cx="20" cy="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9"/>
                              <a:gd name="T2" fmla="*/ 0 w 20"/>
                              <a:gd name="T3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9">
                                <a:moveTo>
                                  <a:pt x="0" y="0"/>
                                </a:move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13"/>
                        <wps:cNvSpPr>
                          <a:spLocks/>
                        </wps:cNvSpPr>
                        <wps:spPr bwMode="auto">
                          <a:xfrm>
                            <a:off x="1470" y="439"/>
                            <a:ext cx="30" cy="36"/>
                          </a:xfrm>
                          <a:custGeom>
                            <a:avLst/>
                            <a:gdLst>
                              <a:gd name="T0" fmla="*/ 23 w 30"/>
                              <a:gd name="T1" fmla="*/ 0 h 36"/>
                              <a:gd name="T2" fmla="*/ 6 w 30"/>
                              <a:gd name="T3" fmla="*/ 0 h 36"/>
                              <a:gd name="T4" fmla="*/ 0 w 30"/>
                              <a:gd name="T5" fmla="*/ 8 h 36"/>
                              <a:gd name="T6" fmla="*/ 0 w 30"/>
                              <a:gd name="T7" fmla="*/ 27 h 36"/>
                              <a:gd name="T8" fmla="*/ 6 w 30"/>
                              <a:gd name="T9" fmla="*/ 35 h 36"/>
                              <a:gd name="T10" fmla="*/ 23 w 30"/>
                              <a:gd name="T11" fmla="*/ 35 h 36"/>
                              <a:gd name="T12" fmla="*/ 29 w 30"/>
                              <a:gd name="T13" fmla="*/ 27 h 36"/>
                              <a:gd name="T14" fmla="*/ 29 w 30"/>
                              <a:gd name="T15" fmla="*/ 8 h 36"/>
                              <a:gd name="T16" fmla="*/ 23 w 30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2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7"/>
                                </a:lnTo>
                                <a:lnTo>
                                  <a:pt x="6" y="35"/>
                                </a:lnTo>
                                <a:lnTo>
                                  <a:pt x="23" y="35"/>
                                </a:lnTo>
                                <a:lnTo>
                                  <a:pt x="29" y="27"/>
                                </a:lnTo>
                                <a:lnTo>
                                  <a:pt x="29" y="8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14"/>
                        <wps:cNvSpPr>
                          <a:spLocks/>
                        </wps:cNvSpPr>
                        <wps:spPr bwMode="auto">
                          <a:xfrm>
                            <a:off x="1470" y="439"/>
                            <a:ext cx="30" cy="36"/>
                          </a:xfrm>
                          <a:custGeom>
                            <a:avLst/>
                            <a:gdLst>
                              <a:gd name="T0" fmla="*/ 14 w 30"/>
                              <a:gd name="T1" fmla="*/ 35 h 36"/>
                              <a:gd name="T2" fmla="*/ 23 w 30"/>
                              <a:gd name="T3" fmla="*/ 35 h 36"/>
                              <a:gd name="T4" fmla="*/ 29 w 30"/>
                              <a:gd name="T5" fmla="*/ 27 h 36"/>
                              <a:gd name="T6" fmla="*/ 29 w 30"/>
                              <a:gd name="T7" fmla="*/ 17 h 36"/>
                              <a:gd name="T8" fmla="*/ 29 w 30"/>
                              <a:gd name="T9" fmla="*/ 8 h 36"/>
                              <a:gd name="T10" fmla="*/ 23 w 30"/>
                              <a:gd name="T11" fmla="*/ 0 h 36"/>
                              <a:gd name="T12" fmla="*/ 14 w 30"/>
                              <a:gd name="T13" fmla="*/ 0 h 36"/>
                              <a:gd name="T14" fmla="*/ 6 w 30"/>
                              <a:gd name="T15" fmla="*/ 0 h 36"/>
                              <a:gd name="T16" fmla="*/ 0 w 30"/>
                              <a:gd name="T17" fmla="*/ 8 h 36"/>
                              <a:gd name="T18" fmla="*/ 0 w 30"/>
                              <a:gd name="T19" fmla="*/ 17 h 36"/>
                              <a:gd name="T20" fmla="*/ 0 w 30"/>
                              <a:gd name="T21" fmla="*/ 27 h 36"/>
                              <a:gd name="T22" fmla="*/ 6 w 30"/>
                              <a:gd name="T23" fmla="*/ 35 h 36"/>
                              <a:gd name="T24" fmla="*/ 14 w 30"/>
                              <a:gd name="T25" fmla="*/ 3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14" y="35"/>
                                </a:moveTo>
                                <a:lnTo>
                                  <a:pt x="23" y="35"/>
                                </a:lnTo>
                                <a:lnTo>
                                  <a:pt x="29" y="27"/>
                                </a:lnTo>
                                <a:lnTo>
                                  <a:pt x="29" y="17"/>
                                </a:lnTo>
                                <a:lnTo>
                                  <a:pt x="29" y="8"/>
                                </a:lnTo>
                                <a:lnTo>
                                  <a:pt x="23" y="0"/>
                                </a:lnTo>
                                <a:lnTo>
                                  <a:pt x="14" y="0"/>
                                </a:lnTo>
                                <a:lnTo>
                                  <a:pt x="6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27"/>
                                </a:lnTo>
                                <a:lnTo>
                                  <a:pt x="6" y="35"/>
                                </a:lnTo>
                                <a:lnTo>
                                  <a:pt x="14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15"/>
                        <wps:cNvSpPr>
                          <a:spLocks/>
                        </wps:cNvSpPr>
                        <wps:spPr bwMode="auto">
                          <a:xfrm>
                            <a:off x="1198" y="518"/>
                            <a:ext cx="29" cy="52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52"/>
                              <a:gd name="T2" fmla="*/ 16 w 29"/>
                              <a:gd name="T3" fmla="*/ 13 h 52"/>
                              <a:gd name="T4" fmla="*/ 23 w 29"/>
                              <a:gd name="T5" fmla="*/ 32 h 52"/>
                              <a:gd name="T6" fmla="*/ 28 w 29"/>
                              <a:gd name="T7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52">
                                <a:moveTo>
                                  <a:pt x="0" y="0"/>
                                </a:moveTo>
                                <a:lnTo>
                                  <a:pt x="16" y="13"/>
                                </a:lnTo>
                                <a:lnTo>
                                  <a:pt x="23" y="32"/>
                                </a:lnTo>
                                <a:lnTo>
                                  <a:pt x="28" y="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16"/>
                        <wps:cNvSpPr>
                          <a:spLocks/>
                        </wps:cNvSpPr>
                        <wps:spPr bwMode="auto">
                          <a:xfrm>
                            <a:off x="1000" y="636"/>
                            <a:ext cx="45" cy="40"/>
                          </a:xfrm>
                          <a:custGeom>
                            <a:avLst/>
                            <a:gdLst>
                              <a:gd name="T0" fmla="*/ 0 w 45"/>
                              <a:gd name="T1" fmla="*/ 0 h 40"/>
                              <a:gd name="T2" fmla="*/ 16 w 45"/>
                              <a:gd name="T3" fmla="*/ 11 h 40"/>
                              <a:gd name="T4" fmla="*/ 32 w 45"/>
                              <a:gd name="T5" fmla="*/ 24 h 40"/>
                              <a:gd name="T6" fmla="*/ 45 w 45"/>
                              <a:gd name="T7" fmla="*/ 39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5" h="40">
                                <a:moveTo>
                                  <a:pt x="0" y="0"/>
                                </a:moveTo>
                                <a:lnTo>
                                  <a:pt x="16" y="11"/>
                                </a:lnTo>
                                <a:lnTo>
                                  <a:pt x="32" y="24"/>
                                </a:lnTo>
                                <a:lnTo>
                                  <a:pt x="45" y="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17"/>
                        <wps:cNvSpPr>
                          <a:spLocks/>
                        </wps:cNvSpPr>
                        <wps:spPr bwMode="auto">
                          <a:xfrm>
                            <a:off x="869" y="776"/>
                            <a:ext cx="58" cy="56"/>
                          </a:xfrm>
                          <a:custGeom>
                            <a:avLst/>
                            <a:gdLst>
                              <a:gd name="T0" fmla="*/ 0 w 58"/>
                              <a:gd name="T1" fmla="*/ 0 h 56"/>
                              <a:gd name="T2" fmla="*/ 19 w 58"/>
                              <a:gd name="T3" fmla="*/ 8 h 56"/>
                              <a:gd name="T4" fmla="*/ 33 w 58"/>
                              <a:gd name="T5" fmla="*/ 23 h 56"/>
                              <a:gd name="T6" fmla="*/ 49 w 58"/>
                              <a:gd name="T7" fmla="*/ 43 h 56"/>
                              <a:gd name="T8" fmla="*/ 58 w 58"/>
                              <a:gd name="T9" fmla="*/ 5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" h="56">
                                <a:moveTo>
                                  <a:pt x="0" y="0"/>
                                </a:moveTo>
                                <a:lnTo>
                                  <a:pt x="19" y="8"/>
                                </a:lnTo>
                                <a:lnTo>
                                  <a:pt x="33" y="23"/>
                                </a:lnTo>
                                <a:lnTo>
                                  <a:pt x="49" y="43"/>
                                </a:lnTo>
                                <a:lnTo>
                                  <a:pt x="58" y="5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18"/>
                        <wps:cNvSpPr>
                          <a:spLocks/>
                        </wps:cNvSpPr>
                        <wps:spPr bwMode="auto">
                          <a:xfrm>
                            <a:off x="768" y="919"/>
                            <a:ext cx="42" cy="43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3"/>
                              <a:gd name="T2" fmla="*/ 16 w 42"/>
                              <a:gd name="T3" fmla="*/ 12 h 43"/>
                              <a:gd name="T4" fmla="*/ 31 w 42"/>
                              <a:gd name="T5" fmla="*/ 26 h 43"/>
                              <a:gd name="T6" fmla="*/ 42 w 42"/>
                              <a:gd name="T7" fmla="*/ 42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2" h="43">
                                <a:moveTo>
                                  <a:pt x="0" y="0"/>
                                </a:moveTo>
                                <a:lnTo>
                                  <a:pt x="16" y="12"/>
                                </a:lnTo>
                                <a:lnTo>
                                  <a:pt x="31" y="26"/>
                                </a:lnTo>
                                <a:lnTo>
                                  <a:pt x="42" y="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19"/>
                        <wps:cNvSpPr>
                          <a:spLocks/>
                        </wps:cNvSpPr>
                        <wps:spPr bwMode="auto">
                          <a:xfrm>
                            <a:off x="662" y="1054"/>
                            <a:ext cx="37" cy="48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8"/>
                              <a:gd name="T2" fmla="*/ 10 w 37"/>
                              <a:gd name="T3" fmla="*/ 17 h 48"/>
                              <a:gd name="T4" fmla="*/ 22 w 37"/>
                              <a:gd name="T5" fmla="*/ 32 h 48"/>
                              <a:gd name="T6" fmla="*/ 36 w 37"/>
                              <a:gd name="T7" fmla="*/ 47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0" y="0"/>
                                </a:moveTo>
                                <a:lnTo>
                                  <a:pt x="10" y="17"/>
                                </a:lnTo>
                                <a:lnTo>
                                  <a:pt x="22" y="32"/>
                                </a:lnTo>
                                <a:lnTo>
                                  <a:pt x="36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120"/>
                        <wps:cNvSpPr>
                          <a:spLocks/>
                        </wps:cNvSpPr>
                        <wps:spPr bwMode="auto">
                          <a:xfrm>
                            <a:off x="553" y="1193"/>
                            <a:ext cx="36" cy="48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48"/>
                              <a:gd name="T2" fmla="*/ 11 w 36"/>
                              <a:gd name="T3" fmla="*/ 16 h 48"/>
                              <a:gd name="T4" fmla="*/ 24 w 36"/>
                              <a:gd name="T5" fmla="*/ 31 h 48"/>
                              <a:gd name="T6" fmla="*/ 36 w 36"/>
                              <a:gd name="T7" fmla="*/ 47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6" h="48">
                                <a:moveTo>
                                  <a:pt x="0" y="0"/>
                                </a:moveTo>
                                <a:lnTo>
                                  <a:pt x="11" y="16"/>
                                </a:lnTo>
                                <a:lnTo>
                                  <a:pt x="24" y="31"/>
                                </a:lnTo>
                                <a:lnTo>
                                  <a:pt x="36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121"/>
                        <wps:cNvSpPr>
                          <a:spLocks/>
                        </wps:cNvSpPr>
                        <wps:spPr bwMode="auto">
                          <a:xfrm>
                            <a:off x="397" y="1295"/>
                            <a:ext cx="23" cy="55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55"/>
                              <a:gd name="T2" fmla="*/ 7 w 23"/>
                              <a:gd name="T3" fmla="*/ 18 h 55"/>
                              <a:gd name="T4" fmla="*/ 15 w 23"/>
                              <a:gd name="T5" fmla="*/ 36 h 55"/>
                              <a:gd name="T6" fmla="*/ 23 w 23"/>
                              <a:gd name="T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55">
                                <a:moveTo>
                                  <a:pt x="0" y="0"/>
                                </a:moveTo>
                                <a:lnTo>
                                  <a:pt x="7" y="18"/>
                                </a:lnTo>
                                <a:lnTo>
                                  <a:pt x="15" y="36"/>
                                </a:lnTo>
                                <a:lnTo>
                                  <a:pt x="23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122"/>
                        <wps:cNvSpPr>
                          <a:spLocks/>
                        </wps:cNvSpPr>
                        <wps:spPr bwMode="auto">
                          <a:xfrm>
                            <a:off x="249" y="1370"/>
                            <a:ext cx="20" cy="5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6"/>
                              <a:gd name="T2" fmla="*/ 1 w 20"/>
                              <a:gd name="T3" fmla="*/ 19 h 56"/>
                              <a:gd name="T4" fmla="*/ 7 w 20"/>
                              <a:gd name="T5" fmla="*/ 37 h 56"/>
                              <a:gd name="T6" fmla="*/ 15 w 20"/>
                              <a:gd name="T7" fmla="*/ 55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56">
                                <a:moveTo>
                                  <a:pt x="0" y="0"/>
                                </a:moveTo>
                                <a:lnTo>
                                  <a:pt x="1" y="19"/>
                                </a:lnTo>
                                <a:lnTo>
                                  <a:pt x="7" y="37"/>
                                </a:lnTo>
                                <a:lnTo>
                                  <a:pt x="15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123"/>
                        <wps:cNvSpPr>
                          <a:spLocks/>
                        </wps:cNvSpPr>
                        <wps:spPr bwMode="auto">
                          <a:xfrm>
                            <a:off x="118" y="1421"/>
                            <a:ext cx="20" cy="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9"/>
                              <a:gd name="T2" fmla="*/ 0 w 20"/>
                              <a:gd name="T3" fmla="*/ 20 h 59"/>
                              <a:gd name="T4" fmla="*/ 3 w 20"/>
                              <a:gd name="T5" fmla="*/ 39 h 59"/>
                              <a:gd name="T6" fmla="*/ 10 w 20"/>
                              <a:gd name="T7" fmla="*/ 58 h 59"/>
                              <a:gd name="T8" fmla="*/ 12 w 20"/>
                              <a:gd name="T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59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  <a:lnTo>
                                  <a:pt x="3" y="39"/>
                                </a:lnTo>
                                <a:lnTo>
                                  <a:pt x="10" y="58"/>
                                </a:lnTo>
                                <a:lnTo>
                                  <a:pt x="12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124"/>
                        <wps:cNvSpPr>
                          <a:spLocks/>
                        </wps:cNvSpPr>
                        <wps:spPr bwMode="auto">
                          <a:xfrm>
                            <a:off x="1289" y="498"/>
                            <a:ext cx="30" cy="36"/>
                          </a:xfrm>
                          <a:custGeom>
                            <a:avLst/>
                            <a:gdLst>
                              <a:gd name="T0" fmla="*/ 23 w 30"/>
                              <a:gd name="T1" fmla="*/ 0 h 36"/>
                              <a:gd name="T2" fmla="*/ 6 w 30"/>
                              <a:gd name="T3" fmla="*/ 0 h 36"/>
                              <a:gd name="T4" fmla="*/ 0 w 30"/>
                              <a:gd name="T5" fmla="*/ 8 h 36"/>
                              <a:gd name="T6" fmla="*/ 0 w 30"/>
                              <a:gd name="T7" fmla="*/ 27 h 36"/>
                              <a:gd name="T8" fmla="*/ 6 w 30"/>
                              <a:gd name="T9" fmla="*/ 35 h 36"/>
                              <a:gd name="T10" fmla="*/ 23 w 30"/>
                              <a:gd name="T11" fmla="*/ 35 h 36"/>
                              <a:gd name="T12" fmla="*/ 29 w 30"/>
                              <a:gd name="T13" fmla="*/ 27 h 36"/>
                              <a:gd name="T14" fmla="*/ 29 w 30"/>
                              <a:gd name="T15" fmla="*/ 8 h 36"/>
                              <a:gd name="T16" fmla="*/ 23 w 30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2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7"/>
                                </a:lnTo>
                                <a:lnTo>
                                  <a:pt x="6" y="35"/>
                                </a:lnTo>
                                <a:lnTo>
                                  <a:pt x="23" y="35"/>
                                </a:lnTo>
                                <a:lnTo>
                                  <a:pt x="29" y="27"/>
                                </a:lnTo>
                                <a:lnTo>
                                  <a:pt x="29" y="8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125"/>
                        <wps:cNvSpPr>
                          <a:spLocks/>
                        </wps:cNvSpPr>
                        <wps:spPr bwMode="auto">
                          <a:xfrm>
                            <a:off x="1289" y="498"/>
                            <a:ext cx="30" cy="36"/>
                          </a:xfrm>
                          <a:custGeom>
                            <a:avLst/>
                            <a:gdLst>
                              <a:gd name="T0" fmla="*/ 14 w 30"/>
                              <a:gd name="T1" fmla="*/ 35 h 36"/>
                              <a:gd name="T2" fmla="*/ 23 w 30"/>
                              <a:gd name="T3" fmla="*/ 35 h 36"/>
                              <a:gd name="T4" fmla="*/ 29 w 30"/>
                              <a:gd name="T5" fmla="*/ 27 h 36"/>
                              <a:gd name="T6" fmla="*/ 29 w 30"/>
                              <a:gd name="T7" fmla="*/ 17 h 36"/>
                              <a:gd name="T8" fmla="*/ 29 w 30"/>
                              <a:gd name="T9" fmla="*/ 8 h 36"/>
                              <a:gd name="T10" fmla="*/ 23 w 30"/>
                              <a:gd name="T11" fmla="*/ 0 h 36"/>
                              <a:gd name="T12" fmla="*/ 14 w 30"/>
                              <a:gd name="T13" fmla="*/ 0 h 36"/>
                              <a:gd name="T14" fmla="*/ 6 w 30"/>
                              <a:gd name="T15" fmla="*/ 0 h 36"/>
                              <a:gd name="T16" fmla="*/ 0 w 30"/>
                              <a:gd name="T17" fmla="*/ 8 h 36"/>
                              <a:gd name="T18" fmla="*/ 0 w 30"/>
                              <a:gd name="T19" fmla="*/ 17 h 36"/>
                              <a:gd name="T20" fmla="*/ 0 w 30"/>
                              <a:gd name="T21" fmla="*/ 27 h 36"/>
                              <a:gd name="T22" fmla="*/ 6 w 30"/>
                              <a:gd name="T23" fmla="*/ 35 h 36"/>
                              <a:gd name="T24" fmla="*/ 14 w 30"/>
                              <a:gd name="T25" fmla="*/ 3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14" y="35"/>
                                </a:moveTo>
                                <a:lnTo>
                                  <a:pt x="23" y="35"/>
                                </a:lnTo>
                                <a:lnTo>
                                  <a:pt x="29" y="27"/>
                                </a:lnTo>
                                <a:lnTo>
                                  <a:pt x="29" y="17"/>
                                </a:lnTo>
                                <a:lnTo>
                                  <a:pt x="29" y="8"/>
                                </a:lnTo>
                                <a:lnTo>
                                  <a:pt x="23" y="0"/>
                                </a:lnTo>
                                <a:lnTo>
                                  <a:pt x="14" y="0"/>
                                </a:lnTo>
                                <a:lnTo>
                                  <a:pt x="6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27"/>
                                </a:lnTo>
                                <a:lnTo>
                                  <a:pt x="6" y="35"/>
                                </a:lnTo>
                                <a:lnTo>
                                  <a:pt x="14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126"/>
                        <wps:cNvSpPr>
                          <a:spLocks/>
                        </wps:cNvSpPr>
                        <wps:spPr bwMode="auto">
                          <a:xfrm>
                            <a:off x="1099" y="578"/>
                            <a:ext cx="30" cy="36"/>
                          </a:xfrm>
                          <a:custGeom>
                            <a:avLst/>
                            <a:gdLst>
                              <a:gd name="T0" fmla="*/ 23 w 30"/>
                              <a:gd name="T1" fmla="*/ 0 h 36"/>
                              <a:gd name="T2" fmla="*/ 6 w 30"/>
                              <a:gd name="T3" fmla="*/ 0 h 36"/>
                              <a:gd name="T4" fmla="*/ 0 w 30"/>
                              <a:gd name="T5" fmla="*/ 8 h 36"/>
                              <a:gd name="T6" fmla="*/ 0 w 30"/>
                              <a:gd name="T7" fmla="*/ 27 h 36"/>
                              <a:gd name="T8" fmla="*/ 6 w 30"/>
                              <a:gd name="T9" fmla="*/ 35 h 36"/>
                              <a:gd name="T10" fmla="*/ 23 w 30"/>
                              <a:gd name="T11" fmla="*/ 35 h 36"/>
                              <a:gd name="T12" fmla="*/ 29 w 30"/>
                              <a:gd name="T13" fmla="*/ 27 h 36"/>
                              <a:gd name="T14" fmla="*/ 29 w 30"/>
                              <a:gd name="T15" fmla="*/ 8 h 36"/>
                              <a:gd name="T16" fmla="*/ 23 w 30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2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7"/>
                                </a:lnTo>
                                <a:lnTo>
                                  <a:pt x="6" y="35"/>
                                </a:lnTo>
                                <a:lnTo>
                                  <a:pt x="23" y="35"/>
                                </a:lnTo>
                                <a:lnTo>
                                  <a:pt x="29" y="27"/>
                                </a:lnTo>
                                <a:lnTo>
                                  <a:pt x="29" y="8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127"/>
                        <wps:cNvSpPr>
                          <a:spLocks/>
                        </wps:cNvSpPr>
                        <wps:spPr bwMode="auto">
                          <a:xfrm>
                            <a:off x="1099" y="578"/>
                            <a:ext cx="30" cy="36"/>
                          </a:xfrm>
                          <a:custGeom>
                            <a:avLst/>
                            <a:gdLst>
                              <a:gd name="T0" fmla="*/ 14 w 30"/>
                              <a:gd name="T1" fmla="*/ 35 h 36"/>
                              <a:gd name="T2" fmla="*/ 23 w 30"/>
                              <a:gd name="T3" fmla="*/ 35 h 36"/>
                              <a:gd name="T4" fmla="*/ 29 w 30"/>
                              <a:gd name="T5" fmla="*/ 27 h 36"/>
                              <a:gd name="T6" fmla="*/ 29 w 30"/>
                              <a:gd name="T7" fmla="*/ 17 h 36"/>
                              <a:gd name="T8" fmla="*/ 29 w 30"/>
                              <a:gd name="T9" fmla="*/ 8 h 36"/>
                              <a:gd name="T10" fmla="*/ 23 w 30"/>
                              <a:gd name="T11" fmla="*/ 0 h 36"/>
                              <a:gd name="T12" fmla="*/ 14 w 30"/>
                              <a:gd name="T13" fmla="*/ 0 h 36"/>
                              <a:gd name="T14" fmla="*/ 6 w 30"/>
                              <a:gd name="T15" fmla="*/ 0 h 36"/>
                              <a:gd name="T16" fmla="*/ 0 w 30"/>
                              <a:gd name="T17" fmla="*/ 8 h 36"/>
                              <a:gd name="T18" fmla="*/ 0 w 30"/>
                              <a:gd name="T19" fmla="*/ 17 h 36"/>
                              <a:gd name="T20" fmla="*/ 0 w 30"/>
                              <a:gd name="T21" fmla="*/ 27 h 36"/>
                              <a:gd name="T22" fmla="*/ 6 w 30"/>
                              <a:gd name="T23" fmla="*/ 35 h 36"/>
                              <a:gd name="T24" fmla="*/ 14 w 30"/>
                              <a:gd name="T25" fmla="*/ 3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14" y="35"/>
                                </a:moveTo>
                                <a:lnTo>
                                  <a:pt x="23" y="35"/>
                                </a:lnTo>
                                <a:lnTo>
                                  <a:pt x="29" y="27"/>
                                </a:lnTo>
                                <a:lnTo>
                                  <a:pt x="29" y="17"/>
                                </a:lnTo>
                                <a:lnTo>
                                  <a:pt x="29" y="8"/>
                                </a:lnTo>
                                <a:lnTo>
                                  <a:pt x="23" y="0"/>
                                </a:lnTo>
                                <a:lnTo>
                                  <a:pt x="14" y="0"/>
                                </a:lnTo>
                                <a:lnTo>
                                  <a:pt x="6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27"/>
                                </a:lnTo>
                                <a:lnTo>
                                  <a:pt x="6" y="35"/>
                                </a:lnTo>
                                <a:lnTo>
                                  <a:pt x="14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128"/>
                        <wps:cNvSpPr>
                          <a:spLocks/>
                        </wps:cNvSpPr>
                        <wps:spPr bwMode="auto">
                          <a:xfrm>
                            <a:off x="943" y="718"/>
                            <a:ext cx="30" cy="35"/>
                          </a:xfrm>
                          <a:custGeom>
                            <a:avLst/>
                            <a:gdLst>
                              <a:gd name="T0" fmla="*/ 23 w 30"/>
                              <a:gd name="T1" fmla="*/ 0 h 35"/>
                              <a:gd name="T2" fmla="*/ 6 w 30"/>
                              <a:gd name="T3" fmla="*/ 0 h 35"/>
                              <a:gd name="T4" fmla="*/ 0 w 30"/>
                              <a:gd name="T5" fmla="*/ 8 h 35"/>
                              <a:gd name="T6" fmla="*/ 0 w 30"/>
                              <a:gd name="T7" fmla="*/ 27 h 35"/>
                              <a:gd name="T8" fmla="*/ 6 w 30"/>
                              <a:gd name="T9" fmla="*/ 35 h 35"/>
                              <a:gd name="T10" fmla="*/ 23 w 30"/>
                              <a:gd name="T11" fmla="*/ 35 h 35"/>
                              <a:gd name="T12" fmla="*/ 29 w 30"/>
                              <a:gd name="T13" fmla="*/ 27 h 35"/>
                              <a:gd name="T14" fmla="*/ 29 w 30"/>
                              <a:gd name="T15" fmla="*/ 8 h 35"/>
                              <a:gd name="T16" fmla="*/ 23 w 30"/>
                              <a:gd name="T17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5">
                                <a:moveTo>
                                  <a:pt x="2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7"/>
                                </a:lnTo>
                                <a:lnTo>
                                  <a:pt x="6" y="35"/>
                                </a:lnTo>
                                <a:lnTo>
                                  <a:pt x="23" y="35"/>
                                </a:lnTo>
                                <a:lnTo>
                                  <a:pt x="29" y="27"/>
                                </a:lnTo>
                                <a:lnTo>
                                  <a:pt x="29" y="8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129"/>
                        <wps:cNvSpPr>
                          <a:spLocks/>
                        </wps:cNvSpPr>
                        <wps:spPr bwMode="auto">
                          <a:xfrm>
                            <a:off x="943" y="718"/>
                            <a:ext cx="30" cy="35"/>
                          </a:xfrm>
                          <a:custGeom>
                            <a:avLst/>
                            <a:gdLst>
                              <a:gd name="T0" fmla="*/ 14 w 30"/>
                              <a:gd name="T1" fmla="*/ 35 h 35"/>
                              <a:gd name="T2" fmla="*/ 23 w 30"/>
                              <a:gd name="T3" fmla="*/ 35 h 35"/>
                              <a:gd name="T4" fmla="*/ 29 w 30"/>
                              <a:gd name="T5" fmla="*/ 27 h 35"/>
                              <a:gd name="T6" fmla="*/ 29 w 30"/>
                              <a:gd name="T7" fmla="*/ 17 h 35"/>
                              <a:gd name="T8" fmla="*/ 29 w 30"/>
                              <a:gd name="T9" fmla="*/ 8 h 35"/>
                              <a:gd name="T10" fmla="*/ 23 w 30"/>
                              <a:gd name="T11" fmla="*/ 0 h 35"/>
                              <a:gd name="T12" fmla="*/ 14 w 30"/>
                              <a:gd name="T13" fmla="*/ 0 h 35"/>
                              <a:gd name="T14" fmla="*/ 6 w 30"/>
                              <a:gd name="T15" fmla="*/ 0 h 35"/>
                              <a:gd name="T16" fmla="*/ 0 w 30"/>
                              <a:gd name="T17" fmla="*/ 8 h 35"/>
                              <a:gd name="T18" fmla="*/ 0 w 30"/>
                              <a:gd name="T19" fmla="*/ 17 h 35"/>
                              <a:gd name="T20" fmla="*/ 0 w 30"/>
                              <a:gd name="T21" fmla="*/ 27 h 35"/>
                              <a:gd name="T22" fmla="*/ 6 w 30"/>
                              <a:gd name="T23" fmla="*/ 35 h 35"/>
                              <a:gd name="T24" fmla="*/ 14 w 30"/>
                              <a:gd name="T2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" h="35">
                                <a:moveTo>
                                  <a:pt x="14" y="35"/>
                                </a:moveTo>
                                <a:lnTo>
                                  <a:pt x="23" y="35"/>
                                </a:lnTo>
                                <a:lnTo>
                                  <a:pt x="29" y="27"/>
                                </a:lnTo>
                                <a:lnTo>
                                  <a:pt x="29" y="17"/>
                                </a:lnTo>
                                <a:lnTo>
                                  <a:pt x="29" y="8"/>
                                </a:lnTo>
                                <a:lnTo>
                                  <a:pt x="23" y="0"/>
                                </a:lnTo>
                                <a:lnTo>
                                  <a:pt x="14" y="0"/>
                                </a:lnTo>
                                <a:lnTo>
                                  <a:pt x="6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27"/>
                                </a:lnTo>
                                <a:lnTo>
                                  <a:pt x="6" y="35"/>
                                </a:lnTo>
                                <a:lnTo>
                                  <a:pt x="14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130"/>
                        <wps:cNvSpPr>
                          <a:spLocks/>
                        </wps:cNvSpPr>
                        <wps:spPr bwMode="auto">
                          <a:xfrm>
                            <a:off x="829" y="848"/>
                            <a:ext cx="30" cy="36"/>
                          </a:xfrm>
                          <a:custGeom>
                            <a:avLst/>
                            <a:gdLst>
                              <a:gd name="T0" fmla="*/ 23 w 30"/>
                              <a:gd name="T1" fmla="*/ 0 h 36"/>
                              <a:gd name="T2" fmla="*/ 6 w 30"/>
                              <a:gd name="T3" fmla="*/ 0 h 36"/>
                              <a:gd name="T4" fmla="*/ 0 w 30"/>
                              <a:gd name="T5" fmla="*/ 8 h 36"/>
                              <a:gd name="T6" fmla="*/ 0 w 30"/>
                              <a:gd name="T7" fmla="*/ 27 h 36"/>
                              <a:gd name="T8" fmla="*/ 6 w 30"/>
                              <a:gd name="T9" fmla="*/ 35 h 36"/>
                              <a:gd name="T10" fmla="*/ 23 w 30"/>
                              <a:gd name="T11" fmla="*/ 35 h 36"/>
                              <a:gd name="T12" fmla="*/ 29 w 30"/>
                              <a:gd name="T13" fmla="*/ 27 h 36"/>
                              <a:gd name="T14" fmla="*/ 29 w 30"/>
                              <a:gd name="T15" fmla="*/ 8 h 36"/>
                              <a:gd name="T16" fmla="*/ 23 w 30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2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7"/>
                                </a:lnTo>
                                <a:lnTo>
                                  <a:pt x="6" y="35"/>
                                </a:lnTo>
                                <a:lnTo>
                                  <a:pt x="23" y="35"/>
                                </a:lnTo>
                                <a:lnTo>
                                  <a:pt x="29" y="27"/>
                                </a:lnTo>
                                <a:lnTo>
                                  <a:pt x="29" y="8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131"/>
                        <wps:cNvSpPr>
                          <a:spLocks/>
                        </wps:cNvSpPr>
                        <wps:spPr bwMode="auto">
                          <a:xfrm>
                            <a:off x="829" y="848"/>
                            <a:ext cx="30" cy="36"/>
                          </a:xfrm>
                          <a:custGeom>
                            <a:avLst/>
                            <a:gdLst>
                              <a:gd name="T0" fmla="*/ 14 w 30"/>
                              <a:gd name="T1" fmla="*/ 35 h 36"/>
                              <a:gd name="T2" fmla="*/ 23 w 30"/>
                              <a:gd name="T3" fmla="*/ 35 h 36"/>
                              <a:gd name="T4" fmla="*/ 29 w 30"/>
                              <a:gd name="T5" fmla="*/ 27 h 36"/>
                              <a:gd name="T6" fmla="*/ 29 w 30"/>
                              <a:gd name="T7" fmla="*/ 17 h 36"/>
                              <a:gd name="T8" fmla="*/ 29 w 30"/>
                              <a:gd name="T9" fmla="*/ 8 h 36"/>
                              <a:gd name="T10" fmla="*/ 23 w 30"/>
                              <a:gd name="T11" fmla="*/ 0 h 36"/>
                              <a:gd name="T12" fmla="*/ 14 w 30"/>
                              <a:gd name="T13" fmla="*/ 0 h 36"/>
                              <a:gd name="T14" fmla="*/ 6 w 30"/>
                              <a:gd name="T15" fmla="*/ 0 h 36"/>
                              <a:gd name="T16" fmla="*/ 0 w 30"/>
                              <a:gd name="T17" fmla="*/ 8 h 36"/>
                              <a:gd name="T18" fmla="*/ 0 w 30"/>
                              <a:gd name="T19" fmla="*/ 17 h 36"/>
                              <a:gd name="T20" fmla="*/ 0 w 30"/>
                              <a:gd name="T21" fmla="*/ 27 h 36"/>
                              <a:gd name="T22" fmla="*/ 6 w 30"/>
                              <a:gd name="T23" fmla="*/ 35 h 36"/>
                              <a:gd name="T24" fmla="*/ 14 w 30"/>
                              <a:gd name="T25" fmla="*/ 3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14" y="35"/>
                                </a:moveTo>
                                <a:lnTo>
                                  <a:pt x="23" y="35"/>
                                </a:lnTo>
                                <a:lnTo>
                                  <a:pt x="29" y="27"/>
                                </a:lnTo>
                                <a:lnTo>
                                  <a:pt x="29" y="17"/>
                                </a:lnTo>
                                <a:lnTo>
                                  <a:pt x="29" y="8"/>
                                </a:lnTo>
                                <a:lnTo>
                                  <a:pt x="23" y="0"/>
                                </a:lnTo>
                                <a:lnTo>
                                  <a:pt x="14" y="0"/>
                                </a:lnTo>
                                <a:lnTo>
                                  <a:pt x="6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27"/>
                                </a:lnTo>
                                <a:lnTo>
                                  <a:pt x="6" y="35"/>
                                </a:lnTo>
                                <a:lnTo>
                                  <a:pt x="14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132"/>
                        <wps:cNvSpPr>
                          <a:spLocks/>
                        </wps:cNvSpPr>
                        <wps:spPr bwMode="auto">
                          <a:xfrm>
                            <a:off x="723" y="992"/>
                            <a:ext cx="30" cy="36"/>
                          </a:xfrm>
                          <a:custGeom>
                            <a:avLst/>
                            <a:gdLst>
                              <a:gd name="T0" fmla="*/ 23 w 30"/>
                              <a:gd name="T1" fmla="*/ 0 h 36"/>
                              <a:gd name="T2" fmla="*/ 6 w 30"/>
                              <a:gd name="T3" fmla="*/ 0 h 36"/>
                              <a:gd name="T4" fmla="*/ 0 w 30"/>
                              <a:gd name="T5" fmla="*/ 7 h 36"/>
                              <a:gd name="T6" fmla="*/ 0 w 30"/>
                              <a:gd name="T7" fmla="*/ 27 h 36"/>
                              <a:gd name="T8" fmla="*/ 6 w 30"/>
                              <a:gd name="T9" fmla="*/ 35 h 36"/>
                              <a:gd name="T10" fmla="*/ 23 w 30"/>
                              <a:gd name="T11" fmla="*/ 35 h 36"/>
                              <a:gd name="T12" fmla="*/ 29 w 30"/>
                              <a:gd name="T13" fmla="*/ 27 h 36"/>
                              <a:gd name="T14" fmla="*/ 29 w 30"/>
                              <a:gd name="T15" fmla="*/ 7 h 36"/>
                              <a:gd name="T16" fmla="*/ 23 w 30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2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7"/>
                                </a:lnTo>
                                <a:lnTo>
                                  <a:pt x="6" y="35"/>
                                </a:lnTo>
                                <a:lnTo>
                                  <a:pt x="23" y="35"/>
                                </a:lnTo>
                                <a:lnTo>
                                  <a:pt x="29" y="27"/>
                                </a:lnTo>
                                <a:lnTo>
                                  <a:pt x="29" y="7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133"/>
                        <wps:cNvSpPr>
                          <a:spLocks/>
                        </wps:cNvSpPr>
                        <wps:spPr bwMode="auto">
                          <a:xfrm>
                            <a:off x="723" y="992"/>
                            <a:ext cx="30" cy="36"/>
                          </a:xfrm>
                          <a:custGeom>
                            <a:avLst/>
                            <a:gdLst>
                              <a:gd name="T0" fmla="*/ 14 w 30"/>
                              <a:gd name="T1" fmla="*/ 35 h 36"/>
                              <a:gd name="T2" fmla="*/ 23 w 30"/>
                              <a:gd name="T3" fmla="*/ 35 h 36"/>
                              <a:gd name="T4" fmla="*/ 29 w 30"/>
                              <a:gd name="T5" fmla="*/ 27 h 36"/>
                              <a:gd name="T6" fmla="*/ 29 w 30"/>
                              <a:gd name="T7" fmla="*/ 17 h 36"/>
                              <a:gd name="T8" fmla="*/ 29 w 30"/>
                              <a:gd name="T9" fmla="*/ 7 h 36"/>
                              <a:gd name="T10" fmla="*/ 23 w 30"/>
                              <a:gd name="T11" fmla="*/ 0 h 36"/>
                              <a:gd name="T12" fmla="*/ 14 w 30"/>
                              <a:gd name="T13" fmla="*/ 0 h 36"/>
                              <a:gd name="T14" fmla="*/ 6 w 30"/>
                              <a:gd name="T15" fmla="*/ 0 h 36"/>
                              <a:gd name="T16" fmla="*/ 0 w 30"/>
                              <a:gd name="T17" fmla="*/ 7 h 36"/>
                              <a:gd name="T18" fmla="*/ 0 w 30"/>
                              <a:gd name="T19" fmla="*/ 17 h 36"/>
                              <a:gd name="T20" fmla="*/ 0 w 30"/>
                              <a:gd name="T21" fmla="*/ 27 h 36"/>
                              <a:gd name="T22" fmla="*/ 6 w 30"/>
                              <a:gd name="T23" fmla="*/ 35 h 36"/>
                              <a:gd name="T24" fmla="*/ 14 w 30"/>
                              <a:gd name="T25" fmla="*/ 3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14" y="35"/>
                                </a:moveTo>
                                <a:lnTo>
                                  <a:pt x="23" y="35"/>
                                </a:lnTo>
                                <a:lnTo>
                                  <a:pt x="29" y="27"/>
                                </a:lnTo>
                                <a:lnTo>
                                  <a:pt x="29" y="17"/>
                                </a:lnTo>
                                <a:lnTo>
                                  <a:pt x="29" y="7"/>
                                </a:lnTo>
                                <a:lnTo>
                                  <a:pt x="23" y="0"/>
                                </a:lnTo>
                                <a:lnTo>
                                  <a:pt x="14" y="0"/>
                                </a:lnTo>
                                <a:lnTo>
                                  <a:pt x="6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7"/>
                                </a:lnTo>
                                <a:lnTo>
                                  <a:pt x="6" y="35"/>
                                </a:lnTo>
                                <a:lnTo>
                                  <a:pt x="14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134"/>
                        <wps:cNvSpPr>
                          <a:spLocks/>
                        </wps:cNvSpPr>
                        <wps:spPr bwMode="auto">
                          <a:xfrm>
                            <a:off x="622" y="1127"/>
                            <a:ext cx="30" cy="36"/>
                          </a:xfrm>
                          <a:custGeom>
                            <a:avLst/>
                            <a:gdLst>
                              <a:gd name="T0" fmla="*/ 23 w 30"/>
                              <a:gd name="T1" fmla="*/ 0 h 36"/>
                              <a:gd name="T2" fmla="*/ 6 w 30"/>
                              <a:gd name="T3" fmla="*/ 0 h 36"/>
                              <a:gd name="T4" fmla="*/ 0 w 30"/>
                              <a:gd name="T5" fmla="*/ 7 h 36"/>
                              <a:gd name="T6" fmla="*/ 0 w 30"/>
                              <a:gd name="T7" fmla="*/ 27 h 36"/>
                              <a:gd name="T8" fmla="*/ 6 w 30"/>
                              <a:gd name="T9" fmla="*/ 35 h 36"/>
                              <a:gd name="T10" fmla="*/ 23 w 30"/>
                              <a:gd name="T11" fmla="*/ 35 h 36"/>
                              <a:gd name="T12" fmla="*/ 29 w 30"/>
                              <a:gd name="T13" fmla="*/ 27 h 36"/>
                              <a:gd name="T14" fmla="*/ 29 w 30"/>
                              <a:gd name="T15" fmla="*/ 7 h 36"/>
                              <a:gd name="T16" fmla="*/ 23 w 30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2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7"/>
                                </a:lnTo>
                                <a:lnTo>
                                  <a:pt x="6" y="35"/>
                                </a:lnTo>
                                <a:lnTo>
                                  <a:pt x="23" y="35"/>
                                </a:lnTo>
                                <a:lnTo>
                                  <a:pt x="29" y="27"/>
                                </a:lnTo>
                                <a:lnTo>
                                  <a:pt x="29" y="7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135"/>
                        <wps:cNvSpPr>
                          <a:spLocks/>
                        </wps:cNvSpPr>
                        <wps:spPr bwMode="auto">
                          <a:xfrm>
                            <a:off x="622" y="1127"/>
                            <a:ext cx="30" cy="36"/>
                          </a:xfrm>
                          <a:custGeom>
                            <a:avLst/>
                            <a:gdLst>
                              <a:gd name="T0" fmla="*/ 14 w 30"/>
                              <a:gd name="T1" fmla="*/ 35 h 36"/>
                              <a:gd name="T2" fmla="*/ 23 w 30"/>
                              <a:gd name="T3" fmla="*/ 35 h 36"/>
                              <a:gd name="T4" fmla="*/ 29 w 30"/>
                              <a:gd name="T5" fmla="*/ 27 h 36"/>
                              <a:gd name="T6" fmla="*/ 29 w 30"/>
                              <a:gd name="T7" fmla="*/ 17 h 36"/>
                              <a:gd name="T8" fmla="*/ 29 w 30"/>
                              <a:gd name="T9" fmla="*/ 7 h 36"/>
                              <a:gd name="T10" fmla="*/ 23 w 30"/>
                              <a:gd name="T11" fmla="*/ 0 h 36"/>
                              <a:gd name="T12" fmla="*/ 14 w 30"/>
                              <a:gd name="T13" fmla="*/ 0 h 36"/>
                              <a:gd name="T14" fmla="*/ 6 w 30"/>
                              <a:gd name="T15" fmla="*/ 0 h 36"/>
                              <a:gd name="T16" fmla="*/ 0 w 30"/>
                              <a:gd name="T17" fmla="*/ 7 h 36"/>
                              <a:gd name="T18" fmla="*/ 0 w 30"/>
                              <a:gd name="T19" fmla="*/ 17 h 36"/>
                              <a:gd name="T20" fmla="*/ 0 w 30"/>
                              <a:gd name="T21" fmla="*/ 27 h 36"/>
                              <a:gd name="T22" fmla="*/ 6 w 30"/>
                              <a:gd name="T23" fmla="*/ 35 h 36"/>
                              <a:gd name="T24" fmla="*/ 14 w 30"/>
                              <a:gd name="T25" fmla="*/ 3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14" y="35"/>
                                </a:moveTo>
                                <a:lnTo>
                                  <a:pt x="23" y="35"/>
                                </a:lnTo>
                                <a:lnTo>
                                  <a:pt x="29" y="27"/>
                                </a:lnTo>
                                <a:lnTo>
                                  <a:pt x="29" y="17"/>
                                </a:lnTo>
                                <a:lnTo>
                                  <a:pt x="29" y="7"/>
                                </a:lnTo>
                                <a:lnTo>
                                  <a:pt x="23" y="0"/>
                                </a:lnTo>
                                <a:lnTo>
                                  <a:pt x="14" y="0"/>
                                </a:lnTo>
                                <a:lnTo>
                                  <a:pt x="6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7"/>
                                </a:lnTo>
                                <a:lnTo>
                                  <a:pt x="6" y="35"/>
                                </a:lnTo>
                                <a:lnTo>
                                  <a:pt x="14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136"/>
                        <wps:cNvSpPr>
                          <a:spLocks/>
                        </wps:cNvSpPr>
                        <wps:spPr bwMode="auto">
                          <a:xfrm>
                            <a:off x="483" y="1253"/>
                            <a:ext cx="30" cy="36"/>
                          </a:xfrm>
                          <a:custGeom>
                            <a:avLst/>
                            <a:gdLst>
                              <a:gd name="T0" fmla="*/ 23 w 30"/>
                              <a:gd name="T1" fmla="*/ 0 h 36"/>
                              <a:gd name="T2" fmla="*/ 6 w 30"/>
                              <a:gd name="T3" fmla="*/ 0 h 36"/>
                              <a:gd name="T4" fmla="*/ 0 w 30"/>
                              <a:gd name="T5" fmla="*/ 8 h 36"/>
                              <a:gd name="T6" fmla="*/ 0 w 30"/>
                              <a:gd name="T7" fmla="*/ 27 h 36"/>
                              <a:gd name="T8" fmla="*/ 6 w 30"/>
                              <a:gd name="T9" fmla="*/ 35 h 36"/>
                              <a:gd name="T10" fmla="*/ 23 w 30"/>
                              <a:gd name="T11" fmla="*/ 35 h 36"/>
                              <a:gd name="T12" fmla="*/ 29 w 30"/>
                              <a:gd name="T13" fmla="*/ 27 h 36"/>
                              <a:gd name="T14" fmla="*/ 29 w 30"/>
                              <a:gd name="T15" fmla="*/ 8 h 36"/>
                              <a:gd name="T16" fmla="*/ 23 w 30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2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7"/>
                                </a:lnTo>
                                <a:lnTo>
                                  <a:pt x="6" y="35"/>
                                </a:lnTo>
                                <a:lnTo>
                                  <a:pt x="23" y="35"/>
                                </a:lnTo>
                                <a:lnTo>
                                  <a:pt x="29" y="27"/>
                                </a:lnTo>
                                <a:lnTo>
                                  <a:pt x="29" y="8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137"/>
                        <wps:cNvSpPr>
                          <a:spLocks/>
                        </wps:cNvSpPr>
                        <wps:spPr bwMode="auto">
                          <a:xfrm>
                            <a:off x="483" y="1253"/>
                            <a:ext cx="30" cy="36"/>
                          </a:xfrm>
                          <a:custGeom>
                            <a:avLst/>
                            <a:gdLst>
                              <a:gd name="T0" fmla="*/ 14 w 30"/>
                              <a:gd name="T1" fmla="*/ 35 h 36"/>
                              <a:gd name="T2" fmla="*/ 23 w 30"/>
                              <a:gd name="T3" fmla="*/ 35 h 36"/>
                              <a:gd name="T4" fmla="*/ 29 w 30"/>
                              <a:gd name="T5" fmla="*/ 27 h 36"/>
                              <a:gd name="T6" fmla="*/ 29 w 30"/>
                              <a:gd name="T7" fmla="*/ 17 h 36"/>
                              <a:gd name="T8" fmla="*/ 29 w 30"/>
                              <a:gd name="T9" fmla="*/ 8 h 36"/>
                              <a:gd name="T10" fmla="*/ 23 w 30"/>
                              <a:gd name="T11" fmla="*/ 0 h 36"/>
                              <a:gd name="T12" fmla="*/ 14 w 30"/>
                              <a:gd name="T13" fmla="*/ 0 h 36"/>
                              <a:gd name="T14" fmla="*/ 6 w 30"/>
                              <a:gd name="T15" fmla="*/ 0 h 36"/>
                              <a:gd name="T16" fmla="*/ 0 w 30"/>
                              <a:gd name="T17" fmla="*/ 8 h 36"/>
                              <a:gd name="T18" fmla="*/ 0 w 30"/>
                              <a:gd name="T19" fmla="*/ 17 h 36"/>
                              <a:gd name="T20" fmla="*/ 0 w 30"/>
                              <a:gd name="T21" fmla="*/ 27 h 36"/>
                              <a:gd name="T22" fmla="*/ 6 w 30"/>
                              <a:gd name="T23" fmla="*/ 35 h 36"/>
                              <a:gd name="T24" fmla="*/ 14 w 30"/>
                              <a:gd name="T25" fmla="*/ 3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14" y="35"/>
                                </a:moveTo>
                                <a:lnTo>
                                  <a:pt x="23" y="35"/>
                                </a:lnTo>
                                <a:lnTo>
                                  <a:pt x="29" y="27"/>
                                </a:lnTo>
                                <a:lnTo>
                                  <a:pt x="29" y="17"/>
                                </a:lnTo>
                                <a:lnTo>
                                  <a:pt x="29" y="8"/>
                                </a:lnTo>
                                <a:lnTo>
                                  <a:pt x="23" y="0"/>
                                </a:lnTo>
                                <a:lnTo>
                                  <a:pt x="14" y="0"/>
                                </a:lnTo>
                                <a:lnTo>
                                  <a:pt x="6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27"/>
                                </a:lnTo>
                                <a:lnTo>
                                  <a:pt x="6" y="35"/>
                                </a:lnTo>
                                <a:lnTo>
                                  <a:pt x="14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138"/>
                        <wps:cNvSpPr>
                          <a:spLocks/>
                        </wps:cNvSpPr>
                        <wps:spPr bwMode="auto">
                          <a:xfrm>
                            <a:off x="327" y="1350"/>
                            <a:ext cx="30" cy="36"/>
                          </a:xfrm>
                          <a:custGeom>
                            <a:avLst/>
                            <a:gdLst>
                              <a:gd name="T0" fmla="*/ 23 w 30"/>
                              <a:gd name="T1" fmla="*/ 0 h 36"/>
                              <a:gd name="T2" fmla="*/ 6 w 30"/>
                              <a:gd name="T3" fmla="*/ 0 h 36"/>
                              <a:gd name="T4" fmla="*/ 0 w 30"/>
                              <a:gd name="T5" fmla="*/ 8 h 36"/>
                              <a:gd name="T6" fmla="*/ 0 w 30"/>
                              <a:gd name="T7" fmla="*/ 27 h 36"/>
                              <a:gd name="T8" fmla="*/ 6 w 30"/>
                              <a:gd name="T9" fmla="*/ 35 h 36"/>
                              <a:gd name="T10" fmla="*/ 23 w 30"/>
                              <a:gd name="T11" fmla="*/ 35 h 36"/>
                              <a:gd name="T12" fmla="*/ 29 w 30"/>
                              <a:gd name="T13" fmla="*/ 27 h 36"/>
                              <a:gd name="T14" fmla="*/ 29 w 30"/>
                              <a:gd name="T15" fmla="*/ 8 h 36"/>
                              <a:gd name="T16" fmla="*/ 23 w 30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2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7"/>
                                </a:lnTo>
                                <a:lnTo>
                                  <a:pt x="6" y="35"/>
                                </a:lnTo>
                                <a:lnTo>
                                  <a:pt x="23" y="35"/>
                                </a:lnTo>
                                <a:lnTo>
                                  <a:pt x="29" y="27"/>
                                </a:lnTo>
                                <a:lnTo>
                                  <a:pt x="29" y="8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139"/>
                        <wps:cNvSpPr>
                          <a:spLocks/>
                        </wps:cNvSpPr>
                        <wps:spPr bwMode="auto">
                          <a:xfrm>
                            <a:off x="327" y="1350"/>
                            <a:ext cx="30" cy="36"/>
                          </a:xfrm>
                          <a:custGeom>
                            <a:avLst/>
                            <a:gdLst>
                              <a:gd name="T0" fmla="*/ 14 w 30"/>
                              <a:gd name="T1" fmla="*/ 35 h 36"/>
                              <a:gd name="T2" fmla="*/ 23 w 30"/>
                              <a:gd name="T3" fmla="*/ 35 h 36"/>
                              <a:gd name="T4" fmla="*/ 29 w 30"/>
                              <a:gd name="T5" fmla="*/ 27 h 36"/>
                              <a:gd name="T6" fmla="*/ 29 w 30"/>
                              <a:gd name="T7" fmla="*/ 17 h 36"/>
                              <a:gd name="T8" fmla="*/ 29 w 30"/>
                              <a:gd name="T9" fmla="*/ 8 h 36"/>
                              <a:gd name="T10" fmla="*/ 23 w 30"/>
                              <a:gd name="T11" fmla="*/ 0 h 36"/>
                              <a:gd name="T12" fmla="*/ 14 w 30"/>
                              <a:gd name="T13" fmla="*/ 0 h 36"/>
                              <a:gd name="T14" fmla="*/ 6 w 30"/>
                              <a:gd name="T15" fmla="*/ 0 h 36"/>
                              <a:gd name="T16" fmla="*/ 0 w 30"/>
                              <a:gd name="T17" fmla="*/ 8 h 36"/>
                              <a:gd name="T18" fmla="*/ 0 w 30"/>
                              <a:gd name="T19" fmla="*/ 17 h 36"/>
                              <a:gd name="T20" fmla="*/ 0 w 30"/>
                              <a:gd name="T21" fmla="*/ 27 h 36"/>
                              <a:gd name="T22" fmla="*/ 6 w 30"/>
                              <a:gd name="T23" fmla="*/ 35 h 36"/>
                              <a:gd name="T24" fmla="*/ 14 w 30"/>
                              <a:gd name="T25" fmla="*/ 3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14" y="35"/>
                                </a:moveTo>
                                <a:lnTo>
                                  <a:pt x="23" y="35"/>
                                </a:lnTo>
                                <a:lnTo>
                                  <a:pt x="29" y="27"/>
                                </a:lnTo>
                                <a:lnTo>
                                  <a:pt x="29" y="17"/>
                                </a:lnTo>
                                <a:lnTo>
                                  <a:pt x="29" y="8"/>
                                </a:lnTo>
                                <a:lnTo>
                                  <a:pt x="23" y="0"/>
                                </a:lnTo>
                                <a:lnTo>
                                  <a:pt x="14" y="0"/>
                                </a:lnTo>
                                <a:lnTo>
                                  <a:pt x="6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27"/>
                                </a:lnTo>
                                <a:lnTo>
                                  <a:pt x="6" y="35"/>
                                </a:lnTo>
                                <a:lnTo>
                                  <a:pt x="14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140"/>
                        <wps:cNvSpPr>
                          <a:spLocks/>
                        </wps:cNvSpPr>
                        <wps:spPr bwMode="auto">
                          <a:xfrm>
                            <a:off x="179" y="1405"/>
                            <a:ext cx="30" cy="36"/>
                          </a:xfrm>
                          <a:custGeom>
                            <a:avLst/>
                            <a:gdLst>
                              <a:gd name="T0" fmla="*/ 23 w 30"/>
                              <a:gd name="T1" fmla="*/ 0 h 36"/>
                              <a:gd name="T2" fmla="*/ 6 w 30"/>
                              <a:gd name="T3" fmla="*/ 0 h 36"/>
                              <a:gd name="T4" fmla="*/ 0 w 30"/>
                              <a:gd name="T5" fmla="*/ 8 h 36"/>
                              <a:gd name="T6" fmla="*/ 0 w 30"/>
                              <a:gd name="T7" fmla="*/ 27 h 36"/>
                              <a:gd name="T8" fmla="*/ 6 w 30"/>
                              <a:gd name="T9" fmla="*/ 35 h 36"/>
                              <a:gd name="T10" fmla="*/ 23 w 30"/>
                              <a:gd name="T11" fmla="*/ 35 h 36"/>
                              <a:gd name="T12" fmla="*/ 29 w 30"/>
                              <a:gd name="T13" fmla="*/ 27 h 36"/>
                              <a:gd name="T14" fmla="*/ 29 w 30"/>
                              <a:gd name="T15" fmla="*/ 8 h 36"/>
                              <a:gd name="T16" fmla="*/ 23 w 30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2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7"/>
                                </a:lnTo>
                                <a:lnTo>
                                  <a:pt x="6" y="35"/>
                                </a:lnTo>
                                <a:lnTo>
                                  <a:pt x="23" y="35"/>
                                </a:lnTo>
                                <a:lnTo>
                                  <a:pt x="29" y="27"/>
                                </a:lnTo>
                                <a:lnTo>
                                  <a:pt x="29" y="8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141"/>
                        <wps:cNvSpPr>
                          <a:spLocks/>
                        </wps:cNvSpPr>
                        <wps:spPr bwMode="auto">
                          <a:xfrm>
                            <a:off x="179" y="1405"/>
                            <a:ext cx="30" cy="36"/>
                          </a:xfrm>
                          <a:custGeom>
                            <a:avLst/>
                            <a:gdLst>
                              <a:gd name="T0" fmla="*/ 14 w 30"/>
                              <a:gd name="T1" fmla="*/ 35 h 36"/>
                              <a:gd name="T2" fmla="*/ 23 w 30"/>
                              <a:gd name="T3" fmla="*/ 35 h 36"/>
                              <a:gd name="T4" fmla="*/ 29 w 30"/>
                              <a:gd name="T5" fmla="*/ 27 h 36"/>
                              <a:gd name="T6" fmla="*/ 29 w 30"/>
                              <a:gd name="T7" fmla="*/ 17 h 36"/>
                              <a:gd name="T8" fmla="*/ 29 w 30"/>
                              <a:gd name="T9" fmla="*/ 8 h 36"/>
                              <a:gd name="T10" fmla="*/ 23 w 30"/>
                              <a:gd name="T11" fmla="*/ 0 h 36"/>
                              <a:gd name="T12" fmla="*/ 14 w 30"/>
                              <a:gd name="T13" fmla="*/ 0 h 36"/>
                              <a:gd name="T14" fmla="*/ 6 w 30"/>
                              <a:gd name="T15" fmla="*/ 0 h 36"/>
                              <a:gd name="T16" fmla="*/ 0 w 30"/>
                              <a:gd name="T17" fmla="*/ 8 h 36"/>
                              <a:gd name="T18" fmla="*/ 0 w 30"/>
                              <a:gd name="T19" fmla="*/ 17 h 36"/>
                              <a:gd name="T20" fmla="*/ 0 w 30"/>
                              <a:gd name="T21" fmla="*/ 27 h 36"/>
                              <a:gd name="T22" fmla="*/ 6 w 30"/>
                              <a:gd name="T23" fmla="*/ 35 h 36"/>
                              <a:gd name="T24" fmla="*/ 14 w 30"/>
                              <a:gd name="T25" fmla="*/ 3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14" y="35"/>
                                </a:moveTo>
                                <a:lnTo>
                                  <a:pt x="23" y="35"/>
                                </a:lnTo>
                                <a:lnTo>
                                  <a:pt x="29" y="27"/>
                                </a:lnTo>
                                <a:lnTo>
                                  <a:pt x="29" y="17"/>
                                </a:lnTo>
                                <a:lnTo>
                                  <a:pt x="29" y="8"/>
                                </a:lnTo>
                                <a:lnTo>
                                  <a:pt x="23" y="0"/>
                                </a:lnTo>
                                <a:lnTo>
                                  <a:pt x="14" y="0"/>
                                </a:lnTo>
                                <a:lnTo>
                                  <a:pt x="6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27"/>
                                </a:lnTo>
                                <a:lnTo>
                                  <a:pt x="6" y="35"/>
                                </a:lnTo>
                                <a:lnTo>
                                  <a:pt x="14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142"/>
                        <wps:cNvSpPr>
                          <a:spLocks/>
                        </wps:cNvSpPr>
                        <wps:spPr bwMode="auto">
                          <a:xfrm>
                            <a:off x="53" y="1447"/>
                            <a:ext cx="29" cy="36"/>
                          </a:xfrm>
                          <a:custGeom>
                            <a:avLst/>
                            <a:gdLst>
                              <a:gd name="T0" fmla="*/ 23 w 29"/>
                              <a:gd name="T1" fmla="*/ 0 h 36"/>
                              <a:gd name="T2" fmla="*/ 6 w 29"/>
                              <a:gd name="T3" fmla="*/ 0 h 36"/>
                              <a:gd name="T4" fmla="*/ 0 w 29"/>
                              <a:gd name="T5" fmla="*/ 8 h 36"/>
                              <a:gd name="T6" fmla="*/ 0 w 29"/>
                              <a:gd name="T7" fmla="*/ 27 h 36"/>
                              <a:gd name="T8" fmla="*/ 6 w 29"/>
                              <a:gd name="T9" fmla="*/ 35 h 36"/>
                              <a:gd name="T10" fmla="*/ 23 w 29"/>
                              <a:gd name="T11" fmla="*/ 35 h 36"/>
                              <a:gd name="T12" fmla="*/ 29 w 29"/>
                              <a:gd name="T13" fmla="*/ 27 h 36"/>
                              <a:gd name="T14" fmla="*/ 29 w 29"/>
                              <a:gd name="T15" fmla="*/ 8 h 36"/>
                              <a:gd name="T16" fmla="*/ 23 w 29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" h="36">
                                <a:moveTo>
                                  <a:pt x="2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7"/>
                                </a:lnTo>
                                <a:lnTo>
                                  <a:pt x="6" y="35"/>
                                </a:lnTo>
                                <a:lnTo>
                                  <a:pt x="23" y="35"/>
                                </a:lnTo>
                                <a:lnTo>
                                  <a:pt x="29" y="27"/>
                                </a:lnTo>
                                <a:lnTo>
                                  <a:pt x="29" y="8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143"/>
                        <wps:cNvSpPr>
                          <a:spLocks/>
                        </wps:cNvSpPr>
                        <wps:spPr bwMode="auto">
                          <a:xfrm>
                            <a:off x="53" y="1447"/>
                            <a:ext cx="29" cy="36"/>
                          </a:xfrm>
                          <a:custGeom>
                            <a:avLst/>
                            <a:gdLst>
                              <a:gd name="T0" fmla="*/ 14 w 29"/>
                              <a:gd name="T1" fmla="*/ 35 h 36"/>
                              <a:gd name="T2" fmla="*/ 23 w 29"/>
                              <a:gd name="T3" fmla="*/ 35 h 36"/>
                              <a:gd name="T4" fmla="*/ 29 w 29"/>
                              <a:gd name="T5" fmla="*/ 27 h 36"/>
                              <a:gd name="T6" fmla="*/ 29 w 29"/>
                              <a:gd name="T7" fmla="*/ 17 h 36"/>
                              <a:gd name="T8" fmla="*/ 29 w 29"/>
                              <a:gd name="T9" fmla="*/ 8 h 36"/>
                              <a:gd name="T10" fmla="*/ 23 w 29"/>
                              <a:gd name="T11" fmla="*/ 0 h 36"/>
                              <a:gd name="T12" fmla="*/ 14 w 29"/>
                              <a:gd name="T13" fmla="*/ 0 h 36"/>
                              <a:gd name="T14" fmla="*/ 6 w 29"/>
                              <a:gd name="T15" fmla="*/ 0 h 36"/>
                              <a:gd name="T16" fmla="*/ 0 w 29"/>
                              <a:gd name="T17" fmla="*/ 8 h 36"/>
                              <a:gd name="T18" fmla="*/ 0 w 29"/>
                              <a:gd name="T19" fmla="*/ 17 h 36"/>
                              <a:gd name="T20" fmla="*/ 0 w 29"/>
                              <a:gd name="T21" fmla="*/ 27 h 36"/>
                              <a:gd name="T22" fmla="*/ 6 w 29"/>
                              <a:gd name="T23" fmla="*/ 35 h 36"/>
                              <a:gd name="T24" fmla="*/ 14 w 29"/>
                              <a:gd name="T25" fmla="*/ 3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9" h="36">
                                <a:moveTo>
                                  <a:pt x="14" y="35"/>
                                </a:moveTo>
                                <a:lnTo>
                                  <a:pt x="23" y="35"/>
                                </a:lnTo>
                                <a:lnTo>
                                  <a:pt x="29" y="27"/>
                                </a:lnTo>
                                <a:lnTo>
                                  <a:pt x="29" y="17"/>
                                </a:lnTo>
                                <a:lnTo>
                                  <a:pt x="29" y="8"/>
                                </a:lnTo>
                                <a:lnTo>
                                  <a:pt x="23" y="0"/>
                                </a:lnTo>
                                <a:lnTo>
                                  <a:pt x="14" y="0"/>
                                </a:lnTo>
                                <a:lnTo>
                                  <a:pt x="6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27"/>
                                </a:lnTo>
                                <a:lnTo>
                                  <a:pt x="6" y="35"/>
                                </a:lnTo>
                                <a:lnTo>
                                  <a:pt x="14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144"/>
                        <wps:cNvSpPr>
                          <a:spLocks/>
                        </wps:cNvSpPr>
                        <wps:spPr bwMode="auto">
                          <a:xfrm>
                            <a:off x="4269" y="2965"/>
                            <a:ext cx="20" cy="8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80"/>
                              <a:gd name="T2" fmla="*/ 4 w 20"/>
                              <a:gd name="T3" fmla="*/ 19 h 80"/>
                              <a:gd name="T4" fmla="*/ 3 w 20"/>
                              <a:gd name="T5" fmla="*/ 39 h 80"/>
                              <a:gd name="T6" fmla="*/ 1 w 20"/>
                              <a:gd name="T7" fmla="*/ 59 h 80"/>
                              <a:gd name="T8" fmla="*/ 0 w 20"/>
                              <a:gd name="T9" fmla="*/ 79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80">
                                <a:moveTo>
                                  <a:pt x="4" y="0"/>
                                </a:moveTo>
                                <a:lnTo>
                                  <a:pt x="4" y="19"/>
                                </a:lnTo>
                                <a:lnTo>
                                  <a:pt x="3" y="39"/>
                                </a:lnTo>
                                <a:lnTo>
                                  <a:pt x="1" y="59"/>
                                </a:lnTo>
                                <a:lnTo>
                                  <a:pt x="0" y="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2269" y="2314"/>
                            <a:ext cx="78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3ED1" w:rsidRDefault="00933ED1" w:rsidP="0004403D">
                              <w:pPr>
                                <w:spacing w:line="80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495300" cy="504825"/>
                                    <wp:effectExtent l="0" t="0" r="0" b="9525"/>
                                    <wp:docPr id="378" name="Picture 3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95300" cy="504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33ED1" w:rsidRDefault="00933ED1" w:rsidP="000440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" name="Freeform 146"/>
                        <wps:cNvSpPr>
                          <a:spLocks/>
                        </wps:cNvSpPr>
                        <wps:spPr bwMode="auto">
                          <a:xfrm>
                            <a:off x="1990" y="2999"/>
                            <a:ext cx="20" cy="36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36"/>
                              <a:gd name="T2" fmla="*/ 0 w 20"/>
                              <a:gd name="T3" fmla="*/ 17 h 36"/>
                              <a:gd name="T4" fmla="*/ 1 w 20"/>
                              <a:gd name="T5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36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1" y="36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147"/>
                        <wps:cNvSpPr>
                          <a:spLocks/>
                        </wps:cNvSpPr>
                        <wps:spPr bwMode="auto">
                          <a:xfrm>
                            <a:off x="1725" y="3033"/>
                            <a:ext cx="20" cy="36"/>
                          </a:xfrm>
                          <a:custGeom>
                            <a:avLst/>
                            <a:gdLst>
                              <a:gd name="T0" fmla="*/ 13 w 20"/>
                              <a:gd name="T1" fmla="*/ 0 h 36"/>
                              <a:gd name="T2" fmla="*/ 2 w 20"/>
                              <a:gd name="T3" fmla="*/ 17 h 36"/>
                              <a:gd name="T4" fmla="*/ 0 w 20"/>
                              <a:gd name="T5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36">
                                <a:moveTo>
                                  <a:pt x="13" y="0"/>
                                </a:moveTo>
                                <a:lnTo>
                                  <a:pt x="2" y="17"/>
                                </a:ln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377" y="2067"/>
                            <a:ext cx="1720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3ED1" w:rsidRDefault="00933ED1" w:rsidP="0004403D">
                              <w:pPr>
                                <w:spacing w:line="110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1085850" cy="695325"/>
                                    <wp:effectExtent l="0" t="0" r="0" b="9525"/>
                                    <wp:docPr id="379" name="Picture 37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5850" cy="695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33ED1" w:rsidRDefault="00933ED1" w:rsidP="000440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Freeform 149"/>
                        <wps:cNvSpPr>
                          <a:spLocks/>
                        </wps:cNvSpPr>
                        <wps:spPr bwMode="auto">
                          <a:xfrm>
                            <a:off x="2116" y="2996"/>
                            <a:ext cx="29" cy="36"/>
                          </a:xfrm>
                          <a:custGeom>
                            <a:avLst/>
                            <a:gdLst>
                              <a:gd name="T0" fmla="*/ 23 w 29"/>
                              <a:gd name="T1" fmla="*/ 0 h 36"/>
                              <a:gd name="T2" fmla="*/ 6 w 29"/>
                              <a:gd name="T3" fmla="*/ 0 h 36"/>
                              <a:gd name="T4" fmla="*/ 0 w 29"/>
                              <a:gd name="T5" fmla="*/ 7 h 36"/>
                              <a:gd name="T6" fmla="*/ 0 w 29"/>
                              <a:gd name="T7" fmla="*/ 27 h 36"/>
                              <a:gd name="T8" fmla="*/ 6 w 29"/>
                              <a:gd name="T9" fmla="*/ 35 h 36"/>
                              <a:gd name="T10" fmla="*/ 23 w 29"/>
                              <a:gd name="T11" fmla="*/ 35 h 36"/>
                              <a:gd name="T12" fmla="*/ 29 w 29"/>
                              <a:gd name="T13" fmla="*/ 27 h 36"/>
                              <a:gd name="T14" fmla="*/ 29 w 29"/>
                              <a:gd name="T15" fmla="*/ 7 h 36"/>
                              <a:gd name="T16" fmla="*/ 23 w 29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" h="36">
                                <a:moveTo>
                                  <a:pt x="2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7"/>
                                </a:lnTo>
                                <a:lnTo>
                                  <a:pt x="6" y="35"/>
                                </a:lnTo>
                                <a:lnTo>
                                  <a:pt x="23" y="35"/>
                                </a:lnTo>
                                <a:lnTo>
                                  <a:pt x="29" y="27"/>
                                </a:lnTo>
                                <a:lnTo>
                                  <a:pt x="29" y="7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150"/>
                        <wps:cNvSpPr>
                          <a:spLocks/>
                        </wps:cNvSpPr>
                        <wps:spPr bwMode="auto">
                          <a:xfrm>
                            <a:off x="2116" y="2996"/>
                            <a:ext cx="29" cy="36"/>
                          </a:xfrm>
                          <a:custGeom>
                            <a:avLst/>
                            <a:gdLst>
                              <a:gd name="T0" fmla="*/ 14 w 29"/>
                              <a:gd name="T1" fmla="*/ 35 h 36"/>
                              <a:gd name="T2" fmla="*/ 23 w 29"/>
                              <a:gd name="T3" fmla="*/ 35 h 36"/>
                              <a:gd name="T4" fmla="*/ 29 w 29"/>
                              <a:gd name="T5" fmla="*/ 27 h 36"/>
                              <a:gd name="T6" fmla="*/ 29 w 29"/>
                              <a:gd name="T7" fmla="*/ 17 h 36"/>
                              <a:gd name="T8" fmla="*/ 29 w 29"/>
                              <a:gd name="T9" fmla="*/ 7 h 36"/>
                              <a:gd name="T10" fmla="*/ 23 w 29"/>
                              <a:gd name="T11" fmla="*/ 0 h 36"/>
                              <a:gd name="T12" fmla="*/ 14 w 29"/>
                              <a:gd name="T13" fmla="*/ 0 h 36"/>
                              <a:gd name="T14" fmla="*/ 6 w 29"/>
                              <a:gd name="T15" fmla="*/ 0 h 36"/>
                              <a:gd name="T16" fmla="*/ 0 w 29"/>
                              <a:gd name="T17" fmla="*/ 7 h 36"/>
                              <a:gd name="T18" fmla="*/ 0 w 29"/>
                              <a:gd name="T19" fmla="*/ 17 h 36"/>
                              <a:gd name="T20" fmla="*/ 0 w 29"/>
                              <a:gd name="T21" fmla="*/ 27 h 36"/>
                              <a:gd name="T22" fmla="*/ 6 w 29"/>
                              <a:gd name="T23" fmla="*/ 35 h 36"/>
                              <a:gd name="T24" fmla="*/ 14 w 29"/>
                              <a:gd name="T25" fmla="*/ 3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9" h="36">
                                <a:moveTo>
                                  <a:pt x="14" y="35"/>
                                </a:moveTo>
                                <a:lnTo>
                                  <a:pt x="23" y="35"/>
                                </a:lnTo>
                                <a:lnTo>
                                  <a:pt x="29" y="27"/>
                                </a:lnTo>
                                <a:lnTo>
                                  <a:pt x="29" y="17"/>
                                </a:lnTo>
                                <a:lnTo>
                                  <a:pt x="29" y="7"/>
                                </a:lnTo>
                                <a:lnTo>
                                  <a:pt x="23" y="0"/>
                                </a:lnTo>
                                <a:lnTo>
                                  <a:pt x="14" y="0"/>
                                </a:lnTo>
                                <a:lnTo>
                                  <a:pt x="6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7"/>
                                </a:lnTo>
                                <a:lnTo>
                                  <a:pt x="6" y="35"/>
                                </a:lnTo>
                                <a:lnTo>
                                  <a:pt x="14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151"/>
                        <wps:cNvSpPr>
                          <a:spLocks/>
                        </wps:cNvSpPr>
                        <wps:spPr bwMode="auto">
                          <a:xfrm>
                            <a:off x="1854" y="3017"/>
                            <a:ext cx="30" cy="36"/>
                          </a:xfrm>
                          <a:custGeom>
                            <a:avLst/>
                            <a:gdLst>
                              <a:gd name="T0" fmla="*/ 23 w 30"/>
                              <a:gd name="T1" fmla="*/ 0 h 36"/>
                              <a:gd name="T2" fmla="*/ 6 w 30"/>
                              <a:gd name="T3" fmla="*/ 0 h 36"/>
                              <a:gd name="T4" fmla="*/ 0 w 30"/>
                              <a:gd name="T5" fmla="*/ 7 h 36"/>
                              <a:gd name="T6" fmla="*/ 0 w 30"/>
                              <a:gd name="T7" fmla="*/ 27 h 36"/>
                              <a:gd name="T8" fmla="*/ 6 w 30"/>
                              <a:gd name="T9" fmla="*/ 35 h 36"/>
                              <a:gd name="T10" fmla="*/ 23 w 30"/>
                              <a:gd name="T11" fmla="*/ 35 h 36"/>
                              <a:gd name="T12" fmla="*/ 29 w 30"/>
                              <a:gd name="T13" fmla="*/ 27 h 36"/>
                              <a:gd name="T14" fmla="*/ 29 w 30"/>
                              <a:gd name="T15" fmla="*/ 7 h 36"/>
                              <a:gd name="T16" fmla="*/ 23 w 30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2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7"/>
                                </a:lnTo>
                                <a:lnTo>
                                  <a:pt x="6" y="35"/>
                                </a:lnTo>
                                <a:lnTo>
                                  <a:pt x="23" y="35"/>
                                </a:lnTo>
                                <a:lnTo>
                                  <a:pt x="29" y="27"/>
                                </a:lnTo>
                                <a:lnTo>
                                  <a:pt x="29" y="7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152"/>
                        <wps:cNvSpPr>
                          <a:spLocks/>
                        </wps:cNvSpPr>
                        <wps:spPr bwMode="auto">
                          <a:xfrm>
                            <a:off x="1854" y="3017"/>
                            <a:ext cx="30" cy="36"/>
                          </a:xfrm>
                          <a:custGeom>
                            <a:avLst/>
                            <a:gdLst>
                              <a:gd name="T0" fmla="*/ 14 w 30"/>
                              <a:gd name="T1" fmla="*/ 35 h 36"/>
                              <a:gd name="T2" fmla="*/ 23 w 30"/>
                              <a:gd name="T3" fmla="*/ 35 h 36"/>
                              <a:gd name="T4" fmla="*/ 29 w 30"/>
                              <a:gd name="T5" fmla="*/ 27 h 36"/>
                              <a:gd name="T6" fmla="*/ 29 w 30"/>
                              <a:gd name="T7" fmla="*/ 17 h 36"/>
                              <a:gd name="T8" fmla="*/ 29 w 30"/>
                              <a:gd name="T9" fmla="*/ 7 h 36"/>
                              <a:gd name="T10" fmla="*/ 23 w 30"/>
                              <a:gd name="T11" fmla="*/ 0 h 36"/>
                              <a:gd name="T12" fmla="*/ 14 w 30"/>
                              <a:gd name="T13" fmla="*/ 0 h 36"/>
                              <a:gd name="T14" fmla="*/ 6 w 30"/>
                              <a:gd name="T15" fmla="*/ 0 h 36"/>
                              <a:gd name="T16" fmla="*/ 0 w 30"/>
                              <a:gd name="T17" fmla="*/ 7 h 36"/>
                              <a:gd name="T18" fmla="*/ 0 w 30"/>
                              <a:gd name="T19" fmla="*/ 17 h 36"/>
                              <a:gd name="T20" fmla="*/ 0 w 30"/>
                              <a:gd name="T21" fmla="*/ 27 h 36"/>
                              <a:gd name="T22" fmla="*/ 6 w 30"/>
                              <a:gd name="T23" fmla="*/ 35 h 36"/>
                              <a:gd name="T24" fmla="*/ 14 w 30"/>
                              <a:gd name="T25" fmla="*/ 3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14" y="35"/>
                                </a:moveTo>
                                <a:lnTo>
                                  <a:pt x="23" y="35"/>
                                </a:lnTo>
                                <a:lnTo>
                                  <a:pt x="29" y="27"/>
                                </a:lnTo>
                                <a:lnTo>
                                  <a:pt x="29" y="17"/>
                                </a:lnTo>
                                <a:lnTo>
                                  <a:pt x="29" y="7"/>
                                </a:lnTo>
                                <a:lnTo>
                                  <a:pt x="23" y="0"/>
                                </a:lnTo>
                                <a:lnTo>
                                  <a:pt x="14" y="0"/>
                                </a:lnTo>
                                <a:lnTo>
                                  <a:pt x="6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7"/>
                                </a:lnTo>
                                <a:lnTo>
                                  <a:pt x="6" y="35"/>
                                </a:lnTo>
                                <a:lnTo>
                                  <a:pt x="14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153"/>
                        <wps:cNvSpPr>
                          <a:spLocks/>
                        </wps:cNvSpPr>
                        <wps:spPr bwMode="auto">
                          <a:xfrm>
                            <a:off x="323" y="2012"/>
                            <a:ext cx="31" cy="51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51"/>
                              <a:gd name="T2" fmla="*/ 21 w 31"/>
                              <a:gd name="T3" fmla="*/ 17 h 51"/>
                              <a:gd name="T4" fmla="*/ 11 w 31"/>
                              <a:gd name="T5" fmla="*/ 34 h 51"/>
                              <a:gd name="T6" fmla="*/ 0 w 31"/>
                              <a:gd name="T7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1" h="51">
                                <a:moveTo>
                                  <a:pt x="31" y="0"/>
                                </a:moveTo>
                                <a:lnTo>
                                  <a:pt x="21" y="17"/>
                                </a:lnTo>
                                <a:lnTo>
                                  <a:pt x="11" y="34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154"/>
                        <wps:cNvSpPr>
                          <a:spLocks/>
                        </wps:cNvSpPr>
                        <wps:spPr bwMode="auto">
                          <a:xfrm>
                            <a:off x="190" y="2007"/>
                            <a:ext cx="20" cy="38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38"/>
                              <a:gd name="T2" fmla="*/ 0 w 20"/>
                              <a:gd name="T3" fmla="*/ 18 h 38"/>
                              <a:gd name="T4" fmla="*/ 0 w 20"/>
                              <a:gd name="T5" fmla="*/ 37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4" y="0"/>
                                </a:moveTo>
                                <a:lnTo>
                                  <a:pt x="0" y="18"/>
                                </a:lnTo>
                                <a:lnTo>
                                  <a:pt x="0" y="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55"/>
                        <wps:cNvSpPr>
                          <a:spLocks/>
                        </wps:cNvSpPr>
                        <wps:spPr bwMode="auto">
                          <a:xfrm>
                            <a:off x="247" y="2004"/>
                            <a:ext cx="30" cy="36"/>
                          </a:xfrm>
                          <a:custGeom>
                            <a:avLst/>
                            <a:gdLst>
                              <a:gd name="T0" fmla="*/ 23 w 30"/>
                              <a:gd name="T1" fmla="*/ 0 h 36"/>
                              <a:gd name="T2" fmla="*/ 6 w 30"/>
                              <a:gd name="T3" fmla="*/ 0 h 36"/>
                              <a:gd name="T4" fmla="*/ 0 w 30"/>
                              <a:gd name="T5" fmla="*/ 7 h 36"/>
                              <a:gd name="T6" fmla="*/ 0 w 30"/>
                              <a:gd name="T7" fmla="*/ 27 h 36"/>
                              <a:gd name="T8" fmla="*/ 6 w 30"/>
                              <a:gd name="T9" fmla="*/ 35 h 36"/>
                              <a:gd name="T10" fmla="*/ 23 w 30"/>
                              <a:gd name="T11" fmla="*/ 35 h 36"/>
                              <a:gd name="T12" fmla="*/ 29 w 30"/>
                              <a:gd name="T13" fmla="*/ 27 h 36"/>
                              <a:gd name="T14" fmla="*/ 29 w 30"/>
                              <a:gd name="T15" fmla="*/ 7 h 36"/>
                              <a:gd name="T16" fmla="*/ 23 w 30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2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7"/>
                                </a:lnTo>
                                <a:lnTo>
                                  <a:pt x="6" y="35"/>
                                </a:lnTo>
                                <a:lnTo>
                                  <a:pt x="23" y="35"/>
                                </a:lnTo>
                                <a:lnTo>
                                  <a:pt x="29" y="27"/>
                                </a:lnTo>
                                <a:lnTo>
                                  <a:pt x="29" y="7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156"/>
                        <wps:cNvSpPr>
                          <a:spLocks/>
                        </wps:cNvSpPr>
                        <wps:spPr bwMode="auto">
                          <a:xfrm>
                            <a:off x="247" y="2004"/>
                            <a:ext cx="30" cy="36"/>
                          </a:xfrm>
                          <a:custGeom>
                            <a:avLst/>
                            <a:gdLst>
                              <a:gd name="T0" fmla="*/ 14 w 30"/>
                              <a:gd name="T1" fmla="*/ 35 h 36"/>
                              <a:gd name="T2" fmla="*/ 23 w 30"/>
                              <a:gd name="T3" fmla="*/ 35 h 36"/>
                              <a:gd name="T4" fmla="*/ 29 w 30"/>
                              <a:gd name="T5" fmla="*/ 27 h 36"/>
                              <a:gd name="T6" fmla="*/ 29 w 30"/>
                              <a:gd name="T7" fmla="*/ 17 h 36"/>
                              <a:gd name="T8" fmla="*/ 29 w 30"/>
                              <a:gd name="T9" fmla="*/ 7 h 36"/>
                              <a:gd name="T10" fmla="*/ 23 w 30"/>
                              <a:gd name="T11" fmla="*/ 0 h 36"/>
                              <a:gd name="T12" fmla="*/ 14 w 30"/>
                              <a:gd name="T13" fmla="*/ 0 h 36"/>
                              <a:gd name="T14" fmla="*/ 6 w 30"/>
                              <a:gd name="T15" fmla="*/ 0 h 36"/>
                              <a:gd name="T16" fmla="*/ 0 w 30"/>
                              <a:gd name="T17" fmla="*/ 7 h 36"/>
                              <a:gd name="T18" fmla="*/ 0 w 30"/>
                              <a:gd name="T19" fmla="*/ 17 h 36"/>
                              <a:gd name="T20" fmla="*/ 0 w 30"/>
                              <a:gd name="T21" fmla="*/ 27 h 36"/>
                              <a:gd name="T22" fmla="*/ 6 w 30"/>
                              <a:gd name="T23" fmla="*/ 35 h 36"/>
                              <a:gd name="T24" fmla="*/ 14 w 30"/>
                              <a:gd name="T25" fmla="*/ 3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14" y="35"/>
                                </a:moveTo>
                                <a:lnTo>
                                  <a:pt x="23" y="35"/>
                                </a:lnTo>
                                <a:lnTo>
                                  <a:pt x="29" y="27"/>
                                </a:lnTo>
                                <a:lnTo>
                                  <a:pt x="29" y="17"/>
                                </a:lnTo>
                                <a:lnTo>
                                  <a:pt x="29" y="7"/>
                                </a:lnTo>
                                <a:lnTo>
                                  <a:pt x="23" y="0"/>
                                </a:lnTo>
                                <a:lnTo>
                                  <a:pt x="14" y="0"/>
                                </a:lnTo>
                                <a:lnTo>
                                  <a:pt x="6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7"/>
                                </a:lnTo>
                                <a:lnTo>
                                  <a:pt x="6" y="35"/>
                                </a:lnTo>
                                <a:lnTo>
                                  <a:pt x="14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157"/>
                        <wps:cNvSpPr>
                          <a:spLocks/>
                        </wps:cNvSpPr>
                        <wps:spPr bwMode="auto">
                          <a:xfrm>
                            <a:off x="107" y="2021"/>
                            <a:ext cx="30" cy="36"/>
                          </a:xfrm>
                          <a:custGeom>
                            <a:avLst/>
                            <a:gdLst>
                              <a:gd name="T0" fmla="*/ 23 w 30"/>
                              <a:gd name="T1" fmla="*/ 0 h 36"/>
                              <a:gd name="T2" fmla="*/ 6 w 30"/>
                              <a:gd name="T3" fmla="*/ 0 h 36"/>
                              <a:gd name="T4" fmla="*/ 0 w 30"/>
                              <a:gd name="T5" fmla="*/ 8 h 36"/>
                              <a:gd name="T6" fmla="*/ 0 w 30"/>
                              <a:gd name="T7" fmla="*/ 27 h 36"/>
                              <a:gd name="T8" fmla="*/ 6 w 30"/>
                              <a:gd name="T9" fmla="*/ 35 h 36"/>
                              <a:gd name="T10" fmla="*/ 23 w 30"/>
                              <a:gd name="T11" fmla="*/ 35 h 36"/>
                              <a:gd name="T12" fmla="*/ 29 w 30"/>
                              <a:gd name="T13" fmla="*/ 27 h 36"/>
                              <a:gd name="T14" fmla="*/ 29 w 30"/>
                              <a:gd name="T15" fmla="*/ 8 h 36"/>
                              <a:gd name="T16" fmla="*/ 23 w 30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2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7"/>
                                </a:lnTo>
                                <a:lnTo>
                                  <a:pt x="6" y="35"/>
                                </a:lnTo>
                                <a:lnTo>
                                  <a:pt x="23" y="35"/>
                                </a:lnTo>
                                <a:lnTo>
                                  <a:pt x="29" y="27"/>
                                </a:lnTo>
                                <a:lnTo>
                                  <a:pt x="29" y="8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58"/>
                        <wps:cNvSpPr>
                          <a:spLocks/>
                        </wps:cNvSpPr>
                        <wps:spPr bwMode="auto">
                          <a:xfrm>
                            <a:off x="107" y="2021"/>
                            <a:ext cx="30" cy="36"/>
                          </a:xfrm>
                          <a:custGeom>
                            <a:avLst/>
                            <a:gdLst>
                              <a:gd name="T0" fmla="*/ 14 w 30"/>
                              <a:gd name="T1" fmla="*/ 35 h 36"/>
                              <a:gd name="T2" fmla="*/ 23 w 30"/>
                              <a:gd name="T3" fmla="*/ 35 h 36"/>
                              <a:gd name="T4" fmla="*/ 29 w 30"/>
                              <a:gd name="T5" fmla="*/ 27 h 36"/>
                              <a:gd name="T6" fmla="*/ 29 w 30"/>
                              <a:gd name="T7" fmla="*/ 17 h 36"/>
                              <a:gd name="T8" fmla="*/ 29 w 30"/>
                              <a:gd name="T9" fmla="*/ 8 h 36"/>
                              <a:gd name="T10" fmla="*/ 23 w 30"/>
                              <a:gd name="T11" fmla="*/ 0 h 36"/>
                              <a:gd name="T12" fmla="*/ 14 w 30"/>
                              <a:gd name="T13" fmla="*/ 0 h 36"/>
                              <a:gd name="T14" fmla="*/ 6 w 30"/>
                              <a:gd name="T15" fmla="*/ 0 h 36"/>
                              <a:gd name="T16" fmla="*/ 0 w 30"/>
                              <a:gd name="T17" fmla="*/ 8 h 36"/>
                              <a:gd name="T18" fmla="*/ 0 w 30"/>
                              <a:gd name="T19" fmla="*/ 17 h 36"/>
                              <a:gd name="T20" fmla="*/ 0 w 30"/>
                              <a:gd name="T21" fmla="*/ 27 h 36"/>
                              <a:gd name="T22" fmla="*/ 6 w 30"/>
                              <a:gd name="T23" fmla="*/ 35 h 36"/>
                              <a:gd name="T24" fmla="*/ 14 w 30"/>
                              <a:gd name="T25" fmla="*/ 3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14" y="35"/>
                                </a:moveTo>
                                <a:lnTo>
                                  <a:pt x="23" y="35"/>
                                </a:lnTo>
                                <a:lnTo>
                                  <a:pt x="29" y="27"/>
                                </a:lnTo>
                                <a:lnTo>
                                  <a:pt x="29" y="17"/>
                                </a:lnTo>
                                <a:lnTo>
                                  <a:pt x="29" y="8"/>
                                </a:lnTo>
                                <a:lnTo>
                                  <a:pt x="23" y="0"/>
                                </a:lnTo>
                                <a:lnTo>
                                  <a:pt x="14" y="0"/>
                                </a:lnTo>
                                <a:lnTo>
                                  <a:pt x="6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27"/>
                                </a:lnTo>
                                <a:lnTo>
                                  <a:pt x="6" y="35"/>
                                </a:lnTo>
                                <a:lnTo>
                                  <a:pt x="14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5715" y="2101"/>
                            <a:ext cx="52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3ED1" w:rsidRDefault="00933ED1" w:rsidP="0004403D">
                              <w:pPr>
                                <w:spacing w:line="52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333375" cy="333375"/>
                                    <wp:effectExtent l="0" t="0" r="9525" b="9525"/>
                                    <wp:docPr id="380" name="Picture 3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3375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33ED1" w:rsidRDefault="00933ED1" w:rsidP="000440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5444" y="1418"/>
                            <a:ext cx="86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3ED1" w:rsidRDefault="00933ED1" w:rsidP="0004403D">
                              <w:pPr>
                                <w:spacing w:line="180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542925" cy="1133475"/>
                                    <wp:effectExtent l="0" t="0" r="9525" b="9525"/>
                                    <wp:docPr id="381" name="Picture 38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2925" cy="1133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33ED1" w:rsidRDefault="00933ED1" w:rsidP="000440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00" name="Group 161"/>
                        <wpg:cNvGrpSpPr>
                          <a:grpSpLocks/>
                        </wpg:cNvGrpSpPr>
                        <wpg:grpSpPr bwMode="auto">
                          <a:xfrm>
                            <a:off x="3508" y="1412"/>
                            <a:ext cx="107" cy="168"/>
                            <a:chOff x="3508" y="1412"/>
                            <a:chExt cx="107" cy="168"/>
                          </a:xfrm>
                        </wpg:grpSpPr>
                        <wps:wsp>
                          <wps:cNvPr id="401" name="Freeform 162"/>
                          <wps:cNvSpPr>
                            <a:spLocks/>
                          </wps:cNvSpPr>
                          <wps:spPr bwMode="auto">
                            <a:xfrm>
                              <a:off x="3508" y="1412"/>
                              <a:ext cx="107" cy="168"/>
                            </a:xfrm>
                            <a:custGeom>
                              <a:avLst/>
                              <a:gdLst>
                                <a:gd name="T0" fmla="*/ 14 w 107"/>
                                <a:gd name="T1" fmla="*/ 132 h 168"/>
                                <a:gd name="T2" fmla="*/ 7 w 107"/>
                                <a:gd name="T3" fmla="*/ 132 h 168"/>
                                <a:gd name="T4" fmla="*/ 0 w 107"/>
                                <a:gd name="T5" fmla="*/ 138 h 168"/>
                                <a:gd name="T6" fmla="*/ 1 w 107"/>
                                <a:gd name="T7" fmla="*/ 152 h 168"/>
                                <a:gd name="T8" fmla="*/ 15 w 107"/>
                                <a:gd name="T9" fmla="*/ 164 h 168"/>
                                <a:gd name="T10" fmla="*/ 42 w 107"/>
                                <a:gd name="T11" fmla="*/ 167 h 168"/>
                                <a:gd name="T12" fmla="*/ 64 w 107"/>
                                <a:gd name="T13" fmla="*/ 163 h 168"/>
                                <a:gd name="T14" fmla="*/ 80 w 107"/>
                                <a:gd name="T15" fmla="*/ 154 h 168"/>
                                <a:gd name="T16" fmla="*/ 49 w 107"/>
                                <a:gd name="T17" fmla="*/ 154 h 168"/>
                                <a:gd name="T18" fmla="*/ 34 w 107"/>
                                <a:gd name="T19" fmla="*/ 141 h 168"/>
                                <a:gd name="T20" fmla="*/ 14 w 107"/>
                                <a:gd name="T21" fmla="*/ 132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7" h="168">
                                  <a:moveTo>
                                    <a:pt x="14" y="132"/>
                                  </a:moveTo>
                                  <a:lnTo>
                                    <a:pt x="7" y="13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52"/>
                                  </a:lnTo>
                                  <a:lnTo>
                                    <a:pt x="15" y="164"/>
                                  </a:lnTo>
                                  <a:lnTo>
                                    <a:pt x="42" y="167"/>
                                  </a:lnTo>
                                  <a:lnTo>
                                    <a:pt x="64" y="163"/>
                                  </a:lnTo>
                                  <a:lnTo>
                                    <a:pt x="80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34" y="141"/>
                                  </a:lnTo>
                                  <a:lnTo>
                                    <a:pt x="14" y="1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163"/>
                          <wps:cNvSpPr>
                            <a:spLocks/>
                          </wps:cNvSpPr>
                          <wps:spPr bwMode="auto">
                            <a:xfrm>
                              <a:off x="3508" y="1412"/>
                              <a:ext cx="107" cy="168"/>
                            </a:xfrm>
                            <a:custGeom>
                              <a:avLst/>
                              <a:gdLst>
                                <a:gd name="T0" fmla="*/ 94 w 107"/>
                                <a:gd name="T1" fmla="*/ 19 h 168"/>
                                <a:gd name="T2" fmla="*/ 22 w 107"/>
                                <a:gd name="T3" fmla="*/ 19 h 168"/>
                                <a:gd name="T4" fmla="*/ 38 w 107"/>
                                <a:gd name="T5" fmla="*/ 19 h 168"/>
                                <a:gd name="T6" fmla="*/ 57 w 107"/>
                                <a:gd name="T7" fmla="*/ 26 h 168"/>
                                <a:gd name="T8" fmla="*/ 63 w 107"/>
                                <a:gd name="T9" fmla="*/ 49 h 168"/>
                                <a:gd name="T10" fmla="*/ 50 w 107"/>
                                <a:gd name="T11" fmla="*/ 67 h 168"/>
                                <a:gd name="T12" fmla="*/ 32 w 107"/>
                                <a:gd name="T13" fmla="*/ 75 h 168"/>
                                <a:gd name="T14" fmla="*/ 42 w 107"/>
                                <a:gd name="T15" fmla="*/ 82 h 168"/>
                                <a:gd name="T16" fmla="*/ 60 w 107"/>
                                <a:gd name="T17" fmla="*/ 91 h 168"/>
                                <a:gd name="T18" fmla="*/ 74 w 107"/>
                                <a:gd name="T19" fmla="*/ 107 h 168"/>
                                <a:gd name="T20" fmla="*/ 80 w 107"/>
                                <a:gd name="T21" fmla="*/ 132 h 168"/>
                                <a:gd name="T22" fmla="*/ 71 w 107"/>
                                <a:gd name="T23" fmla="*/ 150 h 168"/>
                                <a:gd name="T24" fmla="*/ 49 w 107"/>
                                <a:gd name="T25" fmla="*/ 154 h 168"/>
                                <a:gd name="T26" fmla="*/ 80 w 107"/>
                                <a:gd name="T27" fmla="*/ 154 h 168"/>
                                <a:gd name="T28" fmla="*/ 82 w 107"/>
                                <a:gd name="T29" fmla="*/ 152 h 168"/>
                                <a:gd name="T30" fmla="*/ 96 w 107"/>
                                <a:gd name="T31" fmla="*/ 137 h 168"/>
                                <a:gd name="T32" fmla="*/ 104 w 107"/>
                                <a:gd name="T33" fmla="*/ 116 h 168"/>
                                <a:gd name="T34" fmla="*/ 106 w 107"/>
                                <a:gd name="T35" fmla="*/ 92 h 168"/>
                                <a:gd name="T36" fmla="*/ 98 w 107"/>
                                <a:gd name="T37" fmla="*/ 73 h 168"/>
                                <a:gd name="T38" fmla="*/ 86 w 107"/>
                                <a:gd name="T39" fmla="*/ 57 h 168"/>
                                <a:gd name="T40" fmla="*/ 94 w 107"/>
                                <a:gd name="T41" fmla="*/ 44 h 168"/>
                                <a:gd name="T42" fmla="*/ 94 w 107"/>
                                <a:gd name="T43" fmla="*/ 19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7" h="168">
                                  <a:moveTo>
                                    <a:pt x="94" y="19"/>
                                  </a:moveTo>
                                  <a:lnTo>
                                    <a:pt x="22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50" y="67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74" y="107"/>
                                  </a:lnTo>
                                  <a:lnTo>
                                    <a:pt x="80" y="132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80" y="154"/>
                                  </a:lnTo>
                                  <a:lnTo>
                                    <a:pt x="82" y="152"/>
                                  </a:lnTo>
                                  <a:lnTo>
                                    <a:pt x="96" y="137"/>
                                  </a:lnTo>
                                  <a:lnTo>
                                    <a:pt x="104" y="116"/>
                                  </a:lnTo>
                                  <a:lnTo>
                                    <a:pt x="106" y="92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94" y="44"/>
                                  </a:lnTo>
                                  <a:lnTo>
                                    <a:pt x="94" y="1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164"/>
                          <wps:cNvSpPr>
                            <a:spLocks/>
                          </wps:cNvSpPr>
                          <wps:spPr bwMode="auto">
                            <a:xfrm>
                              <a:off x="3508" y="1412"/>
                              <a:ext cx="107" cy="168"/>
                            </a:xfrm>
                            <a:custGeom>
                              <a:avLst/>
                              <a:gdLst>
                                <a:gd name="T0" fmla="*/ 52 w 107"/>
                                <a:gd name="T1" fmla="*/ 0 h 168"/>
                                <a:gd name="T2" fmla="*/ 30 w 107"/>
                                <a:gd name="T3" fmla="*/ 7 h 168"/>
                                <a:gd name="T4" fmla="*/ 14 w 107"/>
                                <a:gd name="T5" fmla="*/ 21 h 168"/>
                                <a:gd name="T6" fmla="*/ 5 w 107"/>
                                <a:gd name="T7" fmla="*/ 36 h 168"/>
                                <a:gd name="T8" fmla="*/ 10 w 107"/>
                                <a:gd name="T9" fmla="*/ 39 h 168"/>
                                <a:gd name="T10" fmla="*/ 13 w 107"/>
                                <a:gd name="T11" fmla="*/ 33 h 168"/>
                                <a:gd name="T12" fmla="*/ 22 w 107"/>
                                <a:gd name="T13" fmla="*/ 19 h 168"/>
                                <a:gd name="T14" fmla="*/ 94 w 107"/>
                                <a:gd name="T15" fmla="*/ 19 h 168"/>
                                <a:gd name="T16" fmla="*/ 94 w 107"/>
                                <a:gd name="T17" fmla="*/ 15 h 168"/>
                                <a:gd name="T18" fmla="*/ 78 w 107"/>
                                <a:gd name="T19" fmla="*/ 3 h 168"/>
                                <a:gd name="T20" fmla="*/ 52 w 107"/>
                                <a:gd name="T21" fmla="*/ 0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7" h="168">
                                  <a:moveTo>
                                    <a:pt x="52" y="0"/>
                                  </a:moveTo>
                                  <a:lnTo>
                                    <a:pt x="30" y="7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94" y="19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165"/>
                        <wpg:cNvGrpSpPr>
                          <a:grpSpLocks/>
                        </wpg:cNvGrpSpPr>
                        <wpg:grpSpPr bwMode="auto">
                          <a:xfrm>
                            <a:off x="2980" y="1785"/>
                            <a:ext cx="90" cy="165"/>
                            <a:chOff x="2980" y="1785"/>
                            <a:chExt cx="90" cy="165"/>
                          </a:xfrm>
                        </wpg:grpSpPr>
                        <wps:wsp>
                          <wps:cNvPr id="405" name="Freeform 166"/>
                          <wps:cNvSpPr>
                            <a:spLocks/>
                          </wps:cNvSpPr>
                          <wps:spPr bwMode="auto">
                            <a:xfrm>
                              <a:off x="2980" y="1785"/>
                              <a:ext cx="90" cy="165"/>
                            </a:xfrm>
                            <a:custGeom>
                              <a:avLst/>
                              <a:gdLst>
                                <a:gd name="T0" fmla="*/ 0 w 90"/>
                                <a:gd name="T1" fmla="*/ 159 h 165"/>
                                <a:gd name="T2" fmla="*/ 0 w 90"/>
                                <a:gd name="T3" fmla="*/ 165 h 165"/>
                                <a:gd name="T4" fmla="*/ 90 w 90"/>
                                <a:gd name="T5" fmla="*/ 165 h 165"/>
                                <a:gd name="T6" fmla="*/ 90 w 90"/>
                                <a:gd name="T7" fmla="*/ 159 h 165"/>
                                <a:gd name="T8" fmla="*/ 28 w 90"/>
                                <a:gd name="T9" fmla="*/ 159 h 165"/>
                                <a:gd name="T10" fmla="*/ 0 w 90"/>
                                <a:gd name="T11" fmla="*/ 159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0" h="165">
                                  <a:moveTo>
                                    <a:pt x="0" y="159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90" y="165"/>
                                  </a:lnTo>
                                  <a:lnTo>
                                    <a:pt x="90" y="159"/>
                                  </a:lnTo>
                                  <a:lnTo>
                                    <a:pt x="28" y="159"/>
                                  </a:lnTo>
                                  <a:lnTo>
                                    <a:pt x="0" y="15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167"/>
                          <wps:cNvSpPr>
                            <a:spLocks/>
                          </wps:cNvSpPr>
                          <wps:spPr bwMode="auto">
                            <a:xfrm>
                              <a:off x="2980" y="1785"/>
                              <a:ext cx="90" cy="165"/>
                            </a:xfrm>
                            <a:custGeom>
                              <a:avLst/>
                              <a:gdLst>
                                <a:gd name="T0" fmla="*/ 64 w 90"/>
                                <a:gd name="T1" fmla="*/ 26 h 165"/>
                                <a:gd name="T2" fmla="*/ 29 w 90"/>
                                <a:gd name="T3" fmla="*/ 26 h 165"/>
                                <a:gd name="T4" fmla="*/ 29 w 90"/>
                                <a:gd name="T5" fmla="*/ 150 h 165"/>
                                <a:gd name="T6" fmla="*/ 28 w 90"/>
                                <a:gd name="T7" fmla="*/ 159 h 165"/>
                                <a:gd name="T8" fmla="*/ 90 w 90"/>
                                <a:gd name="T9" fmla="*/ 159 h 165"/>
                                <a:gd name="T10" fmla="*/ 90 w 90"/>
                                <a:gd name="T11" fmla="*/ 159 h 165"/>
                                <a:gd name="T12" fmla="*/ 66 w 90"/>
                                <a:gd name="T13" fmla="*/ 159 h 165"/>
                                <a:gd name="T14" fmla="*/ 64 w 90"/>
                                <a:gd name="T15" fmla="*/ 152 h 165"/>
                                <a:gd name="T16" fmla="*/ 64 w 90"/>
                                <a:gd name="T17" fmla="*/ 26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0" h="165">
                                  <a:moveTo>
                                    <a:pt x="64" y="26"/>
                                  </a:moveTo>
                                  <a:lnTo>
                                    <a:pt x="29" y="26"/>
                                  </a:lnTo>
                                  <a:lnTo>
                                    <a:pt x="29" y="150"/>
                                  </a:lnTo>
                                  <a:lnTo>
                                    <a:pt x="28" y="159"/>
                                  </a:lnTo>
                                  <a:lnTo>
                                    <a:pt x="90" y="159"/>
                                  </a:lnTo>
                                  <a:lnTo>
                                    <a:pt x="90" y="159"/>
                                  </a:lnTo>
                                  <a:lnTo>
                                    <a:pt x="66" y="159"/>
                                  </a:lnTo>
                                  <a:lnTo>
                                    <a:pt x="64" y="152"/>
                                  </a:lnTo>
                                  <a:lnTo>
                                    <a:pt x="64" y="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168"/>
                          <wps:cNvSpPr>
                            <a:spLocks/>
                          </wps:cNvSpPr>
                          <wps:spPr bwMode="auto">
                            <a:xfrm>
                              <a:off x="2980" y="1785"/>
                              <a:ext cx="90" cy="165"/>
                            </a:xfrm>
                            <a:custGeom>
                              <a:avLst/>
                              <a:gdLst>
                                <a:gd name="T0" fmla="*/ 64 w 90"/>
                                <a:gd name="T1" fmla="*/ 0 h 165"/>
                                <a:gd name="T2" fmla="*/ 60 w 90"/>
                                <a:gd name="T3" fmla="*/ 0 h 165"/>
                                <a:gd name="T4" fmla="*/ 0 w 90"/>
                                <a:gd name="T5" fmla="*/ 26 h 165"/>
                                <a:gd name="T6" fmla="*/ 0 w 90"/>
                                <a:gd name="T7" fmla="*/ 32 h 165"/>
                                <a:gd name="T8" fmla="*/ 8 w 90"/>
                                <a:gd name="T9" fmla="*/ 29 h 165"/>
                                <a:gd name="T10" fmla="*/ 16 w 90"/>
                                <a:gd name="T11" fmla="*/ 26 h 165"/>
                                <a:gd name="T12" fmla="*/ 64 w 90"/>
                                <a:gd name="T13" fmla="*/ 26 h 165"/>
                                <a:gd name="T14" fmla="*/ 64 w 90"/>
                                <a:gd name="T15" fmla="*/ 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0" h="165">
                                  <a:moveTo>
                                    <a:pt x="64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8" name="Freeform 169"/>
                        <wps:cNvSpPr>
                          <a:spLocks/>
                        </wps:cNvSpPr>
                        <wps:spPr bwMode="auto">
                          <a:xfrm>
                            <a:off x="3565" y="1073"/>
                            <a:ext cx="20" cy="296"/>
                          </a:xfrm>
                          <a:custGeom>
                            <a:avLst/>
                            <a:gdLst>
                              <a:gd name="T0" fmla="*/ 0 w 20"/>
                              <a:gd name="T1" fmla="*/ 296 h 296"/>
                              <a:gd name="T2" fmla="*/ 0 w 20"/>
                              <a:gd name="T3" fmla="*/ 0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6">
                                <a:moveTo>
                                  <a:pt x="0" y="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70"/>
                        <wps:cNvSpPr>
                          <a:spLocks/>
                        </wps:cNvSpPr>
                        <wps:spPr bwMode="auto">
                          <a:xfrm>
                            <a:off x="3515" y="935"/>
                            <a:ext cx="106" cy="175"/>
                          </a:xfrm>
                          <a:custGeom>
                            <a:avLst/>
                            <a:gdLst>
                              <a:gd name="T0" fmla="*/ 51 w 106"/>
                              <a:gd name="T1" fmla="*/ 0 h 175"/>
                              <a:gd name="T2" fmla="*/ 48 w 106"/>
                              <a:gd name="T3" fmla="*/ 11 h 175"/>
                              <a:gd name="T4" fmla="*/ 43 w 106"/>
                              <a:gd name="T5" fmla="*/ 28 h 175"/>
                              <a:gd name="T6" fmla="*/ 37 w 106"/>
                              <a:gd name="T7" fmla="*/ 49 h 175"/>
                              <a:gd name="T8" fmla="*/ 30 w 106"/>
                              <a:gd name="T9" fmla="*/ 73 h 175"/>
                              <a:gd name="T10" fmla="*/ 27 w 106"/>
                              <a:gd name="T11" fmla="*/ 85 h 175"/>
                              <a:gd name="T12" fmla="*/ 20 w 106"/>
                              <a:gd name="T13" fmla="*/ 107 h 175"/>
                              <a:gd name="T14" fmla="*/ 13 w 106"/>
                              <a:gd name="T15" fmla="*/ 126 h 175"/>
                              <a:gd name="T16" fmla="*/ 6 w 106"/>
                              <a:gd name="T17" fmla="*/ 143 h 175"/>
                              <a:gd name="T18" fmla="*/ 0 w 106"/>
                              <a:gd name="T19" fmla="*/ 161 h 175"/>
                              <a:gd name="T20" fmla="*/ 105 w 106"/>
                              <a:gd name="T21" fmla="*/ 174 h 175"/>
                              <a:gd name="T22" fmla="*/ 100 w 106"/>
                              <a:gd name="T23" fmla="*/ 164 h 175"/>
                              <a:gd name="T24" fmla="*/ 94 w 106"/>
                              <a:gd name="T25" fmla="*/ 147 h 175"/>
                              <a:gd name="T26" fmla="*/ 86 w 106"/>
                              <a:gd name="T27" fmla="*/ 126 h 175"/>
                              <a:gd name="T28" fmla="*/ 78 w 106"/>
                              <a:gd name="T29" fmla="*/ 103 h 175"/>
                              <a:gd name="T30" fmla="*/ 70 w 106"/>
                              <a:gd name="T31" fmla="*/ 76 h 175"/>
                              <a:gd name="T32" fmla="*/ 63 w 106"/>
                              <a:gd name="T33" fmla="*/ 52 h 175"/>
                              <a:gd name="T34" fmla="*/ 58 w 106"/>
                              <a:gd name="T35" fmla="*/ 32 h 175"/>
                              <a:gd name="T36" fmla="*/ 54 w 106"/>
                              <a:gd name="T37" fmla="*/ 14 h 175"/>
                              <a:gd name="T38" fmla="*/ 51 w 106"/>
                              <a:gd name="T39" fmla="*/ 0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6" h="175">
                                <a:moveTo>
                                  <a:pt x="51" y="0"/>
                                </a:moveTo>
                                <a:lnTo>
                                  <a:pt x="48" y="11"/>
                                </a:lnTo>
                                <a:lnTo>
                                  <a:pt x="43" y="28"/>
                                </a:lnTo>
                                <a:lnTo>
                                  <a:pt x="37" y="49"/>
                                </a:lnTo>
                                <a:lnTo>
                                  <a:pt x="30" y="73"/>
                                </a:lnTo>
                                <a:lnTo>
                                  <a:pt x="27" y="85"/>
                                </a:lnTo>
                                <a:lnTo>
                                  <a:pt x="20" y="107"/>
                                </a:lnTo>
                                <a:lnTo>
                                  <a:pt x="13" y="126"/>
                                </a:lnTo>
                                <a:lnTo>
                                  <a:pt x="6" y="143"/>
                                </a:lnTo>
                                <a:lnTo>
                                  <a:pt x="0" y="161"/>
                                </a:lnTo>
                                <a:lnTo>
                                  <a:pt x="105" y="174"/>
                                </a:lnTo>
                                <a:lnTo>
                                  <a:pt x="100" y="164"/>
                                </a:lnTo>
                                <a:lnTo>
                                  <a:pt x="94" y="147"/>
                                </a:lnTo>
                                <a:lnTo>
                                  <a:pt x="86" y="126"/>
                                </a:lnTo>
                                <a:lnTo>
                                  <a:pt x="78" y="103"/>
                                </a:lnTo>
                                <a:lnTo>
                                  <a:pt x="70" y="76"/>
                                </a:lnTo>
                                <a:lnTo>
                                  <a:pt x="63" y="52"/>
                                </a:lnTo>
                                <a:lnTo>
                                  <a:pt x="58" y="32"/>
                                </a:lnTo>
                                <a:lnTo>
                                  <a:pt x="54" y="14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71"/>
                        <wps:cNvSpPr>
                          <a:spLocks/>
                        </wps:cNvSpPr>
                        <wps:spPr bwMode="auto">
                          <a:xfrm>
                            <a:off x="3104" y="1979"/>
                            <a:ext cx="209" cy="210"/>
                          </a:xfrm>
                          <a:custGeom>
                            <a:avLst/>
                            <a:gdLst>
                              <a:gd name="T0" fmla="*/ 0 w 209"/>
                              <a:gd name="T1" fmla="*/ 0 h 210"/>
                              <a:gd name="T2" fmla="*/ 209 w 209"/>
                              <a:gd name="T3" fmla="*/ 209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9" h="210">
                                <a:moveTo>
                                  <a:pt x="0" y="0"/>
                                </a:moveTo>
                                <a:lnTo>
                                  <a:pt x="209" y="20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172"/>
                        <wps:cNvSpPr>
                          <a:spLocks/>
                        </wps:cNvSpPr>
                        <wps:spPr bwMode="auto">
                          <a:xfrm>
                            <a:off x="3248" y="2137"/>
                            <a:ext cx="162" cy="151"/>
                          </a:xfrm>
                          <a:custGeom>
                            <a:avLst/>
                            <a:gdLst>
                              <a:gd name="T0" fmla="*/ 84 w 162"/>
                              <a:gd name="T1" fmla="*/ 0 h 151"/>
                              <a:gd name="T2" fmla="*/ 0 w 162"/>
                              <a:gd name="T3" fmla="*/ 65 h 151"/>
                              <a:gd name="T4" fmla="*/ 10 w 162"/>
                              <a:gd name="T5" fmla="*/ 69 h 151"/>
                              <a:gd name="T6" fmla="*/ 27 w 162"/>
                              <a:gd name="T7" fmla="*/ 76 h 151"/>
                              <a:gd name="T8" fmla="*/ 47 w 162"/>
                              <a:gd name="T9" fmla="*/ 85 h 151"/>
                              <a:gd name="T10" fmla="*/ 69 w 162"/>
                              <a:gd name="T11" fmla="*/ 96 h 151"/>
                              <a:gd name="T12" fmla="*/ 94 w 162"/>
                              <a:gd name="T13" fmla="*/ 109 h 151"/>
                              <a:gd name="T14" fmla="*/ 115 w 162"/>
                              <a:gd name="T15" fmla="*/ 121 h 151"/>
                              <a:gd name="T16" fmla="*/ 133 w 162"/>
                              <a:gd name="T17" fmla="*/ 132 h 151"/>
                              <a:gd name="T18" fmla="*/ 149 w 162"/>
                              <a:gd name="T19" fmla="*/ 142 h 151"/>
                              <a:gd name="T20" fmla="*/ 161 w 162"/>
                              <a:gd name="T21" fmla="*/ 150 h 151"/>
                              <a:gd name="T22" fmla="*/ 156 w 162"/>
                              <a:gd name="T23" fmla="*/ 140 h 151"/>
                              <a:gd name="T24" fmla="*/ 147 w 162"/>
                              <a:gd name="T25" fmla="*/ 125 h 151"/>
                              <a:gd name="T26" fmla="*/ 136 w 162"/>
                              <a:gd name="T27" fmla="*/ 105 h 151"/>
                              <a:gd name="T28" fmla="*/ 124 w 162"/>
                              <a:gd name="T29" fmla="*/ 83 h 151"/>
                              <a:gd name="T30" fmla="*/ 118 w 162"/>
                              <a:gd name="T31" fmla="*/ 72 h 151"/>
                              <a:gd name="T32" fmla="*/ 108 w 162"/>
                              <a:gd name="T33" fmla="*/ 52 h 151"/>
                              <a:gd name="T34" fmla="*/ 99 w 162"/>
                              <a:gd name="T35" fmla="*/ 34 h 151"/>
                              <a:gd name="T36" fmla="*/ 91 w 162"/>
                              <a:gd name="T37" fmla="*/ 17 h 151"/>
                              <a:gd name="T38" fmla="*/ 84 w 162"/>
                              <a:gd name="T39" fmla="*/ 0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62" h="151">
                                <a:moveTo>
                                  <a:pt x="84" y="0"/>
                                </a:moveTo>
                                <a:lnTo>
                                  <a:pt x="0" y="65"/>
                                </a:lnTo>
                                <a:lnTo>
                                  <a:pt x="10" y="69"/>
                                </a:lnTo>
                                <a:lnTo>
                                  <a:pt x="27" y="76"/>
                                </a:lnTo>
                                <a:lnTo>
                                  <a:pt x="47" y="85"/>
                                </a:lnTo>
                                <a:lnTo>
                                  <a:pt x="69" y="96"/>
                                </a:lnTo>
                                <a:lnTo>
                                  <a:pt x="94" y="109"/>
                                </a:lnTo>
                                <a:lnTo>
                                  <a:pt x="115" y="121"/>
                                </a:lnTo>
                                <a:lnTo>
                                  <a:pt x="133" y="132"/>
                                </a:lnTo>
                                <a:lnTo>
                                  <a:pt x="149" y="142"/>
                                </a:lnTo>
                                <a:lnTo>
                                  <a:pt x="161" y="150"/>
                                </a:lnTo>
                                <a:lnTo>
                                  <a:pt x="156" y="140"/>
                                </a:lnTo>
                                <a:lnTo>
                                  <a:pt x="147" y="125"/>
                                </a:lnTo>
                                <a:lnTo>
                                  <a:pt x="136" y="105"/>
                                </a:lnTo>
                                <a:lnTo>
                                  <a:pt x="124" y="83"/>
                                </a:lnTo>
                                <a:lnTo>
                                  <a:pt x="118" y="72"/>
                                </a:lnTo>
                                <a:lnTo>
                                  <a:pt x="108" y="52"/>
                                </a:lnTo>
                                <a:lnTo>
                                  <a:pt x="99" y="34"/>
                                </a:lnTo>
                                <a:lnTo>
                                  <a:pt x="91" y="17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97" o:spid="_x0000_s1032" style="width:315.15pt;height:160.65pt;mso-position-horizontal-relative:char;mso-position-vertical-relative:line" coordsize="6303,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">
                <v:shape id="Freeform 98" o:spid="_x0000_s1033" style="position:absolute;left:5;top:5;width:5619;height:1508;visibility:visible;mso-wrap-style:square;v-text-anchor:top" coordsize="5619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/cOcMA&#10;AADaAAAADwAAAGRycy9kb3ducmV2LnhtbESP0WrCQBRE34X+w3ILvuluVaSkrtKKgoIotf2AS/aa&#10;hGbvptnVxHy9Kwg+DjNzhpktWluKC9W+cKzhbahAEKfOFJxp+P1ZD95B+IBssHRMGq7kYTF/6c0w&#10;Ma7hb7ocQyYihH2CGvIQqkRKn+Zk0Q9dRRy9k6sthijrTJoamwi3pRwpNZUWC44LOVa0zCn9O56t&#10;hq/9pDudD2qyXI3T3f82dJVqOq37r+3nB4hAbXiGH+2N0TCG+5V4A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/cOcMAAADaAAAADwAAAAAAAAAAAAAAAACYAgAAZHJzL2Rv&#10;d25yZXYueG1sUEsFBgAAAAAEAAQA9QAAAIgDAAAAAA==&#10;" path="m12,1508r67,-14l139,1481r54,-11l241,1458r43,-10l323,1437r35,-11l389,1415r28,-11l443,1391r23,-14l488,1362r20,-17l528,1326r20,-21l568,1282r20,-26l610,1226r24,-32l660,1158r13,-18l688,1120r16,-22l722,1075r20,-25l762,1024r21,-27l805,969r22,-28l850,913r23,-28l895,857r22,-26l938,805r21,-25l978,757r19,-21l1014,717r15,-17l1042,685r17,-18l1076,651r17,-15l1109,623r16,-12l1141,601r16,-9l1173,583r17,-8l1206,568r18,-6l1242,556r19,-6l1281,544r21,-5l1322,533r21,-5l1365,522r22,-6l1410,510r23,-7l1457,496r25,-8l1507,480r26,-9l1559,462r27,-11l1613,440r28,-12l1670,415r28,-13l1728,387r29,-16l1788,354r30,-19l1824,331r8,-8l1841,313r11,-12l1865,287r15,-16l1896,254r17,-18l1932,217r20,-19l1973,179r22,-19l2018,142r24,-16l2066,110r26,-14l2118,84r26,-10l2171,67r27,-4l2232,60r32,-1l2295,58r29,l2351,59r26,3l2402,65r24,4l2448,73r22,6l2491,85r21,7l2532,100r19,9l2571,118r19,10l2610,138r20,11l2650,161r20,12l2700,188r30,12l2762,209r32,7l2827,220r33,2l2893,223r32,-2l2956,219r30,-4l3015,210r27,-5l3067,200r23,-6l3110,189r17,-5l3141,179r10,-3l3157,174r3,-1l3230,140r63,-30l3351,84r52,-22l3450,44r44,-13l3534,21r37,-6l3606,14r34,4l3674,26r33,12l3741,56r35,22l3814,106r40,33l3897,177r47,44l3997,270r57,55l4067,337r13,13l4095,365r16,15l4127,395r17,16l4162,427r17,16l4197,458r18,14l4232,486r18,13l4266,510r17,9l4298,527r15,5l4326,535r33,3l4390,542r30,7l4448,556r26,9l4499,575r23,10l4543,596r19,11l4579,617r16,10l4608,636r12,9l4629,652r7,5l4642,661r2,1l4655,665r18,6l4696,680r24,7l4733,691r14,6l4763,705r17,9l4798,724r19,11l4836,748r19,13l4874,776r12,10l4897,794r11,8l4919,809r11,7l4941,822r12,6l4966,834r14,6l4995,847r17,6l5030,861r21,8l5073,878r25,10l5125,899r31,13l5189,927r32,14l5253,956r32,15l5315,986r30,16l5374,1018r27,16l5427,1051r24,17l5474,1085r21,17l5514,1120r16,17l5545,1155r12,19l5566,1192r6,19l5576,1229r,19l5573,1268r-1,3l5573,1275r1,l5582,1278r11,-1l5598,1269r4,-8l5610,1251r2,-9l5616,1229r-3,-9l5617,1205r2,-19l5619,1167r-3,-19l5610,1129r-9,-20l5589,1090r-14,-19l5559,1052r-19,-19l5520,1015r-22,-18l5474,980r-25,-17l5422,947r-27,-15l5366,918r-29,-14l5307,892r-31,-12l5245,870r-38,-12l5173,846r-31,-10l5115,826r-24,-8l5069,809r-18,-8l5034,794r-15,-7l5006,780r-12,-7l4983,766r-10,-7l4964,752r-10,-8l4945,736r-10,-8l4916,713r-19,-15l4878,684r-19,-12l4841,661r-18,-10l4806,642r-16,-7l4776,629r-27,-9l4725,612r-19,-7l4693,601r-3,-2l4684,596r-7,-5l4667,584r-12,-9l4642,566r-16,-10l4609,546r-19,-11l4569,524r-22,-10l4523,504r-26,-9l4470,487r-29,-6l4411,476r-32,-3l4366,471r-15,-4l4336,461r-16,-9l4303,442r-17,-12l4268,417r-18,-14l4233,388r-18,-15l4197,357r-17,-16l4164,326r-16,-16l4132,296r-14,-14l4105,269r-62,-54l3980,170r-63,-38l3854,102,3791,79,3730,62,3669,51r-58,-7l3554,42r-53,1l3450,47r-47,7l3360,62r-39,9l3287,80r-29,9l3235,98r-17,6l3207,109r-4,1l3161,126r-39,15l3087,153r-31,11l3028,174r-26,7l2978,187r-21,4l2937,194r-19,1l2900,194r-18,-3l2865,187r-18,-6l2829,174r-20,-10l2789,153r-23,-12l2741,126r-27,-16l2693,98,2673,87,2654,77,2634,67,2615,57r-20,-8l2576,41r-20,-7l2535,27r-21,-5l2492,16r-22,-4l2446,8,2421,5,2395,3,2368,1,2339,r-31,l2276,r-34,1l2207,3r-34,5l2142,14r-31,9l2082,33r-27,11l2029,56r-25,13l1981,83r-21,14l1940,111r-18,14l1905,138r-15,13l1876,164r-11,11l1855,185r-9,9l1839,200r-5,5l1812,225r-23,19l1765,262r-25,18l1715,297r-26,17l1663,329r-27,15l1610,358r-27,14l1557,385r-26,12l1505,408r-25,10l1456,428r-24,8l1410,444r-22,7l1368,457r-19,6l1332,467r-19,5l1294,478r-19,6l1255,490r-20,6l1215,503r-20,8l1174,518r-20,9l1134,536r-20,9l1094,555r-19,11l1057,577r-18,11l1022,601r-16,13l990,628r-14,14l963,656r-14,16l933,691r-17,20l898,732r-19,23l860,779r-20,25l820,829r-20,26l780,881r-20,26l740,932r-19,25l702,982r-17,23l668,1027r-15,21l638,1067r-12,18l596,1123r-34,36l527,1192r-38,31l450,1252r-40,26l369,1302r-41,22l288,1343r-39,18l211,1377r-36,13l141,1402r-31,11l83,1421r-24,7l40,1433r-14,3l17,1439r-3,l2,1455,,1474r3,19l12,1508xe" filled="f" strokecolor="#231f20" strokeweight=".5pt">
                  <v:path arrowok="t" o:connecttype="custom" o:connectlocs="358,1426;548,1305;704,1098;873,885;1029,700;1157,592;1302,539;1482,488;1698,402;1852,301;1995,160;2198,63;2426,69;2590,128;2794,216;3042,205;3160,173;3571,15;3854,139;4111,380;4250,499;4420,549;4595,627;4673,671;4817,735;4930,816;5051,869;5285,971;5495,1102;5576,1248;5602,1261;5616,1148;5498,997;5276,880;5051,801;4954,744;4823,651;4690,599;4590,535;4379,473;4250,403;4118,282;3669,51;3287,80;3087,153;2900,194;2741,126;2576,41;2395,3;2142,14;1940,111;1839,200;1663,329;1456,428;1294,478;1134,536;990,628;860,779;702,982;527,1192;211,1377;17,1439" o:connectangles="0,0,0,0,0,0,0,0,0,0,0,0,0,0,0,0,0,0,0,0,0,0,0,0,0,0,0,0,0,0,0,0,0,0,0,0,0,0,0,0,0,0,0,0,0,0,0,0,0,0,0,0,0,0,0,0,0,0,0,0,0,0"/>
                </v:shape>
                <v:shape id="Freeform 99" o:spid="_x0000_s1034" style="position:absolute;left:750;top:676;width:773;height:697;visibility:visible;mso-wrap-style:square;v-text-anchor:top" coordsize="773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IzAsQA&#10;AADaAAAADwAAAGRycy9kb3ducmV2LnhtbESPQWsCMRSE7wX/Q3iCF6nZLt1Wt0YpoiCCB7UHj4/N&#10;M7t087IkUbf/3hQKPQ4z8w0zX/a2FTfyoXGs4GWSgSCunG7YKPg6bZ6nIEJE1tg6JgU/FGC5GDzN&#10;sdTuzge6HaMRCcKhRAV1jF0pZahqshgmriNO3sV5izFJb6T2eE9w28o8y96kxYbTQo0drWqqvo9X&#10;qyCfFp5P75vLLq/GJjfnYj9bF0qNhv3nB4hIffwP/7W3WsEr/F5JN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iMwLEAAAA2gAAAA8AAAAAAAAAAAAAAAAAmAIAAGRycy9k&#10;b3ducmV2LnhtbFBLBQYAAAAABAAEAPUAAACJAwAAAAA=&#10;" path="m768,266r-2,-19l761,227r-6,-19l748,189r-8,-18l731,152r-9,-24l713,106,703,88,693,72,682,59,668,48,649,40,631,32,613,25,595,18,576,11,555,5,534,1,512,,492,,472,2,455,5,440,8r-21,5l400,20r-18,8l366,40,352,59,339,75,327,88r-18,16l295,118r-11,13l269,145r-15,15l240,174r-15,13l210,201r-14,13l181,227r-14,14l152,254r-14,14l124,282r-14,14l97,311,83,326,70,343,60,360r-9,17l41,398r-9,20l23,436r-8,18l8,472,3,490,,507r,18l1,537r3,3l4,543r2,21l13,582r11,18l37,615r15,15l67,645r15,13l100,666r16,15l132,693r22,3l173,696r19,-3l210,688r17,-5l249,676r24,-7l294,662r16,-4l335,656r20,-1l372,654r16,-1l405,653r22,-2l449,647r21,-3l490,640r19,-4l528,631r19,-5l565,621r22,-7l608,606r20,-7l646,592r17,-9l679,574r14,-10l709,550r13,-16l735,518r10,-18l755,482r7,-19l768,444r3,-22l773,401r,-20l773,362r-1,-20l771,323r-1,-19l769,285r-1,-19xe" filled="f" strokecolor="#231f20" strokeweight=".5pt">
                  <v:path arrowok="t" o:connecttype="custom" o:connectlocs="766,247;755,208;740,171;722,128;703,88;682,59;649,40;613,25;576,11;534,1;492,0;455,5;419,13;382,28;352,59;327,88;295,118;269,145;240,174;210,201;181,227;152,254;124,282;97,311;70,343;51,377;32,418;15,454;3,490;0,525;4,540;6,564;24,600;52,630;82,658;116,681;154,696;192,693;227,683;273,669;310,658;355,655;388,653;427,651;470,644;509,636;547,626;587,614;628,599;663,583;693,564;722,534;745,500;762,463;771,422;773,381;772,342;770,304;768,266" o:connectangles="0,0,0,0,0,0,0,0,0,0,0,0,0,0,0,0,0,0,0,0,0,0,0,0,0,0,0,0,0,0,0,0,0,0,0,0,0,0,0,0,0,0,0,0,0,0,0,0,0,0,0,0,0,0,0,0,0,0,0"/>
                </v:shape>
                <v:shape id="Freeform 100" o:spid="_x0000_s1035" style="position:absolute;left:1003;top:779;width:139;height:126;visibility:visible;mso-wrap-style:square;v-text-anchor:top" coordsize="13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szDsIA&#10;AADaAAAADwAAAGRycy9kb3ducmV2LnhtbESPQWvCQBSE7wX/w/IEL6XZVKmU1FWkEPFUMIrn1+wz&#10;CWbfht01if++Kwg9DjPzDbPajKYVPTnfWFbwnqQgiEurG64UnI752ycIH5A1tpZJwZ08bNaTlxVm&#10;2g58oL4IlYgQ9hkqqEPoMil9WZNBn9iOOHoX6wyGKF0ltcMhwk0r52m6lAYbjgs1dvRdU3ktbkZB&#10;vhh0fvgpi+t58evmux6L1xsqNZuO2y8QgcbwH36291rBBzyuxBs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uzMOwgAAANoAAAAPAAAAAAAAAAAAAAAAAJgCAABkcnMvZG93&#10;bnJldi54bWxQSwUGAAAAAAQABAD1AAAAhwMAAAAA&#10;" path="m139,l127,16,116,32,103,48,89,62,72,75r-4,2l63,80r-4,2l56,88r-4,2l45,93r-6,6l32,102,15,113,,126e" filled="f" strokecolor="#231f20" strokeweight=".5pt">
                  <v:path arrowok="t" o:connecttype="custom" o:connectlocs="139,0;127,16;116,32;103,48;89,62;72,75;68,77;63,80;59,82;56,88;52,90;45,93;39,99;32,102;15,113;0,126" o:connectangles="0,0,0,0,0,0,0,0,0,0,0,0,0,0,0,0"/>
                </v:shape>
                <v:shape id="Freeform 101" o:spid="_x0000_s1036" style="position:absolute;left:1163;top:797;width:228;height:28;visibility:visible;mso-wrap-style:square;v-text-anchor:top" coordsize="2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1wAcIA&#10;AADaAAAADwAAAGRycy9kb3ducmV2LnhtbESPS4vCMBSF98L8h3AHZiOaKugMtakMojAqLnzg+tJc&#10;2zLNTWmirf/eCILLw3l8nGTemUrcqHGlZQWjYQSCOLO65FzB6bga/IBwHlljZZkU3MnBPP3oJRhr&#10;2/KebgefizDCLkYFhfd1LKXLCjLohrYmDt7FNgZ9kE0udYNtGDeVHEfRVBosORAKrGlRUPZ/uJrA&#10;HfevO17fzy1NOnk+LrcZb76V+vrsfmcgPHX+HX61/7SCKTyvhBsg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XABwgAAANoAAAAPAAAAAAAAAAAAAAAAAJgCAABkcnMvZG93&#10;bnJldi54bWxQSwUGAAAAAAQABAD1AAAAhwMAAAAA&#10;" path="m,17r19,1l37,14,46,7,55,2,65,1,85,r20,l125,r20,l165,r25,1l195,6r7,2l212,11r3,14l227,28e" filled="f" strokecolor="#231f20" strokeweight=".5pt">
                  <v:path arrowok="t" o:connecttype="custom" o:connectlocs="0,17;19,18;37,14;46,7;55,2;65,1;85,0;105,0;125,0;145,0;165,0;190,1;195,6;202,8;212,11;215,25;227,28" o:connectangles="0,0,0,0,0,0,0,0,0,0,0,0,0,0,0,0,0"/>
                </v:shape>
                <v:shape id="Freeform 102" o:spid="_x0000_s1037" style="position:absolute;left:883;top:948;width:122;height:285;visibility:visible;mso-wrap-style:square;v-text-anchor:top" coordsize="12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AHzsIA&#10;AADaAAAADwAAAGRycy9kb3ducmV2LnhtbESPW4vCMBSE34X9D+Es7Jumuywq1SjuRXBfFC/o66E5&#10;tsXmpCSxrf9+Iwg+DjPzDTOdd6YSDTlfWlbwPkhAEGdWl5wrOOyX/TEIH5A1VpZJwY08zGcvvSmm&#10;2ra8pWYXchEh7FNUUIRQp1L6rCCDfmBr4uidrTMYonS51A7bCDeV/EiSoTRYclwosKbvgrLL7moU&#10;NObCv8uTtJr/Rl9u3R43nz9GqbfXbjEBEagLz/CjvdIKRnC/Em+A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AfOwgAAANoAAAAPAAAAAAAAAAAAAAAAAJgCAABkcnMvZG93&#10;bnJldi54bWxQSwUGAAAAAAQABAD1AAAAhwMAAAAA&#10;" path="m122,l106,11,90,24,75,37,61,51,46,70,36,88r-7,18l22,123r-8,15l10,143r-6,6l3,154,1,174,,194r1,20l5,233r10,21l25,273r14,12e" filled="f" strokecolor="#231f20" strokeweight=".5pt">
                  <v:path arrowok="t" o:connecttype="custom" o:connectlocs="122,0;106,11;90,24;75,37;61,51;46,70;36,88;29,106;22,123;14,138;10,143;4,149;3,154;1,174;0,194;1,214;5,233;15,254;25,273;39,285" o:connectangles="0,0,0,0,0,0,0,0,0,0,0,0,0,0,0,0,0,0,0,0"/>
                </v:shape>
                <v:shape id="Freeform 103" o:spid="_x0000_s1038" style="position:absolute;left:948;top:879;width:296;height:292;visibility:visible;mso-wrap-style:square;v-text-anchor:top" coordsize="29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n0sAA&#10;AADaAAAADwAAAGRycy9kb3ducmV2LnhtbERPy4rCMBTdC/5DuIIbGdMRlaEaiwgDXZQBX8y4uzTX&#10;ttjclCbVzt+bheDycN7rpDe1uFPrKssKPqcRCOLc6ooLBafj98cXCOeRNdaWScE/OUg2w8EaY20f&#10;vKf7wRcihLCLUUHpfRNL6fKSDLqpbYgDd7WtQR9gW0jd4iOEm1rOomgpDVYcGkpsaFdSfjt0RsHv&#10;JEszmrvjX9r9pMb3Fz5nC6XGo367AuGp92/xy51qBWFruBJu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On0sAAAADaAAAADwAAAAAAAAAAAAAAAACYAgAAZHJzL2Rvd25y&#10;ZXYueG1sUEsFBgAAAAAEAAQA9QAAAIUDAAAAAA==&#10;" path="m42,289r-6,l27,291r-2,-3l16,279,12,269,6,259,,241,,222,3,203,8,184r4,-11l17,173r2,-2l30,153,41,137,53,121,66,106,79,91,93,77,109,64,130,50,148,38,165,28r16,-8l197,12,220,4,239,1,256,r22,l296,5e" filled="f" strokecolor="#231f20" strokeweight=".5pt">
                  <v:path arrowok="t" o:connecttype="custom" o:connectlocs="42,289;36,289;27,291;25,288;16,279;12,269;6,259;0,241;0,222;3,203;8,184;12,173;17,173;19,171;30,153;41,137;53,121;66,106;79,91;93,77;109,64;130,50;148,38;165,28;181,20;197,12;220,4;239,1;256,0;278,0;296,5" o:connectangles="0,0,0,0,0,0,0,0,0,0,0,0,0,0,0,0,0,0,0,0,0,0,0,0,0,0,0,0,0,0,0"/>
                </v:shape>
                <v:shape id="Freeform 104" o:spid="_x0000_s1039" style="position:absolute;left:1070;top:865;width:307;height:313;visibility:visible;mso-wrap-style:square;v-text-anchor:top" coordsize="307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8vbMEA&#10;AADaAAAADwAAAGRycy9kb3ducmV2LnhtbESPT4vCMBTE78J+h/AWvNlEwT/bNcqyIOhR68Hjo3m2&#10;tc1Lt8lq/fZGEDwOM/MbZrnubSOu1PnKsYZxokAQ585UXGg4ZpvRAoQPyAYbx6ThTh7Wq4/BElPj&#10;bryn6yEUIkLYp6ihDKFNpfR5SRZ94lri6J1dZzFE2RXSdHiLcNvIiVIzabHiuFBiS78l5fXh30bK&#10;pd7NNmqaOTWfnKf0p06ZqbUefvY/3yAC9eEdfrW3RsMXPK/EG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PL2zBAAAA2gAAAA8AAAAAAAAAAAAAAAAAmAIAAGRycy9kb3du&#10;cmV2LnhtbFBLBQYAAAAABAAEAPUAAACGAwAAAAA=&#10;" path="m232,r16,12l263,25r17,16l292,57r8,17l304,97r2,22l307,139r,18l307,176r-4,25l296,222r-10,19l275,258r-14,14l246,284r-15,10l219,301r-10,3l199,305r-20,3l159,310r-19,2l120,312,96,309,74,306,54,303,35,301,17,299,,299e" filled="f" strokecolor="#231f20" strokeweight=".5pt">
                  <v:path arrowok="t" o:connecttype="custom" o:connectlocs="232,0;248,12;263,25;280,41;292,57;300,74;304,97;306,119;307,139;307,157;307,176;303,201;296,222;286,241;275,258;261,272;246,284;231,294;219,301;209,304;199,305;179,308;159,310;140,312;120,312;96,309;74,306;54,303;35,301;17,299;0,299" o:connectangles="0,0,0,0,0,0,0,0,0,0,0,0,0,0,0,0,0,0,0,0,0,0,0,0,0,0,0,0,0,0,0"/>
                </v:shape>
                <v:shape id="Freeform 105" o:spid="_x0000_s1040" style="position:absolute;left:1021;top:946;width:275;height:195;visibility:visible;mso-wrap-style:square;v-text-anchor:top" coordsize="27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LoK8UA&#10;AADbAAAADwAAAGRycy9kb3ducmV2LnhtbESPQWvCQBCF7wX/wzJCb3WjqJToKsFWCEIPtR48jtkx&#10;CWZnY3bV9N87h0JvM7w3732zXPeuUXfqQu3ZwHiUgCIuvK25NHD42b69gwoR2WLjmQz8UoD1avCy&#10;xNT6B3/TfR9LJSEcUjRQxdimWoeiIodh5Fti0c6+cxhl7UptO3xIuGv0JEnm2mHN0lBhS5uKisv+&#10;5gzEw1cxO023u+w6yfN5/fF5zHaJMa/DPluAitTHf/PfdW4FX+jlFxlAr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ugrxQAAANsAAAAPAAAAAAAAAAAAAAAAAJgCAABkcnMv&#10;ZG93bnJldi54bWxQSwUGAAAAAAQABAD1AAAAigMAAAAA&#10;" path="m66,184l46,179,29,169,13,155,1,135,,118,6,104,18,87,30,72,47,55,61,42,83,31,101,21r17,-8l135,7,158,2,179,r20,l217,r18,2l253,5r13,2l272,23r2,14l274,57r-4,19l261,93r-12,15l234,122r-19,14l209,142r-3,5l192,163r-15,12l159,186r-18,8e" filled="f" strokecolor="#231f20" strokeweight=".5pt">
                  <v:path arrowok="t" o:connecttype="custom" o:connectlocs="66,184;46,179;29,169;13,155;1,135;0,118;6,104;18,87;30,72;47,55;61,42;83,31;101,21;118,13;135,7;158,2;179,0;199,0;217,0;235,2;253,5;266,7;272,23;274,37;274,57;270,76;261,93;249,108;234,122;215,136;209,142;206,147;192,163;177,175;159,186;141,194" o:connectangles="0,0,0,0,0,0,0,0,0,0,0,0,0,0,0,0,0,0,0,0,0,0,0,0,0,0,0,0,0,0,0,0,0,0,0,0"/>
                </v:shape>
                <v:shape id="Freeform 106" o:spid="_x0000_s1041" style="position:absolute;left:1062;top:1053;width:176;height:32;visibility:visible;mso-wrap-style:square;v-text-anchor:top" coordsize="17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8uUsMA&#10;AADbAAAADwAAAGRycy9kb3ducmV2LnhtbESPQWsCMRCF7wX/Q5iCl6LZWiqyNYoogvRW9eJt2Ex3&#10;l24mMUnd9d87h0JvM7w3732zXA+uUzeKqfVs4HVagCKuvG25NnA+7ScLUCkjW+w8k4E7JVivRk9L&#10;LK3v+Ytux1wrCeFUooEm51BqnaqGHKapD8SiffvoMMsaa20j9hLuOj0rirl22LI0NBho21D1c/x1&#10;BuJpg+F6Yfu2+HzZ9SG9X8MuGDN+HjYfoDIN+d/8d32wgi+w8osMo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8uUsMAAADbAAAADwAAAAAAAAAAAAAAAACYAgAAZHJzL2Rv&#10;d25yZXYueG1sUEsFBgAAAAAEAAQA9QAAAIgDAAAAAA==&#10;" path="m,31l19,30,39,28,59,24,79,20,98,17r20,-3l138,12r20,-1l175,e" filled="f" strokecolor="#231f20" strokeweight=".17636mm">
                  <v:path arrowok="t" o:connecttype="custom" o:connectlocs="0,31;19,30;39,28;59,24;79,20;98,17;118,14;138,12;158,11;175,0" o:connectangles="0,0,0,0,0,0,0,0,0,0"/>
                </v:shape>
                <v:shape id="Freeform 107" o:spid="_x0000_s1042" style="position:absolute;left:1047;top:913;width:403;height:330;visibility:visible;mso-wrap-style:square;v-text-anchor:top" coordsize="403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dsMIA&#10;AADbAAAADwAAAGRycy9kb3ducmV2LnhtbERPTWvCQBC9C/0PyxR60017KBpdRQqhHgpFE/A6Zsds&#10;NDsbsmuM/fVdQfA2j/c5i9VgG9FT52vHCt4nCQji0umaKwVFno2nIHxA1tg4JgU38rBavowWmGp3&#10;5S31u1CJGMI+RQUmhDaV0peGLPqJa4kjd3SdxRBhV0nd4TWG20Z+JMmntFhzbDDY0peh8ry7WAV9&#10;drr9Fut9UvwdZGa+8yHvf4xSb6/Deg4i0BCe4od7o+P8Gdx/iQ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YN2wwgAAANsAAAAPAAAAAAAAAAAAAAAAAJgCAABkcnMvZG93&#10;bnJldi54bWxQSwUGAAAAAAQABAD1AAAAhwMAAAAA&#10;" path="m363,1l375,r4,10l385,16r9,18l398,54r5,23l403,94r-2,17l395,138r-4,9l395,156r-3,9l385,185r-9,18l364,219r-15,14l327,246r-16,9l290,264r-19,7l254,276r-23,7l211,288r-18,3l176,295r-21,5l136,306r-19,6l98,318r-19,6l60,328r-22,2l18,330,,328e" filled="f" strokecolor="#231f20" strokeweight=".5pt">
                  <v:path arrowok="t" o:connecttype="custom" o:connectlocs="363,1;375,0;379,10;385,16;394,34;398,54;403,77;403,94;401,111;395,138;391,147;395,156;392,165;385,185;376,203;364,219;349,233;327,246;311,255;290,264;271,271;254,276;231,283;211,288;193,291;176,295;155,300;136,306;117,312;98,318;79,324;60,328;38,330;18,330;0,328" o:connectangles="0,0,0,0,0,0,0,0,0,0,0,0,0,0,0,0,0,0,0,0,0,0,0,0,0,0,0,0,0,0,0,0,0,0,0"/>
                </v:shape>
                <v:rect id="Rectangle 108" o:spid="_x0000_s1043" style="position:absolute;left:1581;top:3;width:2660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933ED1" w:rsidRDefault="00933ED1" w:rsidP="0004403D">
                        <w:pPr>
                          <w:spacing w:line="148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1695450" cy="942975"/>
                              <wp:effectExtent l="0" t="0" r="0" b="9525"/>
                              <wp:docPr id="375" name="Picture 3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95450" cy="942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3ED1" w:rsidRDefault="00933ED1" w:rsidP="000440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shape id="Freeform 109" o:spid="_x0000_s1044" style="position:absolute;left:14;top:1730;width:5553;height:1437;visibility:visible;mso-wrap-style:square;v-text-anchor:top" coordsize="5553,1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N2esMA&#10;AADbAAAADwAAAGRycy9kb3ducmV2LnhtbESPwWrDMBBE74H+g9hCbonsHILrRjElEBLqk5N+wNba&#10;2ibWykiq7f59FAj0OMzMG2ZXzKYXIznfWVaQrhMQxLXVHTcKvq7HVQbCB2SNvWVS8Eceiv3LYoe5&#10;thNXNF5CIyKEfY4K2hCGXEpft2TQr+1AHL0f6wyGKF0jtcMpwk0vN0mylQY7jgstDnRoqb5dfo0C&#10;023Lajxl09v3DQ/X4bOs/NEptXydP95BBJrDf/jZPmsFmxQeX+IP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N2esMAAADbAAAADwAAAAAAAAAAAAAAAACYAgAAZHJzL2Rv&#10;d25yZXYueG1sUEsFBgAAAAAEAAQA9QAAAIgDAAAAAA==&#10;" path="m5378,733r3,112l5375,943r-15,85l5336,1099r-30,60l5270,1208r-41,39l5184,1276r-48,22l5086,1313r-51,8l4984,1325r-50,-2l4886,1319r-44,-7l4801,1303r-36,-9l4736,1286r-23,-8l4699,1273r-13,-4l4670,1265r-21,-5l4625,1256r-27,-5l4568,1247r-32,-4l4502,1239r-35,-3l4430,1233r-37,-2l4356,1229r-38,-1l4282,1229r-36,1l4212,1233r-33,3l4148,1241r-28,7l4095,1256r-41,15l4013,1284r-41,12l3932,1306r-40,9l3853,1322r-37,6l3779,1333r-36,4l3708,1340r-33,2l3642,1343r-30,l3582,1343r-28,-1l3528,1341r-24,-2l3481,1337r-21,-3l3441,1332r-17,-3l3405,1326r-18,-4l3368,1318r-20,-5l3328,1309r-20,-5l3286,1300r-22,-4l3241,1292r-24,-4l3192,1285r-25,-2l3140,1281r-28,-1l3082,1280r-30,l3020,1282r-33,3l2952,1290r-47,6l2864,1302r-37,5l2793,1311r-29,3l2737,1317r-24,1l2691,1319r-21,l2651,1319r-19,-1l2613,1316r-19,-2l2575,1311r-21,-4l2531,1303r-25,-5l2478,1293r-31,-6l2412,1281r-57,-9l2298,1266r-56,-5l2188,1259r-53,-1l2084,1258r-50,2l1987,1263r-46,3l1898,1271r-40,5l1821,1281r-34,6l1755,1292r-27,6l1704,1303r-20,4l1668,1311r-12,2l1649,1315r-113,21l1429,1351r-100,11l1235,1366r-88,-2l1065,1356r-77,-14l917,1320r-65,-28l792,1256r-56,-43l686,1162r-45,-60l600,1035,564,958,532,873,505,778,481,675,462,561,446,438r-5,-34l433,375,422,350,409,329,393,311,376,297,357,286r-20,-9l315,271r-22,-4l269,266r-23,l222,267r-24,3l174,274r-23,5l128,285r-22,6l86,297r-20,6l72,301r1,6l74,307r-19,8l36,323,19,334,6,349,,361r6,-5l9,355r19,-6l48,343r22,-5l93,332r23,-5l140,323r24,-3l188,318r24,l235,320r22,4l279,330r20,8l318,350r17,14l351,382r13,21l375,428r8,29l388,490r7,60l404,615r11,69l430,756r18,73l471,903r28,74l532,1048r40,69l619,1182r55,60l737,1296r71,47l890,1382r91,29l1083,1429r113,7l1322,1431r138,-20l1612,1376r27,-7l1669,1362r32,-6l1734,1350r35,-6l1805,1338r38,-5l1881,1329r39,-4l1960,1322r41,-3l2041,1317r41,-1l2122,1316r41,1l2203,1318r39,3l2280,1324r38,4l2354,1334r36,6l2424,1347r32,6l2486,1360r30,6l2545,1372r28,5l2601,1381r28,4l2658,1388r28,2l2716,1391r31,l2779,1389r34,-4l2849,1381r38,-7l2927,1365r43,-10l3017,1342r10,-2l3039,1339r14,-1l3069,1337r18,l3107,1338r20,2l3149,1341r23,3l3196,1347r24,3l3245,1354r25,4l3295,1363r25,6l3345,1374r25,6l3393,1387r23,7l3438,1402r18,5l3475,1412r21,5l3518,1421r23,3l3566,1427r27,1l3620,1429r29,l3680,1428r32,-2l3745,1423r35,-4l3816,1414r37,-7l3891,1399r40,-9l3972,1380r43,-12l4059,1355r42,-12l4142,1332r40,-8l4221,1317r38,-5l4295,1308r35,-2l4364,1305r32,l4427,1306r29,2l4483,1310r26,3l4532,1317r22,4l4574,1325r18,5l4608,1334r13,4l4632,1342r15,6l4671,1355r32,9l4743,1374r44,9l4837,1392r54,6l4947,1401r58,-1l5064,1395r58,-11l5178,1366r55,-25l5283,1308r46,-42l5369,1214r33,-63l5428,1076r16,-88l5451,887r,-11l5450,859r,-21l5449,812r-1,-26l5447,760r-1,-24l5444,715r-1,-15l5440,678r-3,-20l5434,638r-4,-19l5426,601r-5,-19l5417,563r-6,-22l5406,520r-5,-21l5396,479r-4,-20l5388,440r-3,-19l5382,402r-3,-19l5377,364r-2,-19l5374,326r-1,-19l5373,288r3,-32l5381,229r7,-21l5397,190r10,-15l5418,162r12,-12l5442,139r9,-10l5465,114r16,-17l5499,77r17,-19l5532,40r12,-15l5552,15,5535,6,5517,r-18,11l5482,23r-16,12l5451,49r-14,13l5423,77r-13,15l5398,107r-12,16l5375,140r-9,14l5354,171r-11,20l5332,211r-9,20l5319,248r-1,24l5318,290r1,14l5320,315r1,11l5323,338r1,15l5325,372r1,15l5328,405r4,22l5337,451r5,26l5347,502r6,25l5358,549r4,19l5366,582r2,9l5378,733xe" filled="f" strokecolor="#231f20" strokeweight=".5pt">
                  <v:path arrowok="t" o:connecttype="custom" o:connectlocs="5270,1208;4934,1323;4699,1273;4536,1243;4282,1229;4054,1271;3779,1333;3554,1342;3405,1326;3264,1296;3082,1280;2827,1307;2651,1319;2506,1298;2188,1259;1858,1276;1668,1311;1147,1364;686,1162;462,561;376,297;222,267;66,303;6,349;93,332;257,324;375,428;448,829;737,1296;1460,1411;1805,1338;2082,1316;2354,1334;2573,1377;2779,1389;3027,1340;3149,1341;3320,1369;3475,1412;3649,1429;3891,1399;4182,1324;4427,1306;4592,1330;4743,1374;5122,1384;5428,1076;5448,786;5434,638;5401,499;5377,364;5388,208;5465,114;5535,6;5423,77;5343,191;5320,315;5332,427;5366,582" o:connectangles="0,0,0,0,0,0,0,0,0,0,0,0,0,0,0,0,0,0,0,0,0,0,0,0,0,0,0,0,0,0,0,0,0,0,0,0,0,0,0,0,0,0,0,0,0,0,0,0,0,0,0,0,0,0,0,0,0,0,0"/>
                </v:shape>
                <v:rect id="Rectangle 110" o:spid="_x0000_s1045" style="position:absolute;left:3193;top:2039;width:980;height:1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933ED1" w:rsidRDefault="00933ED1" w:rsidP="0004403D">
                        <w:pPr>
                          <w:spacing w:line="112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619125" cy="714375"/>
                              <wp:effectExtent l="0" t="0" r="9525" b="9525"/>
                              <wp:docPr id="376" name="Picture 3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714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3ED1" w:rsidRDefault="00933ED1" w:rsidP="000440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rect id="Rectangle 111" o:spid="_x0000_s1046" style="position:absolute;left:4250;top:439;width:1380;height:2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933ED1" w:rsidRDefault="00933ED1" w:rsidP="0004403D">
                        <w:pPr>
                          <w:spacing w:line="268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866775" cy="1704975"/>
                              <wp:effectExtent l="0" t="0" r="9525" b="9525"/>
                              <wp:docPr id="377" name="Picture 3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6775" cy="1704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3ED1" w:rsidRDefault="00933ED1" w:rsidP="000440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shape id="Freeform 112" o:spid="_x0000_s1047" style="position:absolute;left:1392;top:459;width:20;height:59;visibility:visible;mso-wrap-style:square;v-text-anchor:top" coordsize="2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9EqsEA&#10;AADbAAAADwAAAGRycy9kb3ducmV2LnhtbESPQYvCMBSE7wv+h/AEb2uqlkWqUUQQBC+uq/dH82yD&#10;zUtJorb+erOwsMdhZr5hluvONuJBPhjHCibjDARx6bThSsH5Z/c5BxEissbGMSnoKcB6NfhYYqHd&#10;k7/pcYqVSBAOBSqoY2wLKUNZk8Uwdi1x8q7OW4xJ+kpqj88Et42cZtmXtGg4LdTY0ram8na6WwVW&#10;5ljycbIz+WF28f2t374uRqnRsNssQETq4n/4r73XCqY5/H5JP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vRKrBAAAA2wAAAA8AAAAAAAAAAAAAAAAAmAIAAGRycy9kb3du&#10;cmV2LnhtbFBLBQYAAAAABAAEAPUAAACGAwAAAAA=&#10;" path="m,l,59e" filled="f" strokecolor="#231f20" strokeweight=".5pt">
                  <v:path arrowok="t" o:connecttype="custom" o:connectlocs="0,0;0,59" o:connectangles="0,0"/>
                </v:shape>
                <v:shape id="Freeform 113" o:spid="_x0000_s1048" style="position:absolute;left:1470;top:439;width:30;height:36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tyMIA&#10;AADbAAAADwAAAGRycy9kb3ducmV2LnhtbESP3WoCMRSE7wu+QzgF72q2omK3RhGhoIiCPw9w2Jxm&#10;l25OQpLq6tMbodDLYWa+YWaLzrbiQiE2jhW8DwoQxJXTDRsF59PX2xRETMgaW8ek4EYRFvPeywxL&#10;7a58oMsxGZEhHEtUUKfkSyljVZPFOHCeOHvfLlhMWQYjdcBrhttWDotiIi02nBdq9LSqqfo5/loF&#10;H0bep87tTfCj23JnK2+2tFGq/9otP0Ek6tJ/+K+91gqGY3h+yT9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C3IwgAAANsAAAAPAAAAAAAAAAAAAAAAAJgCAABkcnMvZG93&#10;bnJldi54bWxQSwUGAAAAAAQABAD1AAAAhwMAAAAA&#10;" path="m23,l6,,,8,,27r6,8l23,35r6,-8l29,8,23,e" fillcolor="#231f20" stroked="f">
                  <v:path arrowok="t" o:connecttype="custom" o:connectlocs="23,0;6,0;0,8;0,27;6,35;23,35;29,27;29,8;23,0" o:connectangles="0,0,0,0,0,0,0,0,0"/>
                </v:shape>
                <v:shape id="Freeform 114" o:spid="_x0000_s1049" style="position:absolute;left:1470;top:439;width:30;height:36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SvFcIA&#10;AADbAAAADwAAAGRycy9kb3ducmV2LnhtbESPzWrDMBCE74W8g9hCbo1cBUJxowSTUOi1+aHXxdpY&#10;TqyVI6m2+/ZVodDjMDPfMOvt5DoxUIitZw3PiwIEce1Ny42G0/Ht6QVETMgGO8+k4ZsibDezhzWW&#10;xo/8QcMhNSJDOJaowabUl1LG2pLDuPA9cfYuPjhMWYZGmoBjhrtOqqJYSYct5wWLPe0s1bfDl9MQ&#10;Poddoay7qP2xqka1vN7b817r+eNUvYJINKX/8F/73WhQK/j9kn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1K8VwgAAANsAAAAPAAAAAAAAAAAAAAAAAJgCAABkcnMvZG93&#10;bnJldi54bWxQSwUGAAAAAAQABAD1AAAAhwMAAAAA&#10;" path="m14,35r9,l29,27r,-10l29,8,23,,14,,6,,,8r,9l,27r6,8l14,35xe" filled="f" strokecolor="#231f20" strokeweight=".5pt">
                  <v:path arrowok="t" o:connecttype="custom" o:connectlocs="14,35;23,35;29,27;29,17;29,8;23,0;14,0;6,0;0,8;0,17;0,27;6,35;14,35" o:connectangles="0,0,0,0,0,0,0,0,0,0,0,0,0"/>
                </v:shape>
                <v:shape id="Freeform 115" o:spid="_x0000_s1050" style="position:absolute;left:1198;top:518;width:29;height:52;visibility:visible;mso-wrap-style:square;v-text-anchor:top" coordsize="2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siscMA&#10;AADbAAAADwAAAGRycy9kb3ducmV2LnhtbESPT4vCMBTE78J+h/AW9qapsqhUo8jKgmUP/gWvj+bZ&#10;FpuXkkRbv/1GEDwOM/MbZr7sTC3u5HxlWcFwkIAgzq2uuFBwOv72pyB8QNZYWyYFD/KwXHz05phq&#10;2/Ke7odQiAhhn6KCMoQmldLnJRn0A9sQR+9incEQpSukdthGuKnlKEnG0mDFcaHEhn5Kyq+Hm1Hg&#10;2vN6kh39vhr63bfJHtts/XdR6uuzW81ABOrCO/xqb7SC0QSeX+I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siscMAAADbAAAADwAAAAAAAAAAAAAAAACYAgAAZHJzL2Rv&#10;d25yZXYueG1sUEsFBgAAAAAEAAQA9QAAAIgDAAAAAA==&#10;" path="m,l16,13r7,19l28,52e" filled="f" strokecolor="#231f20" strokeweight=".5pt">
                  <v:path arrowok="t" o:connecttype="custom" o:connectlocs="0,0;16,13;23,32;28,52" o:connectangles="0,0,0,0"/>
                </v:shape>
                <v:shape id="Freeform 116" o:spid="_x0000_s1051" style="position:absolute;left:1000;top:636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CtMIA&#10;AADbAAAADwAAAGRycy9kb3ducmV2LnhtbERPz2vCMBS+C/sfwhvsIpoq6EZnlCmIPQhiN8HjW/Ns&#10;y5qX0mSx/vfmIHj8+H4vVr1pRKDO1ZYVTMYJCOLC6ppLBT/f29EHCOeRNTaWScGNHKyWL4MFptpe&#10;+Ugh96WIIexSVFB536ZSuqIig25sW+LIXWxn0EfYlVJ3eI3hppHTJJlLgzXHhgpb2lRU/OX/RsH7&#10;enYO7nd/yLLzPjntOLTDS1Dq7bX/+gThqfdP8cOdaQXTODZ+iT9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sK0wgAAANsAAAAPAAAAAAAAAAAAAAAAAJgCAABkcnMvZG93&#10;bnJldi54bWxQSwUGAAAAAAQABAD1AAAAhwMAAAAA&#10;" path="m,l16,11,32,24,45,39e" filled="f" strokecolor="#231f20" strokeweight=".5pt">
                  <v:path arrowok="t" o:connecttype="custom" o:connectlocs="0,0;16,11;32,24;45,39" o:connectangles="0,0,0,0"/>
                </v:shape>
                <v:shape id="Freeform 117" o:spid="_x0000_s1052" style="position:absolute;left:869;top:776;width:58;height:56;visibility:visible;mso-wrap-style:square;v-text-anchor:top" coordsize="5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Uar8YA&#10;AADbAAAADwAAAGRycy9kb3ducmV2LnhtbESPQWvCQBSE7wX/w/KEXorZmIOtqasEoaCe1ArS22v2&#10;NVnNvk2zW43/vlsQehxm5htmtuhtIy7UeeNYwThJQRCXThuuFBze30YvIHxA1tg4JgU38rCYDx5m&#10;mGt35R1d9qESEcI+RwV1CG0upS9rsugT1xJH78t1FkOUXSV1h9cIt43M0nQiLRqOCzW2tKypPO9/&#10;rILJ+uP7aJ5Om+fQ7j6NqYrT6rxV6nHYF68gAvXhP3xvr7SCbAp/X+I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Uar8YAAADbAAAADwAAAAAAAAAAAAAAAACYAgAAZHJz&#10;L2Rvd25yZXYueG1sUEsFBgAAAAAEAAQA9QAAAIsDAAAAAA==&#10;" path="m,l19,8,33,23,49,43r9,13e" filled="f" strokecolor="#231f20" strokeweight=".5pt">
                  <v:path arrowok="t" o:connecttype="custom" o:connectlocs="0,0;19,8;33,23;49,43;58,56" o:connectangles="0,0,0,0,0"/>
                </v:shape>
                <v:shape id="Freeform 118" o:spid="_x0000_s1053" style="position:absolute;left:768;top:919;width:42;height:43;visibility:visible;mso-wrap-style:square;v-text-anchor:top" coordsize="4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InYMIA&#10;AADbAAAADwAAAGRycy9kb3ducmV2LnhtbERPz2vCMBS+D/wfwhN2m6lTx6hGEYfgaWydwnZ7a55p&#10;sXkpSbTVv345DDx+fL8Xq9424kI+1I4VjEcZCOLS6ZqNgv3X9ukVRIjIGhvHpOBKAVbLwcMCc+06&#10;/qRLEY1IIRxyVFDF2OZShrIii2HkWuLEHZ23GBP0RmqPXQq3jXzOshdpsebUUGFLm4rKU3G2Cja/&#10;b7Nb9KefD/N9mF1NMT2/dzulHof9eg4iUh/v4n/3TiuYpPXpS/o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8idgwgAAANsAAAAPAAAAAAAAAAAAAAAAAJgCAABkcnMvZG93&#10;bnJldi54bWxQSwUGAAAAAAQABAD1AAAAhwMAAAAA&#10;" path="m,l16,12,31,26,42,42e" filled="f" strokecolor="#231f20" strokeweight=".5pt">
                  <v:path arrowok="t" o:connecttype="custom" o:connectlocs="0,0;16,12;31,26;42,42" o:connectangles="0,0,0,0"/>
                </v:shape>
                <v:shape id="Freeform 119" o:spid="_x0000_s1054" style="position:absolute;left:662;top:1054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upcQA&#10;AADbAAAADwAAAGRycy9kb3ducmV2LnhtbESPQWvCQBSE74L/YXlCb2ajBZGYVVpRWvCkTSnentnX&#10;bGj2bchuk/Tfu4VCj8PMfMPku9E2oqfO144VLJIUBHHpdM2VguLtOF+D8AFZY+OYFPyQh912Oskx&#10;027gM/WXUIkIYZ+hAhNCm0npS0MWfeJa4uh9us5iiLKrpO5wiHDbyGWarqTFmuOCwZb2hsqvy7dV&#10;cNhf+eXjeGvW5bOR7wXdyOiTUg+z8WkDItAY/sN/7Vet4HEBv1/iD5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DrqXEAAAA2wAAAA8AAAAAAAAAAAAAAAAAmAIAAGRycy9k&#10;b3ducmV2LnhtbFBLBQYAAAAABAAEAPUAAACJAwAAAAA=&#10;" path="m,l10,17,22,32,36,47e" filled="f" strokecolor="#231f20" strokeweight=".5pt">
                  <v:path arrowok="t" o:connecttype="custom" o:connectlocs="0,0;10,17;22,32;36,47" o:connectangles="0,0,0,0"/>
                </v:shape>
                <v:shape id="Freeform 120" o:spid="_x0000_s1055" style="position:absolute;left:553;top:1193;width:36;height:48;visibility:visible;mso-wrap-style:square;v-text-anchor:top" coordsize="3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5AQsIA&#10;AADcAAAADwAAAGRycy9kb3ducmV2LnhtbESPQYvCMBSE74L/ITxhb5qqKFKNIoKgBw/WInp7NM+2&#10;2LyUJtruvzfCwh6HmfmGWW06U4k3Na60rGA8ikAQZ1aXnCtIL/vhAoTzyBory6Tglxxs1v3eCmNt&#10;Wz7TO/G5CBB2MSoovK9jKV1WkEE3sjVx8B62MeiDbHKpG2wD3FRyEkVzabDksFBgTbuCsmfyMgrO&#10;6c2d7o+uvTPJfXI9mGPdGqV+Bt12CcJT5//Df+2DVjCdTeB7JhwBu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DkBCwgAAANwAAAAPAAAAAAAAAAAAAAAAAJgCAABkcnMvZG93&#10;bnJldi54bWxQSwUGAAAAAAQABAD1AAAAhwMAAAAA&#10;" path="m,l11,16,24,31,36,47e" filled="f" strokecolor="#231f20" strokeweight=".5pt">
                  <v:path arrowok="t" o:connecttype="custom" o:connectlocs="0,0;11,16;24,31;36,47" o:connectangles="0,0,0,0"/>
                </v:shape>
                <v:shape id="Freeform 121" o:spid="_x0000_s1056" style="position:absolute;left:397;top:1295;width:23;height:55;visibility:visible;mso-wrap-style:square;v-text-anchor:top" coordsize="2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zE1cMA&#10;AADcAAAADwAAAGRycy9kb3ducmV2LnhtbESPQWsCMRSE74X+h/AK3mrWLopsjSIFQXvStd4fm+fu&#10;YvKyJHFd/fVNoeBxmJlvmMVqsEb05EPrWMFknIEgrpxuuVbwc9y8z0GEiKzROCYFdwqwWr6+LLDQ&#10;7sYH6stYiwThUKCCJsaukDJUDVkMY9cRJ+/svMWYpK+l9nhLcGvkR5bNpMWW00KDHX01VF3Kq1Vw&#10;MptJqfudX7e5OT2289n3bo9Kjd6G9SeISEN8hv/bW60gn+bwdyYd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zE1cMAAADcAAAADwAAAAAAAAAAAAAAAACYAgAAZHJzL2Rv&#10;d25yZXYueG1sUEsFBgAAAAAEAAQA9QAAAIgDAAAAAA==&#10;" path="m,l7,18r8,18l23,55e" filled="f" strokecolor="#231f20" strokeweight=".5pt">
                  <v:path arrowok="t" o:connecttype="custom" o:connectlocs="0,0;7,18;15,36;23,55" o:connectangles="0,0,0,0"/>
                </v:shape>
                <v:shape id="Freeform 122" o:spid="_x0000_s1057" style="position:absolute;left:249;top:1370;width:20;height:56;visibility:visible;mso-wrap-style:square;v-text-anchor:top" coordsize="2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zJqcUA&#10;AADcAAAADwAAAGRycy9kb3ducmV2LnhtbESPQWsCMRSE7wX/Q3hCL6JZ21rKahRpKZRe1K1UvD02&#10;z83i5mVJUt3+eyMIHoeZ+YaZLTrbiBP5UDtWMB5lIIhLp2uuFGx/PodvIEJE1tg4JgX/FGAx7z3M&#10;MNfuzBs6FbESCcIhRwUmxjaXMpSGLIaRa4mTd3DeYkzSV1J7PCe4beRTlr1KizWnBYMtvRsqj8Wf&#10;VeAOtPdm/bHKTD1xmneDX/4eKPXY75ZTEJG6eA/f2l9awfPkBa5n0hG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MmpxQAAANwAAAAPAAAAAAAAAAAAAAAAAJgCAABkcnMv&#10;ZG93bnJldi54bWxQSwUGAAAAAAQABAD1AAAAigMAAAAA&#10;" path="m,l1,19,7,37r8,18e" filled="f" strokecolor="#231f20" strokeweight=".5pt">
                  <v:path arrowok="t" o:connecttype="custom" o:connectlocs="0,0;1,19;7,37;15,55" o:connectangles="0,0,0,0"/>
                </v:shape>
                <v:shape id="Freeform 123" o:spid="_x0000_s1058" style="position:absolute;left:118;top:1421;width:20;height:59;visibility:visible;mso-wrap-style:square;v-text-anchor:top" coordsize="2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p5zcIA&#10;AADcAAAADwAAAGRycy9kb3ducmV2LnhtbESPS4sCMRCE78L+h9CCN834ZBmNsgiC4MX1cW8mvTPB&#10;SWdIos74683Cwh6LqvqKWm1aW4sH+WAcKxiPMhDEhdOGSwWX8274CSJEZI21Y1LQUYDN+qO3wly7&#10;J3/T4xRLkSAcclRQxdjkUoaiIoth5Bri5P04bzEm6UupPT4T3NZykmULadFwWqiwoW1Fxe10twqs&#10;nGHBx/HOzA7Tq+9u3fZ1NUoN+u3XEkSkNv6H/9p7rWA6n8PvmXQE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SnnNwgAAANwAAAAPAAAAAAAAAAAAAAAAAJgCAABkcnMvZG93&#10;bnJldi54bWxQSwUGAAAAAAQABAD1AAAAhwMAAAAA&#10;" path="m,l,20,3,39r7,19l12,59e" filled="f" strokecolor="#231f20" strokeweight=".5pt">
                  <v:path arrowok="t" o:connecttype="custom" o:connectlocs="0,0;0,20;3,39;10,58;12,59" o:connectangles="0,0,0,0,0"/>
                </v:shape>
                <v:shape id="Freeform 124" o:spid="_x0000_s1059" style="position:absolute;left:1289;top:498;width:30;height:36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/GjcMA&#10;AADcAAAADwAAAGRycy9kb3ducmV2LnhtbESP3WoCMRSE7wu+QzhC7zTrL3Y1ighCi7RQ2wc4bE6z&#10;i5uTkERd+/RGKPRymJlvmNWms624UIiNYwWjYQGCuHK6YaPg+2s/WICICVlj65gU3CjCZt17WmGp&#10;3ZU/6XJMRmQIxxIV1Cn5UspY1WQxDp0nzt6PCxZTlsFIHfCa4baV46KYS4sN54UaPe1qqk7Hs1Xw&#10;YuTvwrkPE/z0tn23lTcHelPqud9tlyASdek//Nd+1Qomszk8zu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/GjcMAAADcAAAADwAAAAAAAAAAAAAAAACYAgAAZHJzL2Rv&#10;d25yZXYueG1sUEsFBgAAAAAEAAQA9QAAAIgDAAAAAA==&#10;" path="m23,l6,,,8,,27r6,8l23,35r6,-8l29,8,23,e" fillcolor="#231f20" stroked="f">
                  <v:path arrowok="t" o:connecttype="custom" o:connectlocs="23,0;6,0;0,8;0,27;6,35;23,35;29,27;29,8;23,0" o:connectangles="0,0,0,0,0,0,0,0,0"/>
                </v:shape>
                <v:shape id="Freeform 125" o:spid="_x0000_s1060" style="position:absolute;left:1289;top:498;width:30;height:36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c/MQA&#10;AADcAAAADwAAAGRycy9kb3ducmV2LnhtbESPQWvCQBSE74X+h+UVequbRrQSXSUohV7Vll4f2Wc2&#10;mn2b7m6T+O/dQsHjMDPfMKvNaFvRkw+NYwWvkwwEceV0w7WCz+P7ywJEiMgaW8ek4EoBNuvHhxUW&#10;2g28p/4Qa5EgHApUYGLsCilDZchimLiOOHkn5y3GJH0ttcchwW0r8yybS4sNpwWDHW0NVZfDr1Xg&#10;v/ttlht7ynfHshzy6fmn+dop9fw0lksQkcZ4D/+3P7SC6ewN/s6k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4HPzEAAAA3AAAAA8AAAAAAAAAAAAAAAAAmAIAAGRycy9k&#10;b3ducmV2LnhtbFBLBQYAAAAABAAEAPUAAACJAwAAAAA=&#10;" path="m14,35r9,l29,27r,-10l29,8,23,,14,,6,,,8r,9l,27r6,8l14,35xe" filled="f" strokecolor="#231f20" strokeweight=".5pt">
                  <v:path arrowok="t" o:connecttype="custom" o:connectlocs="14,35;23,35;29,27;29,17;29,8;23,0;14,0;6,0;0,8;0,17;0,27;6,35;14,35" o:connectangles="0,0,0,0,0,0,0,0,0,0,0,0,0"/>
                </v:shape>
                <v:shape id="Freeform 126" o:spid="_x0000_s1061" style="position:absolute;left:1099;top:578;width:30;height:36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3ZMEA&#10;AADcAAAADwAAAGRycy9kb3ducmV2LnhtbERP3WrCMBS+F/YO4Qy8s+nmHK42igwEx1DQ7QEOzTEt&#10;a05CErX69MvFYJcf33+9GmwvLhRi51jBU1GCIG6c7tgo+P7aTOYgYkLW2DsmBTeKsFo+jGqstLvy&#10;gS7HZEQO4VihgjYlX0kZm5YsxsJ54sydXLCYMgxG6oDXHG57+VyWr9Jix7mhRU/vLTU/x7NV8Gbk&#10;fe7c3gT/clvvbOPNJ30oNX4c1gsQiYb0L/5zb7WC6SyvzWfyE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892TBAAAA3AAAAA8AAAAAAAAAAAAAAAAAmAIAAGRycy9kb3du&#10;cmV2LnhtbFBLBQYAAAAABAAEAPUAAACGAwAAAAA=&#10;" path="m23,l6,,,8,,27r6,8l23,35r6,-8l29,8,23,e" fillcolor="#231f20" stroked="f">
                  <v:path arrowok="t" o:connecttype="custom" o:connectlocs="23,0;6,0;0,8;0,27;6,35;23,35;29,27;29,8;23,0" o:connectangles="0,0,0,0,0,0,0,0,0"/>
                </v:shape>
                <v:shape id="Freeform 127" o:spid="_x0000_s1062" style="position:absolute;left:1099;top:578;width:30;height:36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stFcQA&#10;AADcAAAADwAAAGRycy9kb3ducmV2LnhtbESPQWvCQBSE74X+h+UVequbRpQaXSUohV7Vll4f2Wc2&#10;mn2b7m6T+O/dQsHjMDPfMKvNaFvRkw+NYwWvkwwEceV0w7WCz+P7yxuIEJE1to5JwZUCbNaPDyss&#10;tBt4T/0h1iJBOBSowMTYFVKGypDFMHEdcfJOzluMSfpaao9DgttW5lk2lxYbTgsGO9oaqi6HX6vA&#10;f/fbLDf2lO+OZTnk0/NP87VT6vlpLJcgIo3xHv5vf2gF09kC/s6k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rLRXEAAAA3AAAAA8AAAAAAAAAAAAAAAAAmAIAAGRycy9k&#10;b3ducmV2LnhtbFBLBQYAAAAABAAEAPUAAACJAwAAAAA=&#10;" path="m14,35r9,l29,27r,-10l29,8,23,,14,,6,,,8r,9l,27r6,8l14,35xe" filled="f" strokecolor="#231f20" strokeweight=".5pt">
                  <v:path arrowok="t" o:connecttype="custom" o:connectlocs="14,35;23,35;29,27;29,17;29,8;23,0;14,0;6,0;0,8;0,17;0,27;6,35;14,35" o:connectangles="0,0,0,0,0,0,0,0,0,0,0,0,0"/>
                </v:shape>
                <v:shape id="Freeform 128" o:spid="_x0000_s1063" style="position:absolute;left:943;top:718;width:30;height:35;visibility:visible;mso-wrap-style:square;v-text-anchor:top" coordsize="3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4JZ8IA&#10;AADcAAAADwAAAGRycy9kb3ducmV2LnhtbERPz2vCMBS+D/wfwhN2m6kpyKxGKcKYh8mYetDbo3m2&#10;xealNtHW/345DHb8+H4v14NtxIM6XzvWMJ0kIIgLZ2ouNRwPH2/vIHxANtg4Jg1P8rBejV6WmBnX&#10;8w899qEUMYR9hhqqENpMSl9UZNFPXEscuYvrLIYIu1KaDvsYbhupkmQmLdYcGypsaVNRcd3frYbm&#10;nKrvL5Wq2+c83216tvnporR+HQ/5AkSgIfyL/9xboyGdxfnxTDw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jglnwgAAANwAAAAPAAAAAAAAAAAAAAAAAJgCAABkcnMvZG93&#10;bnJldi54bWxQSwUGAAAAAAQABAD1AAAAhwMAAAAA&#10;" path="m23,l6,,,8,,27r6,8l23,35r6,-8l29,8,23,e" fillcolor="#231f20" stroked="f">
                  <v:path arrowok="t" o:connecttype="custom" o:connectlocs="23,0;6,0;0,8;0,27;6,35;23,35;29,27;29,8;23,0" o:connectangles="0,0,0,0,0,0,0,0,0"/>
                </v:shape>
                <v:shape id="Freeform 129" o:spid="_x0000_s1064" style="position:absolute;left:943;top:718;width:30;height:35;visibility:visible;mso-wrap-style:square;v-text-anchor:top" coordsize="3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+efMUA&#10;AADcAAAADwAAAGRycy9kb3ducmV2LnhtbESPQWvCQBSE7wX/w/KE3upGRZHoKlValEKFbIvnZ/aZ&#10;hGbfxuxW47/vFgSPw8x8wyxWna3FhVpfOVYwHCQgiHNnKi4UfH+9v8xA+IBssHZMCm7kYbXsPS0w&#10;Ne7KGV10KESEsE9RQRlCk0rp85Is+oFriKN3cq3FEGVbSNPiNcJtLUdJMpUWK44LJTa0KSn/0b9W&#10;wXG/1evRJLwdMp19nvPxeW/1h1LP/e51DiJQFx7he3tnFIynQ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58xQAAANwAAAAPAAAAAAAAAAAAAAAAAJgCAABkcnMv&#10;ZG93bnJldi54bWxQSwUGAAAAAAQABAD1AAAAigMAAAAA&#10;" path="m14,35r9,l29,27r,-10l29,8,23,,14,,6,,,8r,9l,27r6,8l14,35xe" filled="f" strokecolor="#231f20" strokeweight=".17636mm">
                  <v:path arrowok="t" o:connecttype="custom" o:connectlocs="14,35;23,35;29,27;29,17;29,8;23,0;14,0;6,0;0,8;0,17;0,27;6,35;14,35" o:connectangles="0,0,0,0,0,0,0,0,0,0,0,0,0"/>
                </v:shape>
                <v:shape id="Freeform 130" o:spid="_x0000_s1065" style="position:absolute;left:829;top:848;width:30;height:36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KM8IA&#10;AADcAAAADwAAAGRycy9kb3ducmV2LnhtbESP0WoCMRRE3wX/IVzBN82qRezWKCIUWqSC2g+4bG6z&#10;i5ubkERd+/WmUPBxmJkzzHLd2VZcKcTGsYLJuABBXDndsFHwfXofLUDEhKyxdUwK7hRhver3llhq&#10;d+MDXY/JiAzhWKKCOiVfShmrmizGsfPE2ftxwWLKMhipA94y3LZyWhRzabHhvFCjp21N1fl4sQpe&#10;jfxdOLc3wb/cN1+28mZHn0oNB93mDUSiLj3D/+0PrWA2n8LfmXw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AozwgAAANwAAAAPAAAAAAAAAAAAAAAAAJgCAABkcnMvZG93&#10;bnJldi54bWxQSwUGAAAAAAQABAD1AAAAhwMAAAAA&#10;" path="m23,l6,,,8,,27r6,8l23,35r6,-8l29,8,23,e" fillcolor="#231f20" stroked="f">
                  <v:path arrowok="t" o:connecttype="custom" o:connectlocs="23,0;6,0;0,8;0,27;6,35;23,35;29,27;29,8;23,0" o:connectangles="0,0,0,0,0,0,0,0,0"/>
                </v:shape>
                <v:shape id="Freeform 131" o:spid="_x0000_s1066" style="position:absolute;left:829;top:848;width:30;height:36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/QQsMA&#10;AADcAAAADwAAAGRycy9kb3ducmV2LnhtbESPwWrDMBBE74H+g9hCb7FcG0JwowSTUOi1SUuui7Wx&#10;3ForV1Jt9++rQCDHYWbeMJvdbHsxkg+dYwXPWQ6CuHG641bBx+l1uQYRIrLG3jEp+KMAu+3DYoOV&#10;dhO/03iMrUgQDhUqMDEOlZShMWQxZG4gTt7FeYsxSd9K7XFKcNvLIs9X0mLHacHgQHtDzffx1yrw&#10;53GfF8ZeisOprqei/PrpPg9KPT3O9QuISHO8h2/tN62gXJVwPZOO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/QQsMAAADcAAAADwAAAAAAAAAAAAAAAACYAgAAZHJzL2Rv&#10;d25yZXYueG1sUEsFBgAAAAAEAAQA9QAAAIgDAAAAAA==&#10;" path="m14,35r9,l29,27r,-10l29,8,23,,14,,6,,,8r,9l,27r6,8l14,35xe" filled="f" strokecolor="#231f20" strokeweight=".5pt">
                  <v:path arrowok="t" o:connecttype="custom" o:connectlocs="14,35;23,35;29,27;29,17;29,8;23,0;14,0;6,0;0,8;0,17;0,27;6,35;14,35" o:connectangles="0,0,0,0,0,0,0,0,0,0,0,0,0"/>
                </v:shape>
                <v:shape id="Freeform 132" o:spid="_x0000_s1067" style="position:absolute;left:723;top:992;width:30;height:36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033MIA&#10;AADcAAAADwAAAGRycy9kb3ducmV2LnhtbESP0WoCMRRE34X+Q7gF3zTbVsRujSIFoSIKaj/gsrnN&#10;Lt3chCTq6tcbQfBxmJkzzHTe2VacKMTGsYK3YQGCuHK6YaPg97AcTEDEhKyxdUwKLhRhPnvpTbHU&#10;7sw7Ou2TERnCsUQFdUq+lDJWNVmMQ+eJs/fngsWUZTBSBzxnuG3le1GMpcWG80KNnr5rqv73R6vg&#10;08jrxLmtCX50WWxs5c2aVkr1X7vFF4hEXXqGH+0freBjPIL7mXwE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nTfcwgAAANwAAAAPAAAAAAAAAAAAAAAAAJgCAABkcnMvZG93&#10;bnJldi54bWxQSwUGAAAAAAQABAD1AAAAhwMAAAAA&#10;" path="m23,l6,,,7,,27r6,8l23,35r6,-8l29,7,23,e" fillcolor="#231f20" stroked="f">
                  <v:path arrowok="t" o:connecttype="custom" o:connectlocs="23,0;6,0;0,7;0,27;6,35;23,35;29,27;29,7;23,0" o:connectangles="0,0,0,0,0,0,0,0,0"/>
                </v:shape>
                <v:shape id="Freeform 133" o:spid="_x0000_s1068" style="position:absolute;left:723;top:992;width:30;height:36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trcMA&#10;AADcAAAADwAAAGRycy9kb3ducmV2LnhtbESPzWrDMBCE74W+g9hCb41ch4biRgkmodBr/sh1sTaW&#10;E2vlSqrtvH0VCOQ4zMw3zHw52lb05EPjWMH7JANBXDndcK1gv/t++wQRIrLG1jEpuFKA5eL5aY6F&#10;dgNvqN/GWiQIhwIVmBi7QspQGbIYJq4jTt7JeYsxSV9L7XFIcNvKPMtm0mLDacFgRytD1WX7ZxX4&#10;Y7/KcmNP+XpXlkM+Pf82h7VSry9j+QUi0hgf4Xv7RyuYzj7gdiYd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rtrcMAAADcAAAADwAAAAAAAAAAAAAAAACYAgAAZHJzL2Rv&#10;d25yZXYueG1sUEsFBgAAAAAEAAQA9QAAAIgDAAAAAA==&#10;" path="m14,35r9,l29,27r,-10l29,7,23,,14,,6,,,7,,17,,27r6,8l14,35xe" filled="f" strokecolor="#231f20" strokeweight=".5pt">
                  <v:path arrowok="t" o:connecttype="custom" o:connectlocs="14,35;23,35;29,27;29,17;29,7;23,0;14,0;6,0;0,7;0,17;0,27;6,35;14,35" o:connectangles="0,0,0,0,0,0,0,0,0,0,0,0,0"/>
                </v:shape>
                <v:shape id="Freeform 134" o:spid="_x0000_s1069" style="position:absolute;left:622;top:1127;width:30;height:36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MMMMA&#10;AADcAAAADwAAAGRycy9kb3ducmV2LnhtbESP3WoCMRSE7wu+QzhC72rWtiy6GkUEQSkt+PMAh80x&#10;u7g5CUmqq0/fFAq9HGbmG2a+7G0nrhRi61jBeFSAIK6dbtkoOB03LxMQMSFr7ByTgjtFWC4GT3Os&#10;tLvxnq6HZESGcKxQQZOSr6SMdUMW48h54uydXbCYsgxG6oC3DLedfC2KUlpsOS806GndUH05fFsF&#10;UyMfE+e+TPDv99Wnrb35oJ1Sz8N+NQORqE//4b/2Vit4K0v4PZOP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MMMMMAAADcAAAADwAAAAAAAAAAAAAAAACYAgAAZHJzL2Rv&#10;d25yZXYueG1sUEsFBgAAAAAEAAQA9QAAAIgDAAAAAA==&#10;" path="m23,l6,,,7,,27r6,8l23,35r6,-8l29,7,23,e" fillcolor="#231f20" stroked="f">
                  <v:path arrowok="t" o:connecttype="custom" o:connectlocs="23,0;6,0;0,7;0,27;6,35;23,35;29,27;29,7;23,0" o:connectangles="0,0,0,0,0,0,0,0,0"/>
                </v:shape>
                <v:shape id="Freeform 135" o:spid="_x0000_s1070" style="position:absolute;left:622;top:1127;width:30;height:36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WQcMA&#10;AADcAAAADwAAAGRycy9kb3ducmV2LnhtbESPzWrDMBCE74G+g9hCb4lcB5LiRgkmodBr/sh1sTaW&#10;E2vlSqrtvH1VKPQ4zMw3zGoz2lb05EPjWMHrLANBXDndcK3gdPyYvoEIEVlj65gUPCjAZv00WWGh&#10;3cB76g+xFgnCoUAFJsaukDJUhiyGmeuIk3d13mJM0tdSexwS3LYyz7KFtNhwWjDY0dZQdT98WwX+&#10;0m+z3NhrvjuW5ZDPb1/NeafUy/NYvoOINMb/8F/7UyuYL5b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TWQcMAAADcAAAADwAAAAAAAAAAAAAAAACYAgAAZHJzL2Rv&#10;d25yZXYueG1sUEsFBgAAAAAEAAQA9QAAAIgDAAAAAA==&#10;" path="m14,35r9,l29,27r,-10l29,7,23,,14,,6,,,7,,17,,27r6,8l14,35xe" filled="f" strokecolor="#231f20" strokeweight=".5pt">
                  <v:path arrowok="t" o:connecttype="custom" o:connectlocs="14,35;23,35;29,27;29,17;29,7;23,0;14,0;6,0;0,7;0,17;0,27;6,35;14,35" o:connectangles="0,0,0,0,0,0,0,0,0,0,0,0,0"/>
                </v:shape>
                <v:shape id="Freeform 136" o:spid="_x0000_s1071" style="position:absolute;left:483;top:1253;width:30;height:36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A92b8A&#10;AADcAAAADwAAAGRycy9kb3ducmV2LnhtbERPzWoCMRC+F3yHMEJvNasV0dUoIggtUqHWBxg2Y3Zx&#10;MwlJ1NWnN4eCx4/vf7HqbCuuFGLjWMFwUIAgrpxu2Cg4/m0/piBiQtbYOiYFd4qwWvbeFlhqd+Nf&#10;uh6SETmEY4kK6pR8KWWsarIYB84TZ+7kgsWUYTBSB7zlcNvKUVFMpMWGc0ONnjY1VefDxSqYGfmY&#10;Orc3wY/v6x9bebOjb6Xe+916DiJRl17if/eXVvA5yWvzmXwE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0D3ZvwAAANwAAAAPAAAAAAAAAAAAAAAAAJgCAABkcnMvZG93bnJl&#10;di54bWxQSwUGAAAAAAQABAD1AAAAhAMAAAAA&#10;" path="m23,l6,,,8,,27r6,8l23,35r6,-8l29,8,23,e" fillcolor="#231f20" stroked="f">
                  <v:path arrowok="t" o:connecttype="custom" o:connectlocs="23,0;6,0;0,8;0,27;6,35;23,35;29,27;29,8;23,0" o:connectangles="0,0,0,0,0,0,0,0,0"/>
                </v:shape>
                <v:shape id="Freeform 137" o:spid="_x0000_s1072" style="position:absolute;left:483;top:1253;width:30;height:36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fnqMMA&#10;AADcAAAADwAAAGRycy9kb3ducmV2LnhtbESPzWrDMBCE74G+g9hCb4lcB0LqRgkmodBr/sh1sTaW&#10;E2vlSqrtvH1VKPQ4zMw3zGoz2lb05EPjWMHrLANBXDndcK3gdPyYLkGEiKyxdUwKHhRgs36arLDQ&#10;buA99YdYiwThUKACE2NXSBkqQxbDzHXEybs6bzEm6WupPQ4JbluZZ9lCWmw4LRjsaGuouh++rQJ/&#10;6bdZbuw13x3Lcsjnt6/mvFPq5Xks30FEGuN/+K/9qRXMF2/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fnqMMAAADcAAAADwAAAAAAAAAAAAAAAACYAgAAZHJzL2Rv&#10;d25yZXYueG1sUEsFBgAAAAAEAAQA9QAAAIgDAAAAAA==&#10;" path="m14,35r9,l29,27r,-10l29,8,23,,14,,6,,,8r,9l,27r6,8l14,35xe" filled="f" strokecolor="#231f20" strokeweight=".5pt">
                  <v:path arrowok="t" o:connecttype="custom" o:connectlocs="14,35;23,35;29,27;29,17;29,8;23,0;14,0;6,0;0,8;0,17;0,27;6,35;14,35" o:connectangles="0,0,0,0,0,0,0,0,0,0,0,0,0"/>
                </v:shape>
                <v:shape id="Freeform 138" o:spid="_x0000_s1073" style="position:absolute;left:327;top:1350;width:30;height:36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+nAsEA&#10;AADcAAAADwAAAGRycy9kb3ducmV2LnhtbERP3WrCMBS+F/YO4Qy8s+nmcK42igwEx1DQ7QEOzTEt&#10;a05CErX69MvFYJcf33+9GmwvLhRi51jBU1GCIG6c7tgo+P7aTOYgYkLW2DsmBTeKsFo+jGqstLvy&#10;gS7HZEQO4VihgjYlX0kZm5YsxsJ54sydXLCYMgxG6oDXHG57+VyWM2mx49zQoqf3lpqf49kqeDPy&#10;Pndub4J/ua13tvHmkz6UGj8O6wWIREP6F/+5t1rB9DXPz2fyE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/pwLBAAAA3AAAAA8AAAAAAAAAAAAAAAAAmAIAAGRycy9kb3du&#10;cmV2LnhtbFBLBQYAAAAABAAEAPUAAACGAwAAAAA=&#10;" path="m23,l6,,,8,,27r6,8l23,35r6,-8l29,8,23,e" fillcolor="#231f20" stroked="f">
                  <v:path arrowok="t" o:connecttype="custom" o:connectlocs="23,0;6,0;0,8;0,27;6,35;23,35;29,27;29,8;23,0" o:connectangles="0,0,0,0,0,0,0,0,0"/>
                </v:shape>
                <v:shape id="Freeform 139" o:spid="_x0000_s1074" style="position:absolute;left:327;top:1350;width:30;height:36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h9c8MA&#10;AADcAAAADwAAAGRycy9kb3ducmV2LnhtbESPQWvCQBSE7wX/w/KE3urGCK1EVwlKoVe1pddH9pmN&#10;Zt/G3TVJ/71bKPQ4zMw3zHo72lb05EPjWMF8loEgrpxuuFbweXp/WYIIEVlj65gU/FCA7WbytMZC&#10;u4EP1B9jLRKEQ4EKTIxdIWWoDFkMM9cRJ+/svMWYpK+l9jgkuG1lnmWv0mLDacFgRztD1fV4twr8&#10;d7/LcmPP+f5UlkO+uNyar71Sz9OxXIGINMb/8F/7QytYvM3h90w6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h9c8MAAADcAAAADwAAAAAAAAAAAAAAAACYAgAAZHJzL2Rv&#10;d25yZXYueG1sUEsFBgAAAAAEAAQA9QAAAIgDAAAAAA==&#10;" path="m14,35r9,l29,27r,-10l29,8,23,,14,,6,,,8r,9l,27r6,8l14,35xe" filled="f" strokecolor="#231f20" strokeweight=".5pt">
                  <v:path arrowok="t" o:connecttype="custom" o:connectlocs="14,35;23,35;29,27;29,17;29,8;23,0;14,0;6,0;0,8;0,17;0,27;6,35;14,35" o:connectangles="0,0,0,0,0,0,0,0,0,0,0,0,0"/>
                </v:shape>
                <v:shape id="Freeform 140" o:spid="_x0000_s1075" style="position:absolute;left:179;top:1405;width:30;height:36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c7sMA&#10;AADcAAAADwAAAGRycy9kb3ducmV2LnhtbESP0WoCMRRE3wv+Q7hC32q2WqrdGkUEoSIVXPsBl81t&#10;dunmJiRRV7++EQp9HGbmDDNf9rYTZwqxdazgeVSAIK6dbtko+DpunmYgYkLW2DkmBVeKsFwMHuZY&#10;anfhA52rZESGcCxRQZOSL6WMdUMW48h54ux9u2AxZRmM1AEvGW47OS6KV2mx5bzQoKd1Q/VPdbIK&#10;3oy8zZzbm+BfrqtPW3uzo61Sj8N+9Q4iUZ/+w3/tD61gMh3D/U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Gc7sMAAADcAAAADwAAAAAAAAAAAAAAAACYAgAAZHJzL2Rv&#10;d25yZXYueG1sUEsFBgAAAAAEAAQA9QAAAIgDAAAAAA==&#10;" path="m23,l6,,,8,,27r6,8l23,35r6,-8l29,8,23,e" fillcolor="#231f20" stroked="f">
                  <v:path arrowok="t" o:connecttype="custom" o:connectlocs="23,0;6,0;0,8;0,27;6,35;23,35;29,27;29,8;23,0" o:connectangles="0,0,0,0,0,0,0,0,0"/>
                </v:shape>
                <v:shape id="Freeform 141" o:spid="_x0000_s1076" style="position:absolute;left:179;top:1405;width:30;height:36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d3IMYA&#10;AADcAAAADwAAAGRycy9kb3ducmV2LnhtbESP3WrCQBSE7wt9h+UUelc3aq0SXUVChVJLiz8PcMwe&#10;k2D2bNhdk/TtXaHQy2FmvmEWq97UoiXnK8sKhoMEBHFudcWFguNh8zID4QOyxtoyKfglD6vl48MC&#10;U2073lG7D4WIEPYpKihDaFIpfV6SQT+wDXH0ztYZDFG6QmqHXYSbWo6S5E0arDgulNhQVlJ+2V+N&#10;gsPPe+uuXXb6/Nq6TTd5TcJ3dlHq+alfz0EE6sN/+K/9oRWMp2O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d3IMYAAADcAAAADwAAAAAAAAAAAAAAAACYAgAAZHJz&#10;L2Rvd25yZXYueG1sUEsFBgAAAAAEAAQA9QAAAIsDAAAAAA==&#10;" path="m14,35r9,l29,27r,-10l29,8,23,,14,,6,,,8r,9l,27r6,8l14,35xe" filled="f" strokecolor="#231f20" strokeweight=".17636mm">
                  <v:path arrowok="t" o:connecttype="custom" o:connectlocs="14,35;23,35;29,27;29,17;29,8;23,0;14,0;6,0;0,8;0,17;0,27;6,35;14,35" o:connectangles="0,0,0,0,0,0,0,0,0,0,0,0,0"/>
                </v:shape>
                <v:shape id="Freeform 142" o:spid="_x0000_s1077" style="position:absolute;left:53;top:1447;width:29;height:36;visibility:visible;mso-wrap-style:square;v-text-anchor:top" coordsize="2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hmksUA&#10;AADcAAAADwAAAGRycy9kb3ducmV2LnhtbESP3WrCQBSE7wt9h+UUetds+qPG6CoirQjexJ8HOGSP&#10;STB7Nu5uY/r2XaHQy2FmvmHmy8G0oifnG8sKXpMUBHFpdcOVgtPx6yUD4QOyxtYyKfghD8vF48Mc&#10;c21vvKf+ECoRIexzVFCH0OVS+rImgz6xHXH0ztYZDFG6SmqHtwg3rXxL07E02HBcqLGjdU3l5fBt&#10;FMjCdVN73faZPX9Wo81oNymuTqnnp2E1AxFoCP/hv/ZWK3iffMD9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GaSxQAAANwAAAAPAAAAAAAAAAAAAAAAAJgCAABkcnMv&#10;ZG93bnJldi54bWxQSwUGAAAAAAQABAD1AAAAigMAAAAA&#10;" path="m23,l6,,,8,,27r6,8l23,35r6,-8l29,8,23,e" fillcolor="#231f20" stroked="f">
                  <v:path arrowok="t" o:connecttype="custom" o:connectlocs="23,0;6,0;0,8;0,27;6,35;23,35;29,27;29,8;23,0" o:connectangles="0,0,0,0,0,0,0,0,0"/>
                </v:shape>
                <v:shape id="Freeform 143" o:spid="_x0000_s1078" style="position:absolute;left:53;top:1447;width:29;height:36;visibility:visible;mso-wrap-style:square;v-text-anchor:top" coordsize="2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GWicUA&#10;AADcAAAADwAAAGRycy9kb3ducmV2LnhtbESP3WrCQBSE7wu+w3IE7+rGH0qIrhIEUUtLMer9IXtM&#10;otmzIbuN8e27hUIvh5n5hlmue1OLjlpXWVYwGUcgiHOrKy4UnE/b1xiE88gaa8uk4EkO1qvByxIT&#10;bR98pC7zhQgQdgkqKL1vEildXpJBN7YNcfCutjXog2wLqVt8BLip5TSK3qTBisNCiQ1tSsrv2bdR&#10;8GHo8JV+xlWczi/5Lu0Ot9N7o9Ro2KcLEJ56/x/+a++1glk8hd8z4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oZaJxQAAANwAAAAPAAAAAAAAAAAAAAAAAJgCAABkcnMv&#10;ZG93bnJldi54bWxQSwUGAAAAAAQABAD1AAAAigMAAAAA&#10;" path="m14,35r9,l29,27r,-10l29,8,23,,14,,6,,,8r,9l,27r6,8l14,35xe" filled="f" strokecolor="#231f20" strokeweight=".5pt">
                  <v:path arrowok="t" o:connecttype="custom" o:connectlocs="14,35;23,35;29,27;29,17;29,8;23,0;14,0;6,0;0,8;0,17;0,27;6,35;14,35" o:connectangles="0,0,0,0,0,0,0,0,0,0,0,0,0"/>
                </v:shape>
                <v:shape id="Freeform 144" o:spid="_x0000_s1079" style="position:absolute;left:4269;top:2965;width:20;height:80;visibility:visible;mso-wrap-style:square;v-text-anchor:top" coordsize="2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Q0MQA&#10;AADcAAAADwAAAGRycy9kb3ducmV2LnhtbESPQWsCMRSE70L/Q3gFb5pUcZHVKKWiiDe1Uo+PzXN3&#10;cfOy3URd++sbQfA4zMw3zHTe2kpcqfGlYw0ffQWCOHOm5FzD937ZG4PwAdlg5Zg03MnDfPbWmWJq&#10;3I23dN2FXEQI+xQ1FCHUqZQ+K8ii77uaOHon11gMUTa5NA3eItxWcqBUIi2WHBcKrOmroOy8u1gN&#10;Tq1/Er/aHO5/RxqtwuJ3eVCJ1t339nMCIlAbXuFne200DMdDeJyJ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kUNDEAAAA3AAAAA8AAAAAAAAAAAAAAAAAmAIAAGRycy9k&#10;b3ducmV2LnhtbFBLBQYAAAAABAAEAPUAAACJAwAAAAA=&#10;" path="m4,r,19l3,39,1,59,,79e" filled="f" strokecolor="#231f20" strokeweight=".5pt">
                  <v:path arrowok="t" o:connecttype="custom" o:connectlocs="4,0;4,19;3,39;1,59;0,79" o:connectangles="0,0,0,0,0"/>
                </v:shape>
                <v:rect id="Rectangle 145" o:spid="_x0000_s1080" style="position:absolute;left:2269;top:2314;width:780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933ED1" w:rsidRDefault="00933ED1" w:rsidP="0004403D">
                        <w:pPr>
                          <w:spacing w:line="80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495300" cy="504825"/>
                              <wp:effectExtent l="0" t="0" r="0" b="9525"/>
                              <wp:docPr id="378" name="Picture 3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5300" cy="504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3ED1" w:rsidRDefault="00933ED1" w:rsidP="000440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shape id="Freeform 146" o:spid="_x0000_s1081" style="position:absolute;left:1990;top:2999;width:20;height:36;visibility:visible;mso-wrap-style:square;v-text-anchor:top" coordsize="2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nNcUA&#10;AADcAAAADwAAAGRycy9kb3ducmV2LnhtbESPW2sCMRSE3wv+h3CEvhTN1uKF1SgiiH0S7+DbcXPc&#10;LG5Olk2q239vhEIfh5n5hpnMGluKO9W+cKzgs5uAIM6cLjhXcNgvOyMQPiBrLB2Tgl/yMJu23iaY&#10;avfgLd13IRcRwj5FBSaEKpXSZ4Ys+q6riKN3dbXFEGWdS13jI8JtKXtJMpAWC44LBitaGMpuux+r&#10;4LJs8uK02vdWYb0ZLj6kOW7OW6Xe2818DCJQE/7Df+1vreBr1IfXmXgE5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1+c1xQAAANwAAAAPAAAAAAAAAAAAAAAAAJgCAABkcnMv&#10;ZG93bnJldi54bWxQSwUGAAAAAAQABAD1AAAAigMAAAAA&#10;" path="m5,l,17,1,36e" filled="f" strokecolor="#231f20" strokeweight=".17636mm">
                  <v:path arrowok="t" o:connecttype="custom" o:connectlocs="5,0;0,17;1,36" o:connectangles="0,0,0"/>
                </v:shape>
                <v:shape id="Freeform 147" o:spid="_x0000_s1082" style="position:absolute;left:1725;top:3033;width:20;height:36;visibility:visible;mso-wrap-style:square;v-text-anchor:top" coordsize="2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Uh8MA&#10;AADcAAAADwAAAGRycy9kb3ducmV2LnhtbESPzWrCQBSF94LvMFzBnZlYqQzRUaq02IUbo9AuL5lr&#10;Epq5k2ZGTd++IwguD+fn4yzXvW3ElTpfO9YwTVIQxIUzNZcaTsePiQLhA7LBxjFp+CMP69VwsMTM&#10;uBsf6JqHUsQR9hlqqEJoMyl9UZFFn7iWOHpn11kMUXalNB3e4rht5EuazqXFmiOhwpa2FRU/+cVG&#10;CM/2v/nmfff6XX5dttQor0hpPR71bwsQgfrwDD/an0bDTM3hfi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yUh8MAAADcAAAADwAAAAAAAAAAAAAAAACYAgAAZHJzL2Rv&#10;d25yZXYueG1sUEsFBgAAAAAEAAQA9QAAAIgDAAAAAA==&#10;" path="m13,l2,17,,36e" filled="f" strokecolor="#231f20" strokeweight=".5pt">
                  <v:path arrowok="t" o:connecttype="custom" o:connectlocs="13,0;2,17;0,36" o:connectangles="0,0,0"/>
                </v:shape>
                <v:rect id="Rectangle 148" o:spid="_x0000_s1083" style="position:absolute;left:377;top:2067;width:1720;height:1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933ED1" w:rsidRDefault="00933ED1" w:rsidP="0004403D">
                        <w:pPr>
                          <w:spacing w:line="110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1085850" cy="695325"/>
                              <wp:effectExtent l="0" t="0" r="0" b="9525"/>
                              <wp:docPr id="379" name="Picture 3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5850" cy="695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3ED1" w:rsidRDefault="00933ED1" w:rsidP="000440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shape id="Freeform 149" o:spid="_x0000_s1084" style="position:absolute;left:2116;top:2996;width:29;height:36;visibility:visible;mso-wrap-style:square;v-text-anchor:top" coordsize="2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csMAA&#10;AADcAAAADwAAAGRycy9kb3ducmV2LnhtbERPy4rCMBTdD/gP4QqzG1Md1FqNIuIMghtfH3Bprm2x&#10;ualJrJ2/nywEl4fzXqw6U4uWnK8sKxgOEhDEudUVFwou55+vFIQPyBpry6Tgjzyslr2PBWbaPvlI&#10;7SkUIoawz1BBGUKTSenzkgz6gW2II3e1zmCI0BVSO3zGcFPLUZJMpMGKY0OJDW1Kym+nh1EgD66Z&#10;2fuuTe11W4x/x/vp4e6U+ux36zmIQF14i1/unVbwnca18Uw8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/AcsMAAAADcAAAADwAAAAAAAAAAAAAAAACYAgAAZHJzL2Rvd25y&#10;ZXYueG1sUEsFBgAAAAAEAAQA9QAAAIUDAAAAAA==&#10;" path="m23,l6,,,7,,27r6,8l23,35r6,-8l29,7,23,e" fillcolor="#231f20" stroked="f">
                  <v:path arrowok="t" o:connecttype="custom" o:connectlocs="23,0;6,0;0,7;0,27;6,35;23,35;29,27;29,7;23,0" o:connectangles="0,0,0,0,0,0,0,0,0"/>
                </v:shape>
                <v:shape id="Freeform 150" o:spid="_x0000_s1085" style="position:absolute;left:2116;top:2996;width:29;height:36;visibility:visible;mso-wrap-style:square;v-text-anchor:top" coordsize="2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zSzcYA&#10;AADcAAAADwAAAGRycy9kb3ducmV2LnhtbESPT2sCMRTE70K/Q3gFbzVri3ZdjWILivQg9c/F23Pz&#10;3F3dvCxJ1O23bwoFj8PM/IaZzFpTixs5X1lW0O8lIIhzqysuFOx3i5cUhA/IGmvLpOCHPMymT50J&#10;ZtreeUO3bShEhLDPUEEZQpNJ6fOSDPqebYijd7LOYIjSFVI7vEe4qeVrkgylwYrjQokNfZaUX7ZX&#10;o+Aw0PWwOn/b9KsdrWn54Zr5+1Gp7nM7H4MI1IZH+L+90gre0hH8nYlH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zSzcYAAADcAAAADwAAAAAAAAAAAAAAAACYAgAAZHJz&#10;L2Rvd25yZXYueG1sUEsFBgAAAAAEAAQA9QAAAIsDAAAAAA==&#10;" path="m14,35r9,l29,27r,-10l29,7,23,,14,,6,,,7,,17,,27r6,8l14,35xe" filled="f" strokecolor="#231f20" strokeweight=".17636mm">
                  <v:path arrowok="t" o:connecttype="custom" o:connectlocs="14,35;23,35;29,27;29,17;29,7;23,0;14,0;6,0;0,7;0,17;0,27;6,35;14,35" o:connectangles="0,0,0,0,0,0,0,0,0,0,0,0,0"/>
                </v:shape>
                <v:shape id="Freeform 151" o:spid="_x0000_s1086" style="position:absolute;left:1854;top:3017;width:30;height:36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NB+MAA&#10;AADcAAAADwAAAGRycy9kb3ducmV2LnhtbERPy2oCMRTdF/yHcIXuasZWio5GEUGwiAUfH3CZXDOD&#10;k5uQpDr2681CcHk479mis624UoiNYwXDQQGCuHK6YaPgdFx/jEHEhKyxdUwK7hRhMe+9zbDU7sZ7&#10;uh6SETmEY4kK6pR8KWWsarIYB84TZ+7sgsWUYTBSB7zlcNvKz6L4lhYbzg01elrVVF0Of1bBxMj/&#10;sXO/JvjRfbmzlTdb+lHqvd8tpyASdeklfro3WsHXJM/PZ/IRkP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3NB+MAAAADcAAAADwAAAAAAAAAAAAAAAACYAgAAZHJzL2Rvd25y&#10;ZXYueG1sUEsFBgAAAAAEAAQA9QAAAIUDAAAAAA==&#10;" path="m23,l6,,,7,,27r6,8l23,35r6,-8l29,7,23,e" fillcolor="#231f20" stroked="f">
                  <v:path arrowok="t" o:connecttype="custom" o:connectlocs="23,0;6,0;0,7;0,27;6,35;23,35;29,27;29,7;23,0" o:connectangles="0,0,0,0,0,0,0,0,0"/>
                </v:shape>
                <v:shape id="Freeform 152" o:spid="_x0000_s1087" style="position:absolute;left:1854;top:3017;width:30;height:36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SbicMA&#10;AADcAAAADwAAAGRycy9kb3ducmV2LnhtbESPQWvCQBSE7wX/w/KE3urGCKVGVwlKoVe1pddH9pmN&#10;Zt/G3TVJ/71bKPQ4zMw3zHo72lb05EPjWMF8loEgrpxuuFbweXp/eQMRIrLG1jEp+KEA283kaY2F&#10;dgMfqD/GWiQIhwIVmBi7QspQGbIYZq4jTt7ZeYsxSV9L7XFIcNvKPMtepcWG04LBjnaGquvxbhX4&#10;736X5cae8/2pLId8cbk1X3ulnqdjuQIRaYz/4b/2h1awWM7h90w6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SbicMAAADcAAAADwAAAAAAAAAAAAAAAACYAgAAZHJzL2Rv&#10;d25yZXYueG1sUEsFBgAAAAAEAAQA9QAAAIgDAAAAAA==&#10;" path="m14,35r9,l29,27r,-10l29,7,23,,14,,6,,,7,,17,,27r6,8l14,35xe" filled="f" strokecolor="#231f20" strokeweight=".5pt">
                  <v:path arrowok="t" o:connecttype="custom" o:connectlocs="14,35;23,35;29,27;29,17;29,7;23,0;14,0;6,0;0,7;0,17;0,27;6,35;14,35" o:connectangles="0,0,0,0,0,0,0,0,0,0,0,0,0"/>
                </v:shape>
                <v:shape id="Freeform 153" o:spid="_x0000_s1088" style="position:absolute;left:323;top:2012;width:31;height:51;visibility:visible;mso-wrap-style:square;v-text-anchor:top" coordsize="3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eKMQA&#10;AADcAAAADwAAAGRycy9kb3ducmV2LnhtbESPQUvEMBSE74L/ITzBm5tYYV3rZhcRF/UiWnfvj+bZ&#10;lDYvIYnd6q83guBxmJlvmPV2dqOYKKbes4bLhQJB3HrTc6dh/767WIFIGdng6Jk0fFGC7eb0ZI21&#10;8Ud+o6nJnSgQTjVqsDmHWsrUWnKYFj4QF+/DR4e5yNhJE/FY4G6UlVJL6bDnsmAx0L2ldmg+nYbm&#10;sXpV4Vs9DDa8rK6f42FYTjutz8/mu1sQmeb8H/5rPxkNVzcV/J4p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SnijEAAAA3AAAAA8AAAAAAAAAAAAAAAAAmAIAAGRycy9k&#10;b3ducmV2LnhtbFBLBQYAAAAABAAEAPUAAACJAwAAAAA=&#10;" path="m31,l21,17,11,34,,51e" filled="f" strokecolor="#231f20" strokeweight=".5pt">
                  <v:path arrowok="t" o:connecttype="custom" o:connectlocs="31,0;21,17;11,34;0,51" o:connectangles="0,0,0,0"/>
                </v:shape>
                <v:shape id="Freeform 154" o:spid="_x0000_s1089" style="position:absolute;left:190;top:2007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8XtsYA&#10;AADcAAAADwAAAGRycy9kb3ducmV2LnhtbESPQWvCQBSE70L/w/IKvdVNFcSmriEtCh6s2lQ8P7LP&#10;JDT7dsluNfrru0LB4zAz3zCzrDetOFHnG8sKXoYJCOLS6oYrBfvv5fMUhA/IGlvLpOBCHrL5w2CG&#10;qbZn/qJTESoRIexTVFCH4FIpfVmTQT+0jjh6R9sZDFF2ldQdniPctHKUJBNpsOG4UKOjj5rKn+LX&#10;KDCfB7d9d+10c0nWy+ui3O1tkSv19NjnbyAC9eEe/m+vtILx6xhu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8XtsYAAADcAAAADwAAAAAAAAAAAAAAAACYAgAAZHJz&#10;L2Rvd25yZXYueG1sUEsFBgAAAAAEAAQA9QAAAIsDAAAAAA==&#10;" path="m4,l,18,,37e" filled="f" strokecolor="#231f20" strokeweight=".5pt">
                  <v:path arrowok="t" o:connecttype="custom" o:connectlocs="4,0;0,18;0,37" o:connectangles="0,0,0"/>
                </v:shape>
                <v:shape id="Freeform 155" o:spid="_x0000_s1090" style="position:absolute;left:247;top:2004;width:30;height:36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H+8IA&#10;AADcAAAADwAAAGRycy9kb3ducmV2LnhtbESP0WoCMRRE34X+Q7gF3zRbFdGtUaRQaBEFtR9w2dxm&#10;l25uQhJ17dcbQfBxmJkzzGLV2VacKcTGsYK3YQGCuHK6YaPg5/g5mIGICVlj65gUXCnCavnSW2Cp&#10;3YX3dD4kIzKEY4kK6pR8KWWsarIYh84TZ+/XBYspy2CkDnjJcNvKUVFMpcWG80KNnj5qqv4OJ6tg&#10;buT/zLmdCX5yXW9t5c2GvpXqv3brdxCJuvQMP9pfWsF4PoH7mXwE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Ef7wgAAANwAAAAPAAAAAAAAAAAAAAAAAJgCAABkcnMvZG93&#10;bnJldi54bWxQSwUGAAAAAAQABAD1AAAAhwMAAAAA&#10;" path="m23,l6,,,7,,27r6,8l23,35r6,-8l29,7,23,e" fillcolor="#231f20" stroked="f">
                  <v:path arrowok="t" o:connecttype="custom" o:connectlocs="23,0;6,0;0,7;0,27;6,35;23,35;29,27;29,7;23,0" o:connectangles="0,0,0,0,0,0,0,0,0"/>
                </v:shape>
                <v:shape id="Freeform 156" o:spid="_x0000_s1091" style="position:absolute;left:247;top:2004;width:30;height:36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+disQA&#10;AADcAAAADwAAAGRycy9kb3ducmV2LnhtbESPQWvCQBSE74X+h+UVequbRpQaXSUohV7Vll4f2Wc2&#10;mn2b7m6T+O/dQsHjMDPfMKvNaFvRkw+NYwWvkwwEceV0w7WCz+P7yxuIEJE1to5JwZUCbNaPDyss&#10;tBt4T/0h1iJBOBSowMTYFVKGypDFMHEdcfJOzluMSfpaao9DgttW5lk2lxYbTgsGO9oaqi6HX6vA&#10;f/fbLDf2lO+OZTnk0/NP87VT6vlpLJcgIo3xHv5vf2gF08UM/s6k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fnYrEAAAA3AAAAA8AAAAAAAAAAAAAAAAAmAIAAGRycy9k&#10;b3ducmV2LnhtbFBLBQYAAAAABAAEAPUAAACJAwAAAAA=&#10;" path="m14,35r9,l29,27r,-10l29,7,23,,14,,6,,,7,,17,,27r6,8l14,35xe" filled="f" strokecolor="#231f20" strokeweight=".5pt">
                  <v:path arrowok="t" o:connecttype="custom" o:connectlocs="14,35;23,35;29,27;29,17;29,7;23,0;14,0;6,0;0,7;0,17;0,27;6,35;14,35" o:connectangles="0,0,0,0,0,0,0,0,0,0,0,0,0"/>
                </v:shape>
                <v:shape id="Freeform 157" o:spid="_x0000_s1092" style="position:absolute;left:107;top:2021;width:30;height:36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Z8F8QA&#10;AADcAAAADwAAAGRycy9kb3ducmV2LnhtbESP3WoCMRSE74W+QziF3mm2P4iumxUpFFqkgj8PcNgc&#10;s4ubk5CkuvbpTaHg5TAz3zDVcrC9OFOInWMFz5MCBHHjdMdGwWH/MZ6BiAlZY++YFFwpwrJ+GFVY&#10;anfhLZ13yYgM4ViigjYlX0oZm5YsxonzxNk7umAxZRmM1AEvGW57+VIUU2mx47zQoqf3lprT7scq&#10;mBv5O3NuY4J/u66+bePNmr6UenocVgsQiYZ0D/+3P7WC1/kU/s7kIy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WfBfEAAAA3AAAAA8AAAAAAAAAAAAAAAAAmAIAAGRycy9k&#10;b3ducmV2LnhtbFBLBQYAAAAABAAEAPUAAACJAwAAAAA=&#10;" path="m23,l6,,,8,,27r6,8l23,35r6,-8l29,8,23,e" fillcolor="#231f20" stroked="f">
                  <v:path arrowok="t" o:connecttype="custom" o:connectlocs="23,0;6,0;0,8;0,27;6,35;23,35;29,27;29,8;23,0" o:connectangles="0,0,0,0,0,0,0,0,0"/>
                </v:shape>
                <v:shape id="Freeform 158" o:spid="_x0000_s1093" style="position:absolute;left:107;top:2021;width:30;height:36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GmZsQA&#10;AADcAAAADwAAAGRycy9kb3ducmV2LnhtbESPQWvCQBSE74X+h+UVequbRtAaXSUohV7Vll4f2Wc2&#10;mn2b7m6T+O/dQsHjMDPfMKvNaFvRkw+NYwWvkwwEceV0w7WCz+P7yxuIEJE1to5JwZUCbNaPDyss&#10;tBt4T/0h1iJBOBSowMTYFVKGypDFMHEdcfJOzluMSfpaao9DgttW5lk2kxYbTgsGO9oaqi6HX6vA&#10;f/fbLDf2lO+OZTnk0/NP87VT6vlpLJcgIo3xHv5vf2gF08Uc/s6k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BpmbEAAAA3AAAAA8AAAAAAAAAAAAAAAAAmAIAAGRycy9k&#10;b3ducmV2LnhtbFBLBQYAAAAABAAEAPUAAACJAwAAAAA=&#10;" path="m14,35r9,l29,27r,-10l29,8,23,,14,,6,,,8r,9l,27r6,8l14,35xe" filled="f" strokecolor="#231f20" strokeweight=".5pt">
                  <v:path arrowok="t" o:connecttype="custom" o:connectlocs="14,35;23,35;29,27;29,17;29,8;23,0;14,0;6,0;0,8;0,17;0,27;6,35;14,35" o:connectangles="0,0,0,0,0,0,0,0,0,0,0,0,0"/>
                </v:shape>
                <v:rect id="Rectangle 159" o:spid="_x0000_s1094" style="position:absolute;left:5715;top:2101;width:52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933ED1" w:rsidRDefault="00933ED1" w:rsidP="0004403D">
                        <w:pPr>
                          <w:spacing w:line="52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333375" cy="333375"/>
                              <wp:effectExtent l="0" t="0" r="9525" b="9525"/>
                              <wp:docPr id="380" name="Picture 3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3375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3ED1" w:rsidRDefault="00933ED1" w:rsidP="000440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rect id="Rectangle 160" o:spid="_x0000_s1095" style="position:absolute;left:5444;top:1418;width:86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933ED1" w:rsidRDefault="00933ED1" w:rsidP="0004403D">
                        <w:pPr>
                          <w:spacing w:line="180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542925" cy="1133475"/>
                              <wp:effectExtent l="0" t="0" r="9525" b="9525"/>
                              <wp:docPr id="381" name="Picture 3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133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3ED1" w:rsidRDefault="00933ED1" w:rsidP="000440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161" o:spid="_x0000_s1096" style="position:absolute;left:3508;top:1412;width:107;height:168" coordorigin="3508,1412" coordsize="107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162" o:spid="_x0000_s1097" style="position:absolute;left:3508;top:1412;width:107;height:168;visibility:visible;mso-wrap-style:square;v-text-anchor:top" coordsize="107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XM8UA&#10;AADcAAAADwAAAGRycy9kb3ducmV2LnhtbESPT2sCMRTE7wW/Q3iCt5pVpJTVKCpIe/HgHyi9PTfP&#10;7OrmZUmy7vrtm0Khx2FmfsMsVr2txYN8qBwrmIwzEMSF0xUbBefT7vUdRIjIGmvHpOBJAVbLwcsC&#10;c+06PtDjGI1IEA45KihjbHIpQ1GSxTB2DXHyrs5bjEl6I7XHLsFtLadZ9iYtVpwWSmxoW1JxP7ZW&#10;wel2rT+I9sZ0m933oT+3ly/fKjUa9us5iEh9/A//tT+1glk2gd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BczxQAAANwAAAAPAAAAAAAAAAAAAAAAAJgCAABkcnMv&#10;ZG93bnJldi54bWxQSwUGAAAAAAQABAD1AAAAigMAAAAA&#10;" path="m14,132r-7,l,138r1,14l15,164r27,3l64,163r16,-9l49,154,34,141,14,132e" fillcolor="#231f20" stroked="f">
                    <v:path arrowok="t" o:connecttype="custom" o:connectlocs="14,132;7,132;0,138;1,152;15,164;42,167;64,163;80,154;49,154;34,141;14,132" o:connectangles="0,0,0,0,0,0,0,0,0,0,0"/>
                  </v:shape>
                  <v:shape id="Freeform 163" o:spid="_x0000_s1098" style="position:absolute;left:3508;top:1412;width:107;height:168;visibility:visible;mso-wrap-style:square;v-text-anchor:top" coordsize="107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aJRMUA&#10;AADcAAAADwAAAGRycy9kb3ducmV2LnhtbESPT2sCMRTE74LfITyhN80qpcjWKK0g7aUH/4B4e908&#10;s6ublyXJuttv3wiCx2FmfsMsVr2txY18qBwrmE4yEMSF0xUbBYf9ZjwHESKyxtoxKfijAKvlcLDA&#10;XLuOt3TbRSMShEOOCsoYm1zKUJRkMUxcQ5y8s/MWY5LeSO2xS3Bby1mWvUmLFaeFEhtal1Rcd61V&#10;sL+c6y+iH2O6z81p2x/a36NvlXoZ9R/vICL18Rl+tL+1gtdsBv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olExQAAANwAAAAPAAAAAAAAAAAAAAAAAJgCAABkcnMv&#10;ZG93bnJldi54bWxQSwUGAAAAAAQABAD1AAAAigMAAAAA&#10;" path="m94,19r-72,l38,19r19,7l63,49,50,67,32,75r10,7l60,91r14,16l80,132r-9,18l49,154r31,l82,152,96,137r8,-21l106,92,98,73,86,57,94,44r,-25e" fillcolor="#231f20" stroked="f">
                    <v:path arrowok="t" o:connecttype="custom" o:connectlocs="94,19;22,19;38,19;57,26;63,49;50,67;32,75;42,82;60,91;74,107;80,132;71,150;49,154;80,154;82,152;96,137;104,116;106,92;98,73;86,57;94,44;94,19" o:connectangles="0,0,0,0,0,0,0,0,0,0,0,0,0,0,0,0,0,0,0,0,0,0"/>
                  </v:shape>
                  <v:shape id="Freeform 164" o:spid="_x0000_s1099" style="position:absolute;left:3508;top:1412;width:107;height:168;visibility:visible;mso-wrap-style:square;v-text-anchor:top" coordsize="107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s38UA&#10;AADcAAAADwAAAGRycy9kb3ducmV2LnhtbESPT2sCMRTE7wW/Q3iCt5q1llJWo6gg7aUH/4B4e26e&#10;2dXNy5Jk3e23bwqFHoeZ+Q0zX/a2Fg/yoXKsYDLOQBAXTldsFBwP2+d3ECEia6wdk4JvCrBcDJ7m&#10;mGvX8Y4e+2hEgnDIUUEZY5NLGYqSLIaxa4iTd3XeYkzSG6k9dglua/mSZW/SYsVpocSGNiUV931r&#10;FRxu1/qD6MuYbr097/pjezn5VqnRsF/NQETq43/4r/2pFbxmU/g9k4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izfxQAAANwAAAAPAAAAAAAAAAAAAAAAAJgCAABkcnMv&#10;ZG93bnJldi54bWxQSwUGAAAAAAQABAD1AAAAigMAAAAA&#10;" path="m52,l30,7,14,21,5,36r5,3l13,33,22,19r72,l94,15,78,3,52,e" fillcolor="#231f20" stroked="f">
                    <v:path arrowok="t" o:connecttype="custom" o:connectlocs="52,0;30,7;14,21;5,36;10,39;13,33;22,19;94,19;94,15;78,3;52,0" o:connectangles="0,0,0,0,0,0,0,0,0,0,0"/>
                  </v:shape>
                </v:group>
                <v:group id="Group 165" o:spid="_x0000_s1100" style="position:absolute;left:2980;top:1785;width:90;height:165" coordorigin="2980,1785" coordsize="90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166" o:spid="_x0000_s1101" style="position:absolute;left:2980;top:1785;width:90;height:165;visibility:visible;mso-wrap-style:square;v-text-anchor:top" coordsize="9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3TMUA&#10;AADcAAAADwAAAGRycy9kb3ducmV2LnhtbESP0WrCQBRE3wX/YbmCb3WjVqmpa7BCoO1Di7YfcMle&#10;N8Hs3TS7MfHvu4WCj8PMnGG22WBrcaXWV44VzGcJCOLC6YqNgu+v/OEJhA/IGmvHpOBGHrLdeLTF&#10;VLuej3Q9BSMihH2KCsoQmlRKX5Rk0c9cQxy9s2sthihbI3WLfYTbWi6SZC0tVhwXSmzoUFJxOXVW&#10;wXv+s/rsPszLhpdvy5tZbPSAWqnpZNg/gwg0hHv4v/2qFTwmK/g7E4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5XdMxQAAANwAAAAPAAAAAAAAAAAAAAAAAJgCAABkcnMv&#10;ZG93bnJldi54bWxQSwUGAAAAAAQABAD1AAAAigMAAAAA&#10;" path="m,159r,6l90,165r,-6l28,159,,159e" fillcolor="#231f20" stroked="f">
                    <v:path arrowok="t" o:connecttype="custom" o:connectlocs="0,159;0,165;90,165;90,159;28,159;0,159" o:connectangles="0,0,0,0,0,0"/>
                  </v:shape>
                  <v:shape id="Freeform 167" o:spid="_x0000_s1102" style="position:absolute;left:2980;top:1785;width:90;height:165;visibility:visible;mso-wrap-style:square;v-text-anchor:top" coordsize="9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fpO8UA&#10;AADcAAAADwAAAGRycy9kb3ducmV2LnhtbESP0WrCQBRE34X+w3ILfdON2koTXcUWAm0fWhr9gEv2&#10;uglm78bsGuPfdwuCj8PMnGFWm8E2oqfO144VTCcJCOLS6ZqNgv0uH7+C8AFZY+OYFFzJw2b9MFph&#10;pt2Ff6kvghERwj5DBVUIbSalLyuy6CeuJY7ewXUWQ5SdkbrDS4TbRs6SZCEt1hwXKmzpvaLyWJyt&#10;gq/89PJz/jZvKc8/51czS/WAWqmnx2G7BBFoCPfwrf2hFTwnC/g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+k7xQAAANwAAAAPAAAAAAAAAAAAAAAAAJgCAABkcnMv&#10;ZG93bnJldi54bWxQSwUGAAAAAAQABAD1AAAAigMAAAAA&#10;" path="m64,26r-35,l29,150r-1,9l90,159r,l66,159r-2,-7l64,26e" fillcolor="#231f20" stroked="f">
                    <v:path arrowok="t" o:connecttype="custom" o:connectlocs="64,26;29,26;29,150;28,159;90,159;90,159;66,159;64,152;64,26" o:connectangles="0,0,0,0,0,0,0,0,0"/>
                  </v:shape>
                  <v:shape id="Freeform 168" o:spid="_x0000_s1103" style="position:absolute;left:2980;top:1785;width:90;height:165;visibility:visible;mso-wrap-style:square;v-text-anchor:top" coordsize="9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tMoMQA&#10;AADcAAAADwAAAGRycy9kb3ducmV2LnhtbESP3WoCMRSE74W+QzhC77pZf1tXo2hBsF4otT7AYXPM&#10;Lm5Otpuo69s3QsHLYWa+YWaL1lbiSo0vHSvoJSkI4tzpko2C48/67QOED8gaK8ek4E4eFvOXzgwz&#10;7W78TddDMCJC2GeooAihzqT0eUEWfeJq4uidXGMxRNkYqRu8RbitZD9Nx9JiyXGhwJo+C8rPh4tV&#10;sF3/jvaXnVlNePA1uJv+RLeolXrttsspiEBteIb/2xutYJi+w+NMP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7TKDEAAAA3AAAAA8AAAAAAAAAAAAAAAAAmAIAAGRycy9k&#10;b3ducmV2LnhtbFBLBQYAAAAABAAEAPUAAACJAwAAAAA=&#10;" path="m64,l60,,,26r,6l8,29r8,-3l64,26,64,e" fillcolor="#231f20" stroked="f">
                    <v:path arrowok="t" o:connecttype="custom" o:connectlocs="64,0;60,0;0,26;0,32;8,29;16,26;64,26;64,0" o:connectangles="0,0,0,0,0,0,0,0"/>
                  </v:shape>
                </v:group>
                <v:shape id="Freeform 169" o:spid="_x0000_s1104" style="position:absolute;left:3565;top:1073;width:20;height:296;visibility:visible;mso-wrap-style:square;v-text-anchor:top" coordsize="2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evz8EA&#10;AADcAAAADwAAAGRycy9kb3ducmV2LnhtbERPz0/CMBS+m/g/NM+Em3QagmTQLYSIcsRBOD/WR7ew&#10;vs62jvnf04OJxy/f71U52k4M5EPrWMHLNANBXDvdslFwPGyfFyBCRNbYOSYFvxSgLB4fVphrd+Mv&#10;GqpoRArhkKOCJsY+lzLUDVkMU9cTJ+7ivMWYoDdSe7ylcNvJ1yybS4stp4YGe9o0VF+rH6tg3G6G&#10;t/1l/2mONtTvO3M+fX94pSZP43oJItIY/8V/7p1WMMvS2nQmHQFZ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3r8/BAAAA3AAAAA8AAAAAAAAAAAAAAAAAmAIAAGRycy9kb3du&#10;cmV2LnhtbFBLBQYAAAAABAAEAPUAAACGAwAAAAA=&#10;" path="m,296l,e" filled="f" strokecolor="#231f20" strokeweight="1pt">
                  <v:path arrowok="t" o:connecttype="custom" o:connectlocs="0,296;0,0" o:connectangles="0,0"/>
                </v:shape>
                <v:shape id="Freeform 170" o:spid="_x0000_s1105" style="position:absolute;left:3515;top:935;width:106;height:175;visibility:visible;mso-wrap-style:square;v-text-anchor:top" coordsize="106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42DsMA&#10;AADcAAAADwAAAGRycy9kb3ducmV2LnhtbESPQYvCMBSE74L/ITzBm6YuIm41LUXZIrgXXcHrs3m2&#10;xealNFHrvzcLC3scZuYbZp32phEP6lxtWcFsGoEgLqyuuVRw+vmaLEE4j6yxsUwKXuQgTYaDNcba&#10;PvlAj6MvRYCwi1FB5X0bS+mKigy6qW2Jg3e1nUEfZFdK3eEzwE0jP6JoIQ3WHBYqbGlTUXE73o2C&#10;3fmg86ydf9v8kuM52y8Lu3VKjUd9tgLhqff/4b/2TiuYR5/weyYcAZ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42DsMAAADcAAAADwAAAAAAAAAAAAAAAACYAgAAZHJzL2Rv&#10;d25yZXYueG1sUEsFBgAAAAAEAAQA9QAAAIgDAAAAAA==&#10;" path="m51,l48,11,43,28,37,49,30,73,27,85r-7,22l13,126,6,143,,161r105,13l100,164,94,147,86,126,78,103,70,76,63,52,58,32,54,14,51,e" fillcolor="#231f20" stroked="f">
                  <v:path arrowok="t" o:connecttype="custom" o:connectlocs="51,0;48,11;43,28;37,49;30,73;27,85;20,107;13,126;6,143;0,161;105,174;100,164;94,147;86,126;78,103;70,76;63,52;58,32;54,14;51,0" o:connectangles="0,0,0,0,0,0,0,0,0,0,0,0,0,0,0,0,0,0,0,0"/>
                </v:shape>
                <v:shape id="Freeform 171" o:spid="_x0000_s1106" style="position:absolute;left:3104;top:1979;width:209;height:210;visibility:visible;mso-wrap-style:square;v-text-anchor:top" coordsize="20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wTo78A&#10;AADcAAAADwAAAGRycy9kb3ducmV2LnhtbERPy4rCMBTdC/MP4Q7MTlMdn9UoMiC41Yrra3NtO9Pc&#10;lCS1nb83C8Hl4bw3u97U4kHOV5YVjEcJCOLc6ooLBZfsMFyC8AFZY22ZFPyTh932Y7DBVNuOT/Q4&#10;h0LEEPYpKihDaFIpfV6SQT+yDXHk7tYZDBG6QmqHXQw3tZwkyVwarDg2lNjQT0n537k1CnLpf7/b&#10;dnFbrSbtoZqdOpdd90p9ffb7NYhAfXiLX+6jVjAdx/nxTDwCcvs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jBOjvwAAANwAAAAPAAAAAAAAAAAAAAAAAJgCAABkcnMvZG93bnJl&#10;di54bWxQSwUGAAAAAAQABAD1AAAAhAMAAAAA&#10;" path="m,l209,209e" filled="f" strokecolor="#231f20" strokeweight="1pt">
                  <v:path arrowok="t" o:connecttype="custom" o:connectlocs="0,0;209,209" o:connectangles="0,0"/>
                </v:shape>
                <v:shape id="Freeform 172" o:spid="_x0000_s1107" style="position:absolute;left:3248;top:2137;width:162;height:151;visibility:visible;mso-wrap-style:square;v-text-anchor:top" coordsize="162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F6cYA&#10;AADcAAAADwAAAGRycy9kb3ducmV2LnhtbESPQWvCQBSE70L/w/IKvdVNRKXEbKQUhSBWqIri7ZF9&#10;TUKzb0N2q9t/3y0UPA4z8w2TL4PpxJUG11pWkI4TEMSV1S3XCo6H9fMLCOeRNXaWScEPOVgWD6Mc&#10;M21v/EHXva9FhLDLUEHjfZ9J6aqGDLqx7Ymj92kHgz7KoZZ6wFuEm05OkmQuDbYcFxrs6a2h6mv/&#10;bRScV1t9Oq4u735mN+G03pVuG0qlnh7D6wKEp+Dv4f92qRVM0xT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QF6cYAAADcAAAADwAAAAAAAAAAAAAAAACYAgAAZHJz&#10;L2Rvd25yZXYueG1sUEsFBgAAAAAEAAQA9QAAAIsDAAAAAA==&#10;" path="m84,l,65r10,4l27,76r20,9l69,96r25,13l115,121r18,11l149,142r12,8l156,140r-9,-15l136,105,124,83,118,72,108,52,99,34,91,17,84,e" fillcolor="#231f20" stroked="f">
                  <v:path arrowok="t" o:connecttype="custom" o:connectlocs="84,0;0,65;10,69;27,76;47,85;69,96;94,109;115,121;133,132;149,142;161,150;156,140;147,125;136,105;124,83;118,72;108,52;99,34;91,17;84,0" o:connectangles="0,0,0,0,0,0,0,0,0,0,0,0,0,0,0,0,0,0,0,0"/>
                </v:shape>
                <w10:anchorlock/>
              </v:group>
            </w:pict>
          </mc:Fallback>
        </mc:AlternateContent>
      </w:r>
    </w:p>
    <w:p w:rsidR="0004403D" w:rsidRDefault="0004403D" w:rsidP="0004403D">
      <w:pPr>
        <w:autoSpaceDE w:val="0"/>
        <w:autoSpaceDN w:val="0"/>
        <w:adjustRightInd w:val="0"/>
        <w:spacing w:line="247" w:lineRule="exact"/>
        <w:ind w:left="2745" w:right="3483"/>
        <w:rPr>
          <w:rFonts w:ascii="Times New Roman" w:hAnsi="Times New Roman"/>
          <w:color w:val="000000"/>
          <w:lang w:val="en-CA"/>
        </w:rPr>
      </w:pPr>
      <w:r>
        <w:rPr>
          <w:rFonts w:ascii="Times New Roman" w:hAnsi="Times New Roman"/>
          <w:b/>
          <w:bCs/>
          <w:color w:val="231F20"/>
          <w:lang w:val="en-CA"/>
        </w:rPr>
        <w:t>A Human O</w:t>
      </w:r>
      <w:r>
        <w:rPr>
          <w:rFonts w:ascii="Times New Roman" w:hAnsi="Times New Roman"/>
          <w:b/>
          <w:bCs/>
          <w:color w:val="231F20"/>
          <w:spacing w:val="-2"/>
          <w:lang w:val="en-CA"/>
        </w:rPr>
        <w:t>v</w:t>
      </w:r>
      <w:r>
        <w:rPr>
          <w:rFonts w:ascii="Times New Roman" w:hAnsi="Times New Roman"/>
          <w:b/>
          <w:bCs/>
          <w:color w:val="231F20"/>
          <w:lang w:val="en-CA"/>
        </w:rPr>
        <w:t>ary</w:t>
      </w:r>
    </w:p>
    <w:p w:rsidR="0004403D" w:rsidRDefault="0004403D" w:rsidP="0004403D">
      <w:pPr>
        <w:tabs>
          <w:tab w:val="left" w:pos="2610"/>
        </w:tabs>
      </w:pPr>
    </w:p>
    <w:p w:rsidR="000923BB" w:rsidRDefault="000923BB" w:rsidP="00A1182D">
      <w:r w:rsidRPr="0004403D">
        <w:br w:type="page"/>
      </w:r>
    </w:p>
    <w:p w:rsidR="000923BB" w:rsidRDefault="000923BB" w:rsidP="00A1182D">
      <w:pPr>
        <w:pStyle w:val="ListParagraph"/>
        <w:numPr>
          <w:ilvl w:val="0"/>
          <w:numId w:val="5"/>
        </w:numPr>
      </w:pPr>
      <w:r>
        <w:lastRenderedPageBreak/>
        <w:t>Annotate the following diagram.</w:t>
      </w:r>
    </w:p>
    <w:p w:rsidR="000923BB" w:rsidRDefault="00CC2A4F" w:rsidP="002F75BD">
      <w:pPr>
        <w:sectPr w:rsidR="000923BB" w:rsidSect="00765043">
          <w:pgSz w:w="15842" w:h="12242" w:orient="landscape"/>
          <w:pgMar w:top="992" w:right="816" w:bottom="1797" w:left="1440" w:header="709" w:footer="709" w:gutter="0"/>
          <w:cols w:space="708"/>
        </w:sectPr>
      </w:pPr>
      <w:r w:rsidRPr="00CC2A4F"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1270</wp:posOffset>
            </wp:positionV>
            <wp:extent cx="5001260" cy="3390900"/>
            <wp:effectExtent l="0" t="0" r="8890" b="0"/>
            <wp:wrapTight wrapText="bothSides">
              <wp:wrapPolygon edited="0">
                <wp:start x="0" y="0"/>
                <wp:lineTo x="0" y="21479"/>
                <wp:lineTo x="21556" y="21479"/>
                <wp:lineTo x="21556" y="0"/>
                <wp:lineTo x="0" y="0"/>
              </wp:wrapPolygon>
            </wp:wrapTight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AB4"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2753995</wp:posOffset>
            </wp:positionV>
            <wp:extent cx="4200525" cy="3147060"/>
            <wp:effectExtent l="0" t="0" r="9525" b="0"/>
            <wp:wrapNone/>
            <wp:docPr id="11" name="Picture 11" descr="FG24_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G24_19a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4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3BB" w:rsidRDefault="000923BB" w:rsidP="002F75BD"/>
    <w:p w:rsidR="000923BB" w:rsidRDefault="000923BB" w:rsidP="00765043"/>
    <w:p w:rsidR="00A631B2" w:rsidRPr="00050FEA" w:rsidRDefault="000923BB" w:rsidP="00C97C7E">
      <w:pPr>
        <w:pStyle w:val="ListParagraph"/>
        <w:numPr>
          <w:ilvl w:val="0"/>
          <w:numId w:val="5"/>
        </w:numPr>
        <w:spacing w:line="360" w:lineRule="auto"/>
      </w:pPr>
      <w:r>
        <w:t>Compare and contrast the two processed below.</w:t>
      </w:r>
      <w:r w:rsidR="00FE0AB4">
        <w:rPr>
          <w:noProof/>
        </w:rPr>
        <w:drawing>
          <wp:anchor distT="0" distB="0" distL="114300" distR="114300" simplePos="0" relativeHeight="251661312" behindDoc="0" locked="0" layoutInCell="1" allowOverlap="1" wp14:anchorId="1316653F" wp14:editId="5D36DD4E">
            <wp:simplePos x="0" y="0"/>
            <wp:positionH relativeFrom="column">
              <wp:posOffset>685800</wp:posOffset>
            </wp:positionH>
            <wp:positionV relativeFrom="paragraph">
              <wp:posOffset>1485265</wp:posOffset>
            </wp:positionV>
            <wp:extent cx="4334510" cy="3157855"/>
            <wp:effectExtent l="0" t="0" r="8890" b="4445"/>
            <wp:wrapNone/>
            <wp:docPr id="12" name="Picture 12" descr="Page_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ge_58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lastRenderedPageBreak/>
        <w:t>Annotate the diagram below</w:t>
      </w:r>
    </w:p>
    <w:p w:rsidR="00A631B2" w:rsidRDefault="00A631B2" w:rsidP="00A631B2">
      <w:pPr>
        <w:autoSpaceDE w:val="0"/>
        <w:autoSpaceDN w:val="0"/>
        <w:adjustRightInd w:val="0"/>
        <w:spacing w:before="45" w:line="260" w:lineRule="exact"/>
        <w:ind w:left="323" w:right="743"/>
        <w:rPr>
          <w:rFonts w:ascii="Times New Roman" w:hAnsi="Times New Roman"/>
          <w:color w:val="000000"/>
          <w:lang w:val="en-CA"/>
        </w:rPr>
      </w:pPr>
      <w:r>
        <w:rPr>
          <w:rFonts w:ascii="Times New Roman" w:hAnsi="Times New Roman"/>
          <w:color w:val="231F20"/>
          <w:spacing w:val="-6"/>
          <w:lang w:val="en-CA"/>
        </w:rPr>
        <w:t>A</w:t>
      </w:r>
      <w:r>
        <w:rPr>
          <w:rFonts w:ascii="Times New Roman" w:hAnsi="Times New Roman"/>
          <w:color w:val="231F20"/>
          <w:spacing w:val="-3"/>
          <w:lang w:val="en-CA"/>
        </w:rPr>
        <w:t>d</w:t>
      </w:r>
      <w:r>
        <w:rPr>
          <w:rFonts w:ascii="Times New Roman" w:hAnsi="Times New Roman"/>
          <w:color w:val="231F20"/>
          <w:spacing w:val="1"/>
          <w:lang w:val="en-CA"/>
        </w:rPr>
        <w:t>u</w:t>
      </w:r>
      <w:r>
        <w:rPr>
          <w:rFonts w:ascii="Times New Roman" w:hAnsi="Times New Roman"/>
          <w:color w:val="231F20"/>
          <w:spacing w:val="-6"/>
          <w:lang w:val="en-CA"/>
        </w:rPr>
        <w:t>l</w:t>
      </w:r>
      <w:r>
        <w:rPr>
          <w:rFonts w:ascii="Times New Roman" w:hAnsi="Times New Roman"/>
          <w:color w:val="231F20"/>
          <w:lang w:val="en-CA"/>
        </w:rPr>
        <w:t xml:space="preserve">t </w:t>
      </w:r>
      <w:r>
        <w:rPr>
          <w:rFonts w:ascii="Times New Roman" w:hAnsi="Times New Roman"/>
          <w:color w:val="231F20"/>
          <w:spacing w:val="-3"/>
          <w:lang w:val="en-CA"/>
        </w:rPr>
        <w:t>b</w:t>
      </w:r>
      <w:r>
        <w:rPr>
          <w:rFonts w:ascii="Times New Roman" w:hAnsi="Times New Roman"/>
          <w:color w:val="231F20"/>
          <w:spacing w:val="-4"/>
          <w:lang w:val="en-CA"/>
        </w:rPr>
        <w:t>u</w:t>
      </w:r>
      <w:r>
        <w:rPr>
          <w:rFonts w:ascii="Times New Roman" w:hAnsi="Times New Roman"/>
          <w:color w:val="231F20"/>
          <w:spacing w:val="3"/>
          <w:lang w:val="en-CA"/>
        </w:rPr>
        <w:t>t</w:t>
      </w:r>
      <w:r>
        <w:rPr>
          <w:rFonts w:ascii="Times New Roman" w:hAnsi="Times New Roman"/>
          <w:color w:val="231F20"/>
          <w:lang w:val="en-CA"/>
        </w:rPr>
        <w:t>t</w:t>
      </w:r>
      <w:r>
        <w:rPr>
          <w:rFonts w:ascii="Times New Roman" w:hAnsi="Times New Roman"/>
          <w:color w:val="231F20"/>
          <w:spacing w:val="-2"/>
          <w:lang w:val="en-CA"/>
        </w:rPr>
        <w:t>e</w:t>
      </w:r>
      <w:r>
        <w:rPr>
          <w:rFonts w:ascii="Times New Roman" w:hAnsi="Times New Roman"/>
          <w:color w:val="231F20"/>
          <w:spacing w:val="4"/>
          <w:lang w:val="en-CA"/>
        </w:rPr>
        <w:t>r</w:t>
      </w:r>
      <w:r>
        <w:rPr>
          <w:rFonts w:ascii="Times New Roman" w:hAnsi="Times New Roman"/>
          <w:color w:val="231F20"/>
          <w:lang w:val="en-CA"/>
        </w:rPr>
        <w:t>f</w:t>
      </w:r>
      <w:r>
        <w:rPr>
          <w:rFonts w:ascii="Times New Roman" w:hAnsi="Times New Roman"/>
          <w:color w:val="231F20"/>
          <w:spacing w:val="1"/>
          <w:lang w:val="en-CA"/>
        </w:rPr>
        <w:t>l</w:t>
      </w:r>
      <w:r>
        <w:rPr>
          <w:rFonts w:ascii="Times New Roman" w:hAnsi="Times New Roman"/>
          <w:color w:val="231F20"/>
          <w:spacing w:val="-5"/>
          <w:lang w:val="en-CA"/>
        </w:rPr>
        <w:t>i</w:t>
      </w:r>
      <w:r>
        <w:rPr>
          <w:rFonts w:ascii="Times New Roman" w:hAnsi="Times New Roman"/>
          <w:color w:val="231F20"/>
          <w:spacing w:val="-1"/>
          <w:lang w:val="en-CA"/>
        </w:rPr>
        <w:t>e</w:t>
      </w:r>
      <w:r>
        <w:rPr>
          <w:rFonts w:ascii="Times New Roman" w:hAnsi="Times New Roman"/>
          <w:color w:val="231F20"/>
          <w:lang w:val="en-CA"/>
        </w:rPr>
        <w:t>s</w:t>
      </w:r>
      <w:r>
        <w:rPr>
          <w:rFonts w:ascii="Times New Roman" w:hAnsi="Times New Roman"/>
          <w:color w:val="231F20"/>
          <w:spacing w:val="-15"/>
          <w:lang w:val="en-CA"/>
        </w:rPr>
        <w:t xml:space="preserve"> </w:t>
      </w:r>
      <w:r>
        <w:rPr>
          <w:rFonts w:ascii="Times New Roman" w:hAnsi="Times New Roman"/>
          <w:color w:val="231F20"/>
          <w:spacing w:val="5"/>
          <w:lang w:val="en-CA"/>
        </w:rPr>
        <w:t>a</w:t>
      </w:r>
      <w:r>
        <w:rPr>
          <w:rFonts w:ascii="Times New Roman" w:hAnsi="Times New Roman"/>
          <w:color w:val="231F20"/>
          <w:spacing w:val="-1"/>
          <w:lang w:val="en-CA"/>
        </w:rPr>
        <w:t>r</w:t>
      </w:r>
      <w:r>
        <w:rPr>
          <w:rFonts w:ascii="Times New Roman" w:hAnsi="Times New Roman"/>
          <w:color w:val="231F20"/>
          <w:lang w:val="en-CA"/>
        </w:rPr>
        <w:t xml:space="preserve">e </w:t>
      </w:r>
      <w:r>
        <w:rPr>
          <w:rFonts w:ascii="Times New Roman" w:hAnsi="Times New Roman"/>
          <w:color w:val="231F20"/>
          <w:spacing w:val="2"/>
          <w:lang w:val="en-CA"/>
        </w:rPr>
        <w:t>d</w:t>
      </w:r>
      <w:r>
        <w:rPr>
          <w:rFonts w:ascii="Times New Roman" w:hAnsi="Times New Roman"/>
          <w:color w:val="231F20"/>
          <w:spacing w:val="-5"/>
          <w:lang w:val="en-CA"/>
        </w:rPr>
        <w:t>ip</w:t>
      </w:r>
      <w:r>
        <w:rPr>
          <w:rFonts w:ascii="Times New Roman" w:hAnsi="Times New Roman"/>
          <w:color w:val="231F20"/>
          <w:spacing w:val="-6"/>
          <w:lang w:val="en-CA"/>
        </w:rPr>
        <w:t>l</w:t>
      </w:r>
      <w:r>
        <w:rPr>
          <w:rFonts w:ascii="Times New Roman" w:hAnsi="Times New Roman"/>
          <w:color w:val="231F20"/>
          <w:spacing w:val="-4"/>
          <w:lang w:val="en-CA"/>
        </w:rPr>
        <w:t>o</w:t>
      </w:r>
      <w:r>
        <w:rPr>
          <w:rFonts w:ascii="Times New Roman" w:hAnsi="Times New Roman"/>
          <w:color w:val="231F20"/>
          <w:spacing w:val="-5"/>
          <w:lang w:val="en-CA"/>
        </w:rPr>
        <w:t>i</w:t>
      </w:r>
      <w:r>
        <w:rPr>
          <w:rFonts w:ascii="Times New Roman" w:hAnsi="Times New Roman"/>
          <w:color w:val="231F20"/>
          <w:spacing w:val="-1"/>
          <w:lang w:val="en-CA"/>
        </w:rPr>
        <w:t>d</w:t>
      </w:r>
      <w:r>
        <w:rPr>
          <w:rFonts w:ascii="Times New Roman" w:hAnsi="Times New Roman"/>
          <w:color w:val="231F20"/>
          <w:lang w:val="en-CA"/>
        </w:rPr>
        <w:t xml:space="preserve">. </w:t>
      </w:r>
      <w:r>
        <w:rPr>
          <w:rFonts w:ascii="Times New Roman" w:hAnsi="Times New Roman"/>
          <w:color w:val="231F20"/>
          <w:spacing w:val="4"/>
          <w:lang w:val="en-CA"/>
        </w:rPr>
        <w:t>T</w:t>
      </w:r>
      <w:r>
        <w:rPr>
          <w:rFonts w:ascii="Times New Roman" w:hAnsi="Times New Roman"/>
          <w:color w:val="231F20"/>
          <w:spacing w:val="-2"/>
          <w:lang w:val="en-CA"/>
        </w:rPr>
        <w:t>h</w:t>
      </w:r>
      <w:r>
        <w:rPr>
          <w:rFonts w:ascii="Times New Roman" w:hAnsi="Times New Roman"/>
          <w:color w:val="231F20"/>
          <w:lang w:val="en-CA"/>
        </w:rPr>
        <w:t xml:space="preserve">e </w:t>
      </w:r>
      <w:r>
        <w:rPr>
          <w:rFonts w:ascii="Times New Roman" w:hAnsi="Times New Roman"/>
          <w:color w:val="231F20"/>
          <w:spacing w:val="-2"/>
          <w:lang w:val="en-CA"/>
        </w:rPr>
        <w:t>s</w:t>
      </w:r>
      <w:r>
        <w:rPr>
          <w:rFonts w:ascii="Times New Roman" w:hAnsi="Times New Roman"/>
          <w:color w:val="231F20"/>
          <w:spacing w:val="-7"/>
          <w:lang w:val="en-CA"/>
        </w:rPr>
        <w:t>e</w:t>
      </w:r>
      <w:r>
        <w:rPr>
          <w:rFonts w:ascii="Times New Roman" w:hAnsi="Times New Roman"/>
          <w:color w:val="231F20"/>
          <w:lang w:val="en-CA"/>
        </w:rPr>
        <w:t xml:space="preserve">x </w:t>
      </w:r>
      <w:r>
        <w:rPr>
          <w:rFonts w:ascii="Times New Roman" w:hAnsi="Times New Roman"/>
          <w:color w:val="231F20"/>
          <w:spacing w:val="-4"/>
          <w:lang w:val="en-CA"/>
        </w:rPr>
        <w:t>c</w:t>
      </w:r>
      <w:r>
        <w:rPr>
          <w:rFonts w:ascii="Times New Roman" w:hAnsi="Times New Roman"/>
          <w:color w:val="231F20"/>
          <w:spacing w:val="5"/>
          <w:lang w:val="en-CA"/>
        </w:rPr>
        <w:t>h</w:t>
      </w:r>
      <w:r>
        <w:rPr>
          <w:rFonts w:ascii="Times New Roman" w:hAnsi="Times New Roman"/>
          <w:color w:val="231F20"/>
          <w:spacing w:val="-1"/>
          <w:lang w:val="en-CA"/>
        </w:rPr>
        <w:t>r</w:t>
      </w:r>
      <w:r>
        <w:rPr>
          <w:rFonts w:ascii="Times New Roman" w:hAnsi="Times New Roman"/>
          <w:color w:val="231F20"/>
          <w:spacing w:val="-3"/>
          <w:lang w:val="en-CA"/>
        </w:rPr>
        <w:t>om</w:t>
      </w:r>
      <w:r>
        <w:rPr>
          <w:rFonts w:ascii="Times New Roman" w:hAnsi="Times New Roman"/>
          <w:color w:val="231F20"/>
          <w:spacing w:val="-2"/>
          <w:lang w:val="en-CA"/>
        </w:rPr>
        <w:t>o</w:t>
      </w:r>
      <w:r>
        <w:rPr>
          <w:rFonts w:ascii="Times New Roman" w:hAnsi="Times New Roman"/>
          <w:color w:val="231F20"/>
          <w:spacing w:val="-3"/>
          <w:lang w:val="en-CA"/>
        </w:rPr>
        <w:t>so</w:t>
      </w:r>
      <w:r>
        <w:rPr>
          <w:rFonts w:ascii="Times New Roman" w:hAnsi="Times New Roman"/>
          <w:color w:val="231F20"/>
          <w:spacing w:val="-2"/>
          <w:lang w:val="en-CA"/>
        </w:rPr>
        <w:t>m</w:t>
      </w:r>
      <w:r>
        <w:rPr>
          <w:rFonts w:ascii="Times New Roman" w:hAnsi="Times New Roman"/>
          <w:color w:val="231F20"/>
          <w:spacing w:val="-1"/>
          <w:lang w:val="en-CA"/>
        </w:rPr>
        <w:t>e</w:t>
      </w:r>
      <w:r>
        <w:rPr>
          <w:rFonts w:ascii="Times New Roman" w:hAnsi="Times New Roman"/>
          <w:color w:val="231F20"/>
          <w:lang w:val="en-CA"/>
        </w:rPr>
        <w:t xml:space="preserve">s </w:t>
      </w:r>
      <w:r>
        <w:rPr>
          <w:rFonts w:ascii="Times New Roman" w:hAnsi="Times New Roman"/>
          <w:color w:val="231F20"/>
          <w:spacing w:val="2"/>
          <w:lang w:val="en-CA"/>
        </w:rPr>
        <w:t>i</w:t>
      </w:r>
      <w:r>
        <w:rPr>
          <w:rFonts w:ascii="Times New Roman" w:hAnsi="Times New Roman"/>
          <w:color w:val="231F20"/>
          <w:lang w:val="en-CA"/>
        </w:rPr>
        <w:t>n a</w:t>
      </w:r>
      <w:r>
        <w:rPr>
          <w:rFonts w:ascii="Times New Roman" w:hAnsi="Times New Roman"/>
          <w:color w:val="231F20"/>
          <w:spacing w:val="-3"/>
          <w:lang w:val="en-CA"/>
        </w:rPr>
        <w:t>d</w:t>
      </w:r>
      <w:r>
        <w:rPr>
          <w:rFonts w:ascii="Times New Roman" w:hAnsi="Times New Roman"/>
          <w:color w:val="231F20"/>
          <w:spacing w:val="1"/>
          <w:lang w:val="en-CA"/>
        </w:rPr>
        <w:t>u</w:t>
      </w:r>
      <w:r>
        <w:rPr>
          <w:rFonts w:ascii="Times New Roman" w:hAnsi="Times New Roman"/>
          <w:color w:val="231F20"/>
          <w:spacing w:val="-6"/>
          <w:lang w:val="en-CA"/>
        </w:rPr>
        <w:t>l</w:t>
      </w:r>
      <w:r>
        <w:rPr>
          <w:rFonts w:ascii="Times New Roman" w:hAnsi="Times New Roman"/>
          <w:color w:val="231F20"/>
          <w:lang w:val="en-CA"/>
        </w:rPr>
        <w:t xml:space="preserve">t </w:t>
      </w:r>
      <w:r>
        <w:rPr>
          <w:rFonts w:ascii="Times New Roman" w:hAnsi="Times New Roman"/>
          <w:color w:val="231F20"/>
          <w:spacing w:val="-8"/>
          <w:lang w:val="en-CA"/>
        </w:rPr>
        <w:t>f</w:t>
      </w:r>
      <w:r>
        <w:rPr>
          <w:rFonts w:ascii="Times New Roman" w:hAnsi="Times New Roman"/>
          <w:color w:val="231F20"/>
          <w:spacing w:val="-3"/>
          <w:lang w:val="en-CA"/>
        </w:rPr>
        <w:t>e</w:t>
      </w:r>
      <w:r>
        <w:rPr>
          <w:rFonts w:ascii="Times New Roman" w:hAnsi="Times New Roman"/>
          <w:color w:val="231F20"/>
          <w:lang w:val="en-CA"/>
        </w:rPr>
        <w:t>m</w:t>
      </w:r>
      <w:r>
        <w:rPr>
          <w:rFonts w:ascii="Times New Roman" w:hAnsi="Times New Roman"/>
          <w:color w:val="231F20"/>
          <w:spacing w:val="3"/>
          <w:lang w:val="en-CA"/>
        </w:rPr>
        <w:t>a</w:t>
      </w:r>
      <w:r>
        <w:rPr>
          <w:rFonts w:ascii="Times New Roman" w:hAnsi="Times New Roman"/>
          <w:color w:val="231F20"/>
          <w:spacing w:val="-4"/>
          <w:lang w:val="en-CA"/>
        </w:rPr>
        <w:t>l</w:t>
      </w:r>
      <w:r>
        <w:rPr>
          <w:rFonts w:ascii="Times New Roman" w:hAnsi="Times New Roman"/>
          <w:color w:val="231F20"/>
          <w:lang w:val="en-CA"/>
        </w:rPr>
        <w:t xml:space="preserve">e </w:t>
      </w:r>
      <w:r>
        <w:rPr>
          <w:rFonts w:ascii="Times New Roman" w:hAnsi="Times New Roman"/>
          <w:color w:val="231F20"/>
          <w:spacing w:val="-3"/>
          <w:lang w:val="en-CA"/>
        </w:rPr>
        <w:t>b</w:t>
      </w:r>
      <w:r>
        <w:rPr>
          <w:rFonts w:ascii="Times New Roman" w:hAnsi="Times New Roman"/>
          <w:color w:val="231F20"/>
          <w:spacing w:val="-4"/>
          <w:lang w:val="en-CA"/>
        </w:rPr>
        <w:t>u</w:t>
      </w:r>
      <w:r>
        <w:rPr>
          <w:rFonts w:ascii="Times New Roman" w:hAnsi="Times New Roman"/>
          <w:color w:val="231F20"/>
          <w:spacing w:val="3"/>
          <w:lang w:val="en-CA"/>
        </w:rPr>
        <w:t>t</w:t>
      </w:r>
      <w:r>
        <w:rPr>
          <w:rFonts w:ascii="Times New Roman" w:hAnsi="Times New Roman"/>
          <w:color w:val="231F20"/>
          <w:lang w:val="en-CA"/>
        </w:rPr>
        <w:t>t</w:t>
      </w:r>
      <w:r>
        <w:rPr>
          <w:rFonts w:ascii="Times New Roman" w:hAnsi="Times New Roman"/>
          <w:color w:val="231F20"/>
          <w:spacing w:val="-2"/>
          <w:lang w:val="en-CA"/>
        </w:rPr>
        <w:t>e</w:t>
      </w:r>
      <w:r>
        <w:rPr>
          <w:rFonts w:ascii="Times New Roman" w:hAnsi="Times New Roman"/>
          <w:color w:val="231F20"/>
          <w:spacing w:val="4"/>
          <w:lang w:val="en-CA"/>
        </w:rPr>
        <w:t>r</w:t>
      </w:r>
      <w:r>
        <w:rPr>
          <w:rFonts w:ascii="Times New Roman" w:hAnsi="Times New Roman"/>
          <w:color w:val="231F20"/>
          <w:lang w:val="en-CA"/>
        </w:rPr>
        <w:t>f</w:t>
      </w:r>
      <w:r>
        <w:rPr>
          <w:rFonts w:ascii="Times New Roman" w:hAnsi="Times New Roman"/>
          <w:color w:val="231F20"/>
          <w:spacing w:val="1"/>
          <w:lang w:val="en-CA"/>
        </w:rPr>
        <w:t>l</w:t>
      </w:r>
      <w:r>
        <w:rPr>
          <w:rFonts w:ascii="Times New Roman" w:hAnsi="Times New Roman"/>
          <w:color w:val="231F20"/>
          <w:spacing w:val="-5"/>
          <w:lang w:val="en-CA"/>
        </w:rPr>
        <w:t>i</w:t>
      </w:r>
      <w:r>
        <w:rPr>
          <w:rFonts w:ascii="Times New Roman" w:hAnsi="Times New Roman"/>
          <w:color w:val="231F20"/>
          <w:spacing w:val="-1"/>
          <w:lang w:val="en-CA"/>
        </w:rPr>
        <w:t>e</w:t>
      </w:r>
      <w:r>
        <w:rPr>
          <w:rFonts w:ascii="Times New Roman" w:hAnsi="Times New Roman"/>
          <w:color w:val="231F20"/>
          <w:lang w:val="en-CA"/>
        </w:rPr>
        <w:t>s</w:t>
      </w:r>
      <w:r>
        <w:rPr>
          <w:rFonts w:ascii="Times New Roman" w:hAnsi="Times New Roman"/>
          <w:color w:val="231F20"/>
          <w:spacing w:val="-15"/>
          <w:lang w:val="en-CA"/>
        </w:rPr>
        <w:t xml:space="preserve"> </w:t>
      </w:r>
      <w:r>
        <w:rPr>
          <w:rFonts w:ascii="Times New Roman" w:hAnsi="Times New Roman"/>
          <w:color w:val="231F20"/>
          <w:spacing w:val="5"/>
          <w:lang w:val="en-CA"/>
        </w:rPr>
        <w:t>a</w:t>
      </w:r>
      <w:r>
        <w:rPr>
          <w:rFonts w:ascii="Times New Roman" w:hAnsi="Times New Roman"/>
          <w:color w:val="231F20"/>
          <w:spacing w:val="-1"/>
          <w:lang w:val="en-CA"/>
        </w:rPr>
        <w:t>r</w:t>
      </w:r>
      <w:r>
        <w:rPr>
          <w:rFonts w:ascii="Times New Roman" w:hAnsi="Times New Roman"/>
          <w:color w:val="231F20"/>
          <w:lang w:val="en-CA"/>
        </w:rPr>
        <w:t xml:space="preserve">e W </w:t>
      </w:r>
      <w:r>
        <w:rPr>
          <w:rFonts w:ascii="Times New Roman" w:hAnsi="Times New Roman"/>
          <w:color w:val="231F20"/>
          <w:spacing w:val="3"/>
          <w:lang w:val="en-CA"/>
        </w:rPr>
        <w:t>a</w:t>
      </w:r>
      <w:r>
        <w:rPr>
          <w:rFonts w:ascii="Times New Roman" w:hAnsi="Times New Roman"/>
          <w:color w:val="231F20"/>
          <w:spacing w:val="-3"/>
          <w:lang w:val="en-CA"/>
        </w:rPr>
        <w:t>n</w:t>
      </w:r>
      <w:r>
        <w:rPr>
          <w:rFonts w:ascii="Times New Roman" w:hAnsi="Times New Roman"/>
          <w:color w:val="231F20"/>
          <w:lang w:val="en-CA"/>
        </w:rPr>
        <w:t xml:space="preserve">d Z </w:t>
      </w:r>
      <w:r>
        <w:rPr>
          <w:rFonts w:ascii="Times New Roman" w:hAnsi="Times New Roman"/>
          <w:color w:val="231F20"/>
          <w:spacing w:val="-4"/>
          <w:lang w:val="en-CA"/>
        </w:rPr>
        <w:t>c</w:t>
      </w:r>
      <w:r>
        <w:rPr>
          <w:rFonts w:ascii="Times New Roman" w:hAnsi="Times New Roman"/>
          <w:color w:val="231F20"/>
          <w:spacing w:val="5"/>
          <w:lang w:val="en-CA"/>
        </w:rPr>
        <w:t>h</w:t>
      </w:r>
      <w:r>
        <w:rPr>
          <w:rFonts w:ascii="Times New Roman" w:hAnsi="Times New Roman"/>
          <w:color w:val="231F20"/>
          <w:spacing w:val="-1"/>
          <w:lang w:val="en-CA"/>
        </w:rPr>
        <w:t>r</w:t>
      </w:r>
      <w:r>
        <w:rPr>
          <w:rFonts w:ascii="Times New Roman" w:hAnsi="Times New Roman"/>
          <w:color w:val="231F20"/>
          <w:spacing w:val="-3"/>
          <w:lang w:val="en-CA"/>
        </w:rPr>
        <w:t>om</w:t>
      </w:r>
      <w:r>
        <w:rPr>
          <w:rFonts w:ascii="Times New Roman" w:hAnsi="Times New Roman"/>
          <w:color w:val="231F20"/>
          <w:spacing w:val="-2"/>
          <w:lang w:val="en-CA"/>
        </w:rPr>
        <w:t>o</w:t>
      </w:r>
      <w:r>
        <w:rPr>
          <w:rFonts w:ascii="Times New Roman" w:hAnsi="Times New Roman"/>
          <w:color w:val="231F20"/>
          <w:spacing w:val="-3"/>
          <w:lang w:val="en-CA"/>
        </w:rPr>
        <w:t>so</w:t>
      </w:r>
      <w:r>
        <w:rPr>
          <w:rFonts w:ascii="Times New Roman" w:hAnsi="Times New Roman"/>
          <w:color w:val="231F20"/>
          <w:spacing w:val="-2"/>
          <w:lang w:val="en-CA"/>
        </w:rPr>
        <w:t>m</w:t>
      </w:r>
      <w:r>
        <w:rPr>
          <w:rFonts w:ascii="Times New Roman" w:hAnsi="Times New Roman"/>
          <w:color w:val="231F20"/>
          <w:spacing w:val="-1"/>
          <w:lang w:val="en-CA"/>
        </w:rPr>
        <w:t>e</w:t>
      </w:r>
      <w:r>
        <w:rPr>
          <w:rFonts w:ascii="Times New Roman" w:hAnsi="Times New Roman"/>
          <w:color w:val="231F20"/>
          <w:spacing w:val="-2"/>
          <w:lang w:val="en-CA"/>
        </w:rPr>
        <w:t>s</w:t>
      </w:r>
      <w:r>
        <w:rPr>
          <w:rFonts w:ascii="Times New Roman" w:hAnsi="Times New Roman"/>
          <w:color w:val="231F20"/>
          <w:lang w:val="en-CA"/>
        </w:rPr>
        <w:t xml:space="preserve">, </w:t>
      </w:r>
      <w:r>
        <w:rPr>
          <w:rFonts w:ascii="Times New Roman" w:hAnsi="Times New Roman"/>
          <w:color w:val="231F20"/>
          <w:spacing w:val="-5"/>
          <w:lang w:val="en-CA"/>
        </w:rPr>
        <w:t>w</w:t>
      </w:r>
      <w:r>
        <w:rPr>
          <w:rFonts w:ascii="Times New Roman" w:hAnsi="Times New Roman"/>
          <w:color w:val="231F20"/>
          <w:spacing w:val="-2"/>
          <w:lang w:val="en-CA"/>
        </w:rPr>
        <w:t>he</w:t>
      </w:r>
      <w:r>
        <w:rPr>
          <w:rFonts w:ascii="Times New Roman" w:hAnsi="Times New Roman"/>
          <w:color w:val="231F20"/>
          <w:spacing w:val="-1"/>
          <w:lang w:val="en-CA"/>
        </w:rPr>
        <w:t>re</w:t>
      </w:r>
      <w:r>
        <w:rPr>
          <w:rFonts w:ascii="Times New Roman" w:hAnsi="Times New Roman"/>
          <w:color w:val="231F20"/>
          <w:spacing w:val="1"/>
          <w:lang w:val="en-CA"/>
        </w:rPr>
        <w:t>a</w:t>
      </w:r>
      <w:r>
        <w:rPr>
          <w:rFonts w:ascii="Times New Roman" w:hAnsi="Times New Roman"/>
          <w:color w:val="231F20"/>
          <w:lang w:val="en-CA"/>
        </w:rPr>
        <w:t xml:space="preserve">s </w:t>
      </w:r>
      <w:r>
        <w:rPr>
          <w:rFonts w:ascii="Times New Roman" w:hAnsi="Times New Roman"/>
          <w:color w:val="231F20"/>
          <w:spacing w:val="3"/>
          <w:lang w:val="en-CA"/>
        </w:rPr>
        <w:t>t</w:t>
      </w:r>
      <w:r>
        <w:rPr>
          <w:rFonts w:ascii="Times New Roman" w:hAnsi="Times New Roman"/>
          <w:color w:val="231F20"/>
          <w:spacing w:val="-2"/>
          <w:lang w:val="en-CA"/>
        </w:rPr>
        <w:t>h</w:t>
      </w:r>
      <w:r>
        <w:rPr>
          <w:rFonts w:ascii="Times New Roman" w:hAnsi="Times New Roman"/>
          <w:color w:val="231F20"/>
          <w:lang w:val="en-CA"/>
        </w:rPr>
        <w:t xml:space="preserve">e </w:t>
      </w:r>
      <w:r>
        <w:rPr>
          <w:rFonts w:ascii="Times New Roman" w:hAnsi="Times New Roman"/>
          <w:color w:val="231F20"/>
          <w:spacing w:val="-2"/>
          <w:lang w:val="en-CA"/>
        </w:rPr>
        <w:t>s</w:t>
      </w:r>
      <w:r>
        <w:rPr>
          <w:rFonts w:ascii="Times New Roman" w:hAnsi="Times New Roman"/>
          <w:color w:val="231F20"/>
          <w:spacing w:val="-7"/>
          <w:lang w:val="en-CA"/>
        </w:rPr>
        <w:t>e</w:t>
      </w:r>
      <w:r>
        <w:rPr>
          <w:rFonts w:ascii="Times New Roman" w:hAnsi="Times New Roman"/>
          <w:color w:val="231F20"/>
          <w:lang w:val="en-CA"/>
        </w:rPr>
        <w:t xml:space="preserve">x </w:t>
      </w:r>
      <w:r>
        <w:rPr>
          <w:rFonts w:ascii="Times New Roman" w:hAnsi="Times New Roman"/>
          <w:color w:val="231F20"/>
          <w:spacing w:val="-4"/>
          <w:lang w:val="en-CA"/>
        </w:rPr>
        <w:t>c</w:t>
      </w:r>
      <w:r>
        <w:rPr>
          <w:rFonts w:ascii="Times New Roman" w:hAnsi="Times New Roman"/>
          <w:color w:val="231F20"/>
          <w:spacing w:val="5"/>
          <w:lang w:val="en-CA"/>
        </w:rPr>
        <w:t>h</w:t>
      </w:r>
      <w:r>
        <w:rPr>
          <w:rFonts w:ascii="Times New Roman" w:hAnsi="Times New Roman"/>
          <w:color w:val="231F20"/>
          <w:spacing w:val="-1"/>
          <w:lang w:val="en-CA"/>
        </w:rPr>
        <w:t>r</w:t>
      </w:r>
      <w:r>
        <w:rPr>
          <w:rFonts w:ascii="Times New Roman" w:hAnsi="Times New Roman"/>
          <w:color w:val="231F20"/>
          <w:spacing w:val="-3"/>
          <w:lang w:val="en-CA"/>
        </w:rPr>
        <w:t>om</w:t>
      </w:r>
      <w:r>
        <w:rPr>
          <w:rFonts w:ascii="Times New Roman" w:hAnsi="Times New Roman"/>
          <w:color w:val="231F20"/>
          <w:spacing w:val="-2"/>
          <w:lang w:val="en-CA"/>
        </w:rPr>
        <w:t>o</w:t>
      </w:r>
      <w:r>
        <w:rPr>
          <w:rFonts w:ascii="Times New Roman" w:hAnsi="Times New Roman"/>
          <w:color w:val="231F20"/>
          <w:spacing w:val="-3"/>
          <w:lang w:val="en-CA"/>
        </w:rPr>
        <w:t>so</w:t>
      </w:r>
      <w:r>
        <w:rPr>
          <w:rFonts w:ascii="Times New Roman" w:hAnsi="Times New Roman"/>
          <w:color w:val="231F20"/>
          <w:spacing w:val="-2"/>
          <w:lang w:val="en-CA"/>
        </w:rPr>
        <w:t>m</w:t>
      </w:r>
      <w:r>
        <w:rPr>
          <w:rFonts w:ascii="Times New Roman" w:hAnsi="Times New Roman"/>
          <w:color w:val="231F20"/>
          <w:spacing w:val="-1"/>
          <w:lang w:val="en-CA"/>
        </w:rPr>
        <w:t>e</w:t>
      </w:r>
      <w:r>
        <w:rPr>
          <w:rFonts w:ascii="Times New Roman" w:hAnsi="Times New Roman"/>
          <w:color w:val="231F20"/>
          <w:lang w:val="en-CA"/>
        </w:rPr>
        <w:t xml:space="preserve">s </w:t>
      </w:r>
      <w:r>
        <w:rPr>
          <w:rFonts w:ascii="Times New Roman" w:hAnsi="Times New Roman"/>
          <w:color w:val="231F20"/>
          <w:spacing w:val="2"/>
          <w:lang w:val="en-CA"/>
        </w:rPr>
        <w:t>i</w:t>
      </w:r>
      <w:r>
        <w:rPr>
          <w:rFonts w:ascii="Times New Roman" w:hAnsi="Times New Roman"/>
          <w:color w:val="231F20"/>
          <w:lang w:val="en-CA"/>
        </w:rPr>
        <w:t>n a</w:t>
      </w:r>
      <w:r>
        <w:rPr>
          <w:rFonts w:ascii="Times New Roman" w:hAnsi="Times New Roman"/>
          <w:color w:val="231F20"/>
          <w:spacing w:val="-3"/>
          <w:lang w:val="en-CA"/>
        </w:rPr>
        <w:t>d</w:t>
      </w:r>
      <w:r>
        <w:rPr>
          <w:rFonts w:ascii="Times New Roman" w:hAnsi="Times New Roman"/>
          <w:color w:val="231F20"/>
          <w:spacing w:val="1"/>
          <w:lang w:val="en-CA"/>
        </w:rPr>
        <w:t>u</w:t>
      </w:r>
      <w:r>
        <w:rPr>
          <w:rFonts w:ascii="Times New Roman" w:hAnsi="Times New Roman"/>
          <w:color w:val="231F20"/>
          <w:spacing w:val="-6"/>
          <w:lang w:val="en-CA"/>
        </w:rPr>
        <w:t>l</w:t>
      </w:r>
      <w:r>
        <w:rPr>
          <w:rFonts w:ascii="Times New Roman" w:hAnsi="Times New Roman"/>
          <w:color w:val="231F20"/>
          <w:lang w:val="en-CA"/>
        </w:rPr>
        <w:t>t m</w:t>
      </w:r>
      <w:r>
        <w:rPr>
          <w:rFonts w:ascii="Times New Roman" w:hAnsi="Times New Roman"/>
          <w:color w:val="231F20"/>
          <w:spacing w:val="3"/>
          <w:lang w:val="en-CA"/>
        </w:rPr>
        <w:t>a</w:t>
      </w:r>
      <w:r>
        <w:rPr>
          <w:rFonts w:ascii="Times New Roman" w:hAnsi="Times New Roman"/>
          <w:color w:val="231F20"/>
          <w:spacing w:val="-4"/>
          <w:lang w:val="en-CA"/>
        </w:rPr>
        <w:t>l</w:t>
      </w:r>
      <w:r>
        <w:rPr>
          <w:rFonts w:ascii="Times New Roman" w:hAnsi="Times New Roman"/>
          <w:color w:val="231F20"/>
          <w:lang w:val="en-CA"/>
        </w:rPr>
        <w:t xml:space="preserve">e </w:t>
      </w:r>
      <w:r>
        <w:rPr>
          <w:rFonts w:ascii="Times New Roman" w:hAnsi="Times New Roman"/>
          <w:color w:val="231F20"/>
          <w:spacing w:val="-3"/>
          <w:lang w:val="en-CA"/>
        </w:rPr>
        <w:t>b</w:t>
      </w:r>
      <w:r>
        <w:rPr>
          <w:rFonts w:ascii="Times New Roman" w:hAnsi="Times New Roman"/>
          <w:color w:val="231F20"/>
          <w:spacing w:val="-4"/>
          <w:lang w:val="en-CA"/>
        </w:rPr>
        <w:t>u</w:t>
      </w:r>
      <w:r>
        <w:rPr>
          <w:rFonts w:ascii="Times New Roman" w:hAnsi="Times New Roman"/>
          <w:color w:val="231F20"/>
          <w:spacing w:val="3"/>
          <w:lang w:val="en-CA"/>
        </w:rPr>
        <w:t>t</w:t>
      </w:r>
      <w:r>
        <w:rPr>
          <w:rFonts w:ascii="Times New Roman" w:hAnsi="Times New Roman"/>
          <w:color w:val="231F20"/>
          <w:lang w:val="en-CA"/>
        </w:rPr>
        <w:t>t</w:t>
      </w:r>
      <w:r>
        <w:rPr>
          <w:rFonts w:ascii="Times New Roman" w:hAnsi="Times New Roman"/>
          <w:color w:val="231F20"/>
          <w:spacing w:val="-2"/>
          <w:lang w:val="en-CA"/>
        </w:rPr>
        <w:t>e</w:t>
      </w:r>
      <w:r>
        <w:rPr>
          <w:rFonts w:ascii="Times New Roman" w:hAnsi="Times New Roman"/>
          <w:color w:val="231F20"/>
          <w:spacing w:val="4"/>
          <w:lang w:val="en-CA"/>
        </w:rPr>
        <w:t>r</w:t>
      </w:r>
      <w:r>
        <w:rPr>
          <w:rFonts w:ascii="Times New Roman" w:hAnsi="Times New Roman"/>
          <w:color w:val="231F20"/>
          <w:lang w:val="en-CA"/>
        </w:rPr>
        <w:t>f</w:t>
      </w:r>
      <w:r>
        <w:rPr>
          <w:rFonts w:ascii="Times New Roman" w:hAnsi="Times New Roman"/>
          <w:color w:val="231F20"/>
          <w:spacing w:val="1"/>
          <w:lang w:val="en-CA"/>
        </w:rPr>
        <w:t>l</w:t>
      </w:r>
      <w:r>
        <w:rPr>
          <w:rFonts w:ascii="Times New Roman" w:hAnsi="Times New Roman"/>
          <w:color w:val="231F20"/>
          <w:spacing w:val="-5"/>
          <w:lang w:val="en-CA"/>
        </w:rPr>
        <w:t>i</w:t>
      </w:r>
      <w:r>
        <w:rPr>
          <w:rFonts w:ascii="Times New Roman" w:hAnsi="Times New Roman"/>
          <w:color w:val="231F20"/>
          <w:spacing w:val="-1"/>
          <w:lang w:val="en-CA"/>
        </w:rPr>
        <w:t>e</w:t>
      </w:r>
      <w:r>
        <w:rPr>
          <w:rFonts w:ascii="Times New Roman" w:hAnsi="Times New Roman"/>
          <w:color w:val="231F20"/>
          <w:lang w:val="en-CA"/>
        </w:rPr>
        <w:t>s</w:t>
      </w:r>
      <w:r>
        <w:rPr>
          <w:rFonts w:ascii="Times New Roman" w:hAnsi="Times New Roman"/>
          <w:color w:val="231F20"/>
          <w:spacing w:val="-15"/>
          <w:lang w:val="en-CA"/>
        </w:rPr>
        <w:t xml:space="preserve"> </w:t>
      </w:r>
      <w:r>
        <w:rPr>
          <w:rFonts w:ascii="Times New Roman" w:hAnsi="Times New Roman"/>
          <w:color w:val="231F20"/>
          <w:spacing w:val="5"/>
          <w:lang w:val="en-CA"/>
        </w:rPr>
        <w:t>a</w:t>
      </w:r>
      <w:r>
        <w:rPr>
          <w:rFonts w:ascii="Times New Roman" w:hAnsi="Times New Roman"/>
          <w:color w:val="231F20"/>
          <w:spacing w:val="-1"/>
          <w:lang w:val="en-CA"/>
        </w:rPr>
        <w:t>r</w:t>
      </w:r>
      <w:r>
        <w:rPr>
          <w:rFonts w:ascii="Times New Roman" w:hAnsi="Times New Roman"/>
          <w:color w:val="231F20"/>
          <w:lang w:val="en-CA"/>
        </w:rPr>
        <w:t xml:space="preserve">e </w:t>
      </w:r>
      <w:r>
        <w:rPr>
          <w:rFonts w:ascii="Times New Roman" w:hAnsi="Times New Roman"/>
          <w:color w:val="231F20"/>
          <w:spacing w:val="2"/>
          <w:lang w:val="en-CA"/>
        </w:rPr>
        <w:t>t</w:t>
      </w:r>
      <w:r>
        <w:rPr>
          <w:rFonts w:ascii="Times New Roman" w:hAnsi="Times New Roman"/>
          <w:color w:val="231F20"/>
          <w:spacing w:val="-8"/>
          <w:lang w:val="en-CA"/>
        </w:rPr>
        <w:t>w</w:t>
      </w:r>
      <w:r>
        <w:rPr>
          <w:rFonts w:ascii="Times New Roman" w:hAnsi="Times New Roman"/>
          <w:color w:val="231F20"/>
          <w:lang w:val="en-CA"/>
        </w:rPr>
        <w:t xml:space="preserve">o Z </w:t>
      </w:r>
      <w:r>
        <w:rPr>
          <w:rFonts w:ascii="Times New Roman" w:hAnsi="Times New Roman"/>
          <w:color w:val="231F20"/>
          <w:spacing w:val="-4"/>
          <w:lang w:val="en-CA"/>
        </w:rPr>
        <w:t>c</w:t>
      </w:r>
      <w:r>
        <w:rPr>
          <w:rFonts w:ascii="Times New Roman" w:hAnsi="Times New Roman"/>
          <w:color w:val="231F20"/>
          <w:spacing w:val="5"/>
          <w:lang w:val="en-CA"/>
        </w:rPr>
        <w:t>h</w:t>
      </w:r>
      <w:r>
        <w:rPr>
          <w:rFonts w:ascii="Times New Roman" w:hAnsi="Times New Roman"/>
          <w:color w:val="231F20"/>
          <w:spacing w:val="-1"/>
          <w:lang w:val="en-CA"/>
        </w:rPr>
        <w:t>r</w:t>
      </w:r>
      <w:r>
        <w:rPr>
          <w:rFonts w:ascii="Times New Roman" w:hAnsi="Times New Roman"/>
          <w:color w:val="231F20"/>
          <w:spacing w:val="-3"/>
          <w:lang w:val="en-CA"/>
        </w:rPr>
        <w:t>om</w:t>
      </w:r>
      <w:r>
        <w:rPr>
          <w:rFonts w:ascii="Times New Roman" w:hAnsi="Times New Roman"/>
          <w:color w:val="231F20"/>
          <w:spacing w:val="-2"/>
          <w:lang w:val="en-CA"/>
        </w:rPr>
        <w:t>o</w:t>
      </w:r>
      <w:r>
        <w:rPr>
          <w:rFonts w:ascii="Times New Roman" w:hAnsi="Times New Roman"/>
          <w:color w:val="231F20"/>
          <w:spacing w:val="-3"/>
          <w:lang w:val="en-CA"/>
        </w:rPr>
        <w:t>so</w:t>
      </w:r>
      <w:r>
        <w:rPr>
          <w:rFonts w:ascii="Times New Roman" w:hAnsi="Times New Roman"/>
          <w:color w:val="231F20"/>
          <w:spacing w:val="-2"/>
          <w:lang w:val="en-CA"/>
        </w:rPr>
        <w:t>m</w:t>
      </w:r>
      <w:r>
        <w:rPr>
          <w:rFonts w:ascii="Times New Roman" w:hAnsi="Times New Roman"/>
          <w:color w:val="231F20"/>
          <w:spacing w:val="-1"/>
          <w:lang w:val="en-CA"/>
        </w:rPr>
        <w:t>e</w:t>
      </w:r>
      <w:r>
        <w:rPr>
          <w:rFonts w:ascii="Times New Roman" w:hAnsi="Times New Roman"/>
          <w:color w:val="231F20"/>
          <w:spacing w:val="-4"/>
          <w:lang w:val="en-CA"/>
        </w:rPr>
        <w:t>s</w:t>
      </w:r>
      <w:r>
        <w:rPr>
          <w:rFonts w:ascii="Times New Roman" w:hAnsi="Times New Roman"/>
          <w:color w:val="231F20"/>
          <w:lang w:val="en-CA"/>
        </w:rPr>
        <w:t>.</w:t>
      </w:r>
    </w:p>
    <w:p w:rsidR="00A631B2" w:rsidRDefault="00A631B2" w:rsidP="00A631B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  <w:lang w:val="en-CA"/>
        </w:rPr>
      </w:pPr>
    </w:p>
    <w:p w:rsidR="00A631B2" w:rsidRDefault="00A631B2" w:rsidP="00A631B2">
      <w:pPr>
        <w:autoSpaceDE w:val="0"/>
        <w:autoSpaceDN w:val="0"/>
        <w:adjustRightInd w:val="0"/>
        <w:rPr>
          <w:rFonts w:ascii="Times New Roman" w:hAnsi="Times New Roman"/>
          <w:color w:val="000000"/>
          <w:sz w:val="20"/>
          <w:szCs w:val="20"/>
          <w:lang w:val="en-CA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>
                <wp:extent cx="4572635" cy="3524250"/>
                <wp:effectExtent l="0" t="0" r="0" b="0"/>
                <wp:docPr id="425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635" cy="3524250"/>
                          <a:chOff x="0" y="0"/>
                          <a:chExt cx="7201" cy="5550"/>
                        </a:xfrm>
                      </wpg:grpSpPr>
                      <wpg:grpSp>
                        <wpg:cNvPr id="426" name="Group 8"/>
                        <wpg:cNvGrpSpPr>
                          <a:grpSpLocks/>
                        </wpg:cNvGrpSpPr>
                        <wpg:grpSpPr bwMode="auto">
                          <a:xfrm>
                            <a:off x="1820" y="791"/>
                            <a:ext cx="4955" cy="4392"/>
                            <a:chOff x="1820" y="791"/>
                            <a:chExt cx="4955" cy="4392"/>
                          </a:xfrm>
                        </wpg:grpSpPr>
                        <wps:wsp>
                          <wps:cNvPr id="427" name="Freeform 9"/>
                          <wps:cNvSpPr>
                            <a:spLocks/>
                          </wps:cNvSpPr>
                          <wps:spPr bwMode="auto">
                            <a:xfrm>
                              <a:off x="1820" y="791"/>
                              <a:ext cx="4955" cy="4392"/>
                            </a:xfrm>
                            <a:custGeom>
                              <a:avLst/>
                              <a:gdLst>
                                <a:gd name="T0" fmla="*/ 2274 w 4955"/>
                                <a:gd name="T1" fmla="*/ 7 h 4392"/>
                                <a:gd name="T2" fmla="*/ 1882 w 4955"/>
                                <a:gd name="T3" fmla="*/ 63 h 4392"/>
                                <a:gd name="T4" fmla="*/ 1513 w 4955"/>
                                <a:gd name="T5" fmla="*/ 172 h 4392"/>
                                <a:gd name="T6" fmla="*/ 1173 w 4955"/>
                                <a:gd name="T7" fmla="*/ 329 h 4392"/>
                                <a:gd name="T8" fmla="*/ 865 w 4955"/>
                                <a:gd name="T9" fmla="*/ 529 h 4392"/>
                                <a:gd name="T10" fmla="*/ 597 w 4955"/>
                                <a:gd name="T11" fmla="*/ 767 h 4392"/>
                                <a:gd name="T12" fmla="*/ 371 w 4955"/>
                                <a:gd name="T13" fmla="*/ 1040 h 4392"/>
                                <a:gd name="T14" fmla="*/ 194 w 4955"/>
                                <a:gd name="T15" fmla="*/ 1342 h 4392"/>
                                <a:gd name="T16" fmla="*/ 72 w 4955"/>
                                <a:gd name="T17" fmla="*/ 1669 h 4392"/>
                                <a:gd name="T18" fmla="*/ 8 w 4955"/>
                                <a:gd name="T19" fmla="*/ 2016 h 4392"/>
                                <a:gd name="T20" fmla="*/ 8 w 4955"/>
                                <a:gd name="T21" fmla="*/ 2376 h 4392"/>
                                <a:gd name="T22" fmla="*/ 72 w 4955"/>
                                <a:gd name="T23" fmla="*/ 2723 h 4392"/>
                                <a:gd name="T24" fmla="*/ 194 w 4955"/>
                                <a:gd name="T25" fmla="*/ 3050 h 4392"/>
                                <a:gd name="T26" fmla="*/ 371 w 4955"/>
                                <a:gd name="T27" fmla="*/ 3352 h 4392"/>
                                <a:gd name="T28" fmla="*/ 597 w 4955"/>
                                <a:gd name="T29" fmla="*/ 3624 h 4392"/>
                                <a:gd name="T30" fmla="*/ 865 w 4955"/>
                                <a:gd name="T31" fmla="*/ 3863 h 4392"/>
                                <a:gd name="T32" fmla="*/ 1173 w 4955"/>
                                <a:gd name="T33" fmla="*/ 4063 h 4392"/>
                                <a:gd name="T34" fmla="*/ 1513 w 4955"/>
                                <a:gd name="T35" fmla="*/ 4219 h 4392"/>
                                <a:gd name="T36" fmla="*/ 1882 w 4955"/>
                                <a:gd name="T37" fmla="*/ 4328 h 4392"/>
                                <a:gd name="T38" fmla="*/ 2274 w 4955"/>
                                <a:gd name="T39" fmla="*/ 4385 h 4392"/>
                                <a:gd name="T40" fmla="*/ 2680 w 4955"/>
                                <a:gd name="T41" fmla="*/ 4385 h 4392"/>
                                <a:gd name="T42" fmla="*/ 3071 w 4955"/>
                                <a:gd name="T43" fmla="*/ 4328 h 4392"/>
                                <a:gd name="T44" fmla="*/ 3402 w 4955"/>
                                <a:gd name="T45" fmla="*/ 4232 h 4392"/>
                                <a:gd name="T46" fmla="*/ 2287 w 4955"/>
                                <a:gd name="T47" fmla="*/ 4225 h 4392"/>
                                <a:gd name="T48" fmla="*/ 1920 w 4955"/>
                                <a:gd name="T49" fmla="*/ 4173 h 4392"/>
                                <a:gd name="T50" fmla="*/ 1576 w 4955"/>
                                <a:gd name="T51" fmla="*/ 4072 h 4392"/>
                                <a:gd name="T52" fmla="*/ 1257 w 4955"/>
                                <a:gd name="T53" fmla="*/ 3927 h 4392"/>
                                <a:gd name="T54" fmla="*/ 970 w 4955"/>
                                <a:gd name="T55" fmla="*/ 3741 h 4392"/>
                                <a:gd name="T56" fmla="*/ 718 w 4955"/>
                                <a:gd name="T57" fmla="*/ 3520 h 4392"/>
                                <a:gd name="T58" fmla="*/ 507 w 4955"/>
                                <a:gd name="T59" fmla="*/ 3268 h 4392"/>
                                <a:gd name="T60" fmla="*/ 342 w 4955"/>
                                <a:gd name="T61" fmla="*/ 2988 h 4392"/>
                                <a:gd name="T62" fmla="*/ 227 w 4955"/>
                                <a:gd name="T63" fmla="*/ 2684 h 4392"/>
                                <a:gd name="T64" fmla="*/ 167 w 4955"/>
                                <a:gd name="T65" fmla="*/ 2362 h 4392"/>
                                <a:gd name="T66" fmla="*/ 167 w 4955"/>
                                <a:gd name="T67" fmla="*/ 2029 h 4392"/>
                                <a:gd name="T68" fmla="*/ 227 w 4955"/>
                                <a:gd name="T69" fmla="*/ 1707 h 4392"/>
                                <a:gd name="T70" fmla="*/ 342 w 4955"/>
                                <a:gd name="T71" fmla="*/ 1404 h 4392"/>
                                <a:gd name="T72" fmla="*/ 507 w 4955"/>
                                <a:gd name="T73" fmla="*/ 1124 h 4392"/>
                                <a:gd name="T74" fmla="*/ 718 w 4955"/>
                                <a:gd name="T75" fmla="*/ 871 h 4392"/>
                                <a:gd name="T76" fmla="*/ 970 w 4955"/>
                                <a:gd name="T77" fmla="*/ 650 h 4392"/>
                                <a:gd name="T78" fmla="*/ 1257 w 4955"/>
                                <a:gd name="T79" fmla="*/ 465 h 4392"/>
                                <a:gd name="T80" fmla="*/ 1576 w 4955"/>
                                <a:gd name="T81" fmla="*/ 320 h 4392"/>
                                <a:gd name="T82" fmla="*/ 1920 w 4955"/>
                                <a:gd name="T83" fmla="*/ 219 h 4392"/>
                                <a:gd name="T84" fmla="*/ 2287 w 4955"/>
                                <a:gd name="T85" fmla="*/ 166 h 4392"/>
                                <a:gd name="T86" fmla="*/ 3402 w 4955"/>
                                <a:gd name="T87" fmla="*/ 160 h 4392"/>
                                <a:gd name="T88" fmla="*/ 3071 w 4955"/>
                                <a:gd name="T89" fmla="*/ 63 h 4392"/>
                                <a:gd name="T90" fmla="*/ 2680 w 4955"/>
                                <a:gd name="T91" fmla="*/ 7 h 4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955" h="4392">
                                  <a:moveTo>
                                    <a:pt x="2477" y="0"/>
                                  </a:moveTo>
                                  <a:lnTo>
                                    <a:pt x="2274" y="7"/>
                                  </a:lnTo>
                                  <a:lnTo>
                                    <a:pt x="2075" y="28"/>
                                  </a:lnTo>
                                  <a:lnTo>
                                    <a:pt x="1882" y="63"/>
                                  </a:lnTo>
                                  <a:lnTo>
                                    <a:pt x="1695" y="112"/>
                                  </a:lnTo>
                                  <a:lnTo>
                                    <a:pt x="1513" y="172"/>
                                  </a:lnTo>
                                  <a:lnTo>
                                    <a:pt x="1339" y="245"/>
                                  </a:lnTo>
                                  <a:lnTo>
                                    <a:pt x="1173" y="329"/>
                                  </a:lnTo>
                                  <a:lnTo>
                                    <a:pt x="1015" y="424"/>
                                  </a:lnTo>
                                  <a:lnTo>
                                    <a:pt x="865" y="529"/>
                                  </a:lnTo>
                                  <a:lnTo>
                                    <a:pt x="726" y="644"/>
                                  </a:lnTo>
                                  <a:lnTo>
                                    <a:pt x="597" y="767"/>
                                  </a:lnTo>
                                  <a:lnTo>
                                    <a:pt x="478" y="900"/>
                                  </a:lnTo>
                                  <a:lnTo>
                                    <a:pt x="371" y="1040"/>
                                  </a:lnTo>
                                  <a:lnTo>
                                    <a:pt x="276" y="1187"/>
                                  </a:lnTo>
                                  <a:lnTo>
                                    <a:pt x="194" y="1342"/>
                                  </a:lnTo>
                                  <a:lnTo>
                                    <a:pt x="126" y="1502"/>
                                  </a:lnTo>
                                  <a:lnTo>
                                    <a:pt x="72" y="1669"/>
                                  </a:lnTo>
                                  <a:lnTo>
                                    <a:pt x="32" y="1840"/>
                                  </a:lnTo>
                                  <a:lnTo>
                                    <a:pt x="8" y="2016"/>
                                  </a:lnTo>
                                  <a:lnTo>
                                    <a:pt x="0" y="2196"/>
                                  </a:lnTo>
                                  <a:lnTo>
                                    <a:pt x="8" y="2376"/>
                                  </a:lnTo>
                                  <a:lnTo>
                                    <a:pt x="32" y="2551"/>
                                  </a:lnTo>
                                  <a:lnTo>
                                    <a:pt x="72" y="2723"/>
                                  </a:lnTo>
                                  <a:lnTo>
                                    <a:pt x="126" y="2889"/>
                                  </a:lnTo>
                                  <a:lnTo>
                                    <a:pt x="194" y="3050"/>
                                  </a:lnTo>
                                  <a:lnTo>
                                    <a:pt x="276" y="3204"/>
                                  </a:lnTo>
                                  <a:lnTo>
                                    <a:pt x="371" y="3352"/>
                                  </a:lnTo>
                                  <a:lnTo>
                                    <a:pt x="478" y="3492"/>
                                  </a:lnTo>
                                  <a:lnTo>
                                    <a:pt x="597" y="3624"/>
                                  </a:lnTo>
                                  <a:lnTo>
                                    <a:pt x="726" y="3748"/>
                                  </a:lnTo>
                                  <a:lnTo>
                                    <a:pt x="865" y="3863"/>
                                  </a:lnTo>
                                  <a:lnTo>
                                    <a:pt x="1015" y="3968"/>
                                  </a:lnTo>
                                  <a:lnTo>
                                    <a:pt x="1173" y="4063"/>
                                  </a:lnTo>
                                  <a:lnTo>
                                    <a:pt x="1339" y="4147"/>
                                  </a:lnTo>
                                  <a:lnTo>
                                    <a:pt x="1513" y="4219"/>
                                  </a:lnTo>
                                  <a:lnTo>
                                    <a:pt x="1695" y="4280"/>
                                  </a:lnTo>
                                  <a:lnTo>
                                    <a:pt x="1882" y="4328"/>
                                  </a:lnTo>
                                  <a:lnTo>
                                    <a:pt x="2075" y="4363"/>
                                  </a:lnTo>
                                  <a:lnTo>
                                    <a:pt x="2274" y="4385"/>
                                  </a:lnTo>
                                  <a:lnTo>
                                    <a:pt x="2477" y="4392"/>
                                  </a:lnTo>
                                  <a:lnTo>
                                    <a:pt x="2680" y="4385"/>
                                  </a:lnTo>
                                  <a:lnTo>
                                    <a:pt x="2878" y="4363"/>
                                  </a:lnTo>
                                  <a:lnTo>
                                    <a:pt x="3071" y="4328"/>
                                  </a:lnTo>
                                  <a:lnTo>
                                    <a:pt x="3259" y="4280"/>
                                  </a:lnTo>
                                  <a:lnTo>
                                    <a:pt x="3402" y="4232"/>
                                  </a:lnTo>
                                  <a:lnTo>
                                    <a:pt x="2477" y="4232"/>
                                  </a:lnTo>
                                  <a:lnTo>
                                    <a:pt x="2287" y="4225"/>
                                  </a:lnTo>
                                  <a:lnTo>
                                    <a:pt x="2101" y="4205"/>
                                  </a:lnTo>
                                  <a:lnTo>
                                    <a:pt x="1920" y="4173"/>
                                  </a:lnTo>
                                  <a:lnTo>
                                    <a:pt x="1745" y="4128"/>
                                  </a:lnTo>
                                  <a:lnTo>
                                    <a:pt x="1576" y="4072"/>
                                  </a:lnTo>
                                  <a:lnTo>
                                    <a:pt x="1413" y="4004"/>
                                  </a:lnTo>
                                  <a:lnTo>
                                    <a:pt x="1257" y="3927"/>
                                  </a:lnTo>
                                  <a:lnTo>
                                    <a:pt x="1109" y="3839"/>
                                  </a:lnTo>
                                  <a:lnTo>
                                    <a:pt x="970" y="3741"/>
                                  </a:lnTo>
                                  <a:lnTo>
                                    <a:pt x="839" y="3635"/>
                                  </a:lnTo>
                                  <a:lnTo>
                                    <a:pt x="718" y="3520"/>
                                  </a:lnTo>
                                  <a:lnTo>
                                    <a:pt x="607" y="3398"/>
                                  </a:lnTo>
                                  <a:lnTo>
                                    <a:pt x="507" y="3268"/>
                                  </a:lnTo>
                                  <a:lnTo>
                                    <a:pt x="419" y="3131"/>
                                  </a:lnTo>
                                  <a:lnTo>
                                    <a:pt x="342" y="2988"/>
                                  </a:lnTo>
                                  <a:lnTo>
                                    <a:pt x="278" y="2839"/>
                                  </a:lnTo>
                                  <a:lnTo>
                                    <a:pt x="227" y="2684"/>
                                  </a:lnTo>
                                  <a:lnTo>
                                    <a:pt x="190" y="2526"/>
                                  </a:lnTo>
                                  <a:lnTo>
                                    <a:pt x="167" y="2362"/>
                                  </a:lnTo>
                                  <a:lnTo>
                                    <a:pt x="160" y="2196"/>
                                  </a:lnTo>
                                  <a:lnTo>
                                    <a:pt x="167" y="2029"/>
                                  </a:lnTo>
                                  <a:lnTo>
                                    <a:pt x="190" y="1866"/>
                                  </a:lnTo>
                                  <a:lnTo>
                                    <a:pt x="227" y="1707"/>
                                  </a:lnTo>
                                  <a:lnTo>
                                    <a:pt x="278" y="1553"/>
                                  </a:lnTo>
                                  <a:lnTo>
                                    <a:pt x="342" y="1404"/>
                                  </a:lnTo>
                                  <a:lnTo>
                                    <a:pt x="419" y="1261"/>
                                  </a:lnTo>
                                  <a:lnTo>
                                    <a:pt x="507" y="1124"/>
                                  </a:lnTo>
                                  <a:lnTo>
                                    <a:pt x="607" y="994"/>
                                  </a:lnTo>
                                  <a:lnTo>
                                    <a:pt x="718" y="871"/>
                                  </a:lnTo>
                                  <a:lnTo>
                                    <a:pt x="839" y="757"/>
                                  </a:lnTo>
                                  <a:lnTo>
                                    <a:pt x="970" y="650"/>
                                  </a:lnTo>
                                  <a:lnTo>
                                    <a:pt x="1109" y="553"/>
                                  </a:lnTo>
                                  <a:lnTo>
                                    <a:pt x="1257" y="465"/>
                                  </a:lnTo>
                                  <a:lnTo>
                                    <a:pt x="1413" y="387"/>
                                  </a:lnTo>
                                  <a:lnTo>
                                    <a:pt x="1576" y="320"/>
                                  </a:lnTo>
                                  <a:lnTo>
                                    <a:pt x="1745" y="264"/>
                                  </a:lnTo>
                                  <a:lnTo>
                                    <a:pt x="1920" y="219"/>
                                  </a:lnTo>
                                  <a:lnTo>
                                    <a:pt x="2101" y="186"/>
                                  </a:lnTo>
                                  <a:lnTo>
                                    <a:pt x="2287" y="166"/>
                                  </a:lnTo>
                                  <a:lnTo>
                                    <a:pt x="2477" y="160"/>
                                  </a:lnTo>
                                  <a:lnTo>
                                    <a:pt x="3402" y="160"/>
                                  </a:lnTo>
                                  <a:lnTo>
                                    <a:pt x="3259" y="112"/>
                                  </a:lnTo>
                                  <a:lnTo>
                                    <a:pt x="3071" y="63"/>
                                  </a:lnTo>
                                  <a:lnTo>
                                    <a:pt x="2878" y="28"/>
                                  </a:lnTo>
                                  <a:lnTo>
                                    <a:pt x="2680" y="7"/>
                                  </a:lnTo>
                                  <a:lnTo>
                                    <a:pt x="247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10"/>
                          <wps:cNvSpPr>
                            <a:spLocks/>
                          </wps:cNvSpPr>
                          <wps:spPr bwMode="auto">
                            <a:xfrm>
                              <a:off x="1820" y="791"/>
                              <a:ext cx="4955" cy="4392"/>
                            </a:xfrm>
                            <a:custGeom>
                              <a:avLst/>
                              <a:gdLst>
                                <a:gd name="T0" fmla="*/ 2477 w 4955"/>
                                <a:gd name="T1" fmla="*/ 160 h 4392"/>
                                <a:gd name="T2" fmla="*/ 2852 w 4955"/>
                                <a:gd name="T3" fmla="*/ 186 h 4392"/>
                                <a:gd name="T4" fmla="*/ 3208 w 4955"/>
                                <a:gd name="T5" fmla="*/ 264 h 4392"/>
                                <a:gd name="T6" fmla="*/ 3541 w 4955"/>
                                <a:gd name="T7" fmla="*/ 387 h 4392"/>
                                <a:gd name="T8" fmla="*/ 3844 w 4955"/>
                                <a:gd name="T9" fmla="*/ 553 h 4392"/>
                                <a:gd name="T10" fmla="*/ 4114 w 4955"/>
                                <a:gd name="T11" fmla="*/ 757 h 4392"/>
                                <a:gd name="T12" fmla="*/ 4346 w 4955"/>
                                <a:gd name="T13" fmla="*/ 994 h 4392"/>
                                <a:gd name="T14" fmla="*/ 4535 w 4955"/>
                                <a:gd name="T15" fmla="*/ 1261 h 4392"/>
                                <a:gd name="T16" fmla="*/ 4676 w 4955"/>
                                <a:gd name="T17" fmla="*/ 1553 h 4392"/>
                                <a:gd name="T18" fmla="*/ 4764 w 4955"/>
                                <a:gd name="T19" fmla="*/ 1866 h 4392"/>
                                <a:gd name="T20" fmla="*/ 4794 w 4955"/>
                                <a:gd name="T21" fmla="*/ 2196 h 4392"/>
                                <a:gd name="T22" fmla="*/ 4764 w 4955"/>
                                <a:gd name="T23" fmla="*/ 2526 h 4392"/>
                                <a:gd name="T24" fmla="*/ 4676 w 4955"/>
                                <a:gd name="T25" fmla="*/ 2839 h 4392"/>
                                <a:gd name="T26" fmla="*/ 4535 w 4955"/>
                                <a:gd name="T27" fmla="*/ 3131 h 4392"/>
                                <a:gd name="T28" fmla="*/ 4346 w 4955"/>
                                <a:gd name="T29" fmla="*/ 3398 h 4392"/>
                                <a:gd name="T30" fmla="*/ 4114 w 4955"/>
                                <a:gd name="T31" fmla="*/ 3635 h 4392"/>
                                <a:gd name="T32" fmla="*/ 3844 w 4955"/>
                                <a:gd name="T33" fmla="*/ 3839 h 4392"/>
                                <a:gd name="T34" fmla="*/ 3541 w 4955"/>
                                <a:gd name="T35" fmla="*/ 4004 h 4392"/>
                                <a:gd name="T36" fmla="*/ 3208 w 4955"/>
                                <a:gd name="T37" fmla="*/ 4128 h 4392"/>
                                <a:gd name="T38" fmla="*/ 2852 w 4955"/>
                                <a:gd name="T39" fmla="*/ 4205 h 4392"/>
                                <a:gd name="T40" fmla="*/ 2477 w 4955"/>
                                <a:gd name="T41" fmla="*/ 4232 h 4392"/>
                                <a:gd name="T42" fmla="*/ 3440 w 4955"/>
                                <a:gd name="T43" fmla="*/ 4219 h 4392"/>
                                <a:gd name="T44" fmla="*/ 3781 w 4955"/>
                                <a:gd name="T45" fmla="*/ 4063 h 4392"/>
                                <a:gd name="T46" fmla="*/ 4088 w 4955"/>
                                <a:gd name="T47" fmla="*/ 3863 h 4392"/>
                                <a:gd name="T48" fmla="*/ 4357 w 4955"/>
                                <a:gd name="T49" fmla="*/ 3624 h 4392"/>
                                <a:gd name="T50" fmla="*/ 4582 w 4955"/>
                                <a:gd name="T51" fmla="*/ 3352 h 4392"/>
                                <a:gd name="T52" fmla="*/ 4759 w 4955"/>
                                <a:gd name="T53" fmla="*/ 3050 h 4392"/>
                                <a:gd name="T54" fmla="*/ 4882 w 4955"/>
                                <a:gd name="T55" fmla="*/ 2723 h 4392"/>
                                <a:gd name="T56" fmla="*/ 4946 w 4955"/>
                                <a:gd name="T57" fmla="*/ 2376 h 4392"/>
                                <a:gd name="T58" fmla="*/ 4946 w 4955"/>
                                <a:gd name="T59" fmla="*/ 2016 h 4392"/>
                                <a:gd name="T60" fmla="*/ 4882 w 4955"/>
                                <a:gd name="T61" fmla="*/ 1669 h 4392"/>
                                <a:gd name="T62" fmla="*/ 4759 w 4955"/>
                                <a:gd name="T63" fmla="*/ 1342 h 4392"/>
                                <a:gd name="T64" fmla="*/ 4582 w 4955"/>
                                <a:gd name="T65" fmla="*/ 1040 h 4392"/>
                                <a:gd name="T66" fmla="*/ 4357 w 4955"/>
                                <a:gd name="T67" fmla="*/ 767 h 4392"/>
                                <a:gd name="T68" fmla="*/ 4088 w 4955"/>
                                <a:gd name="T69" fmla="*/ 529 h 4392"/>
                                <a:gd name="T70" fmla="*/ 3781 w 4955"/>
                                <a:gd name="T71" fmla="*/ 329 h 4392"/>
                                <a:gd name="T72" fmla="*/ 3440 w 4955"/>
                                <a:gd name="T73" fmla="*/ 172 h 4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955" h="4392">
                                  <a:moveTo>
                                    <a:pt x="3402" y="160"/>
                                  </a:moveTo>
                                  <a:lnTo>
                                    <a:pt x="2477" y="160"/>
                                  </a:lnTo>
                                  <a:lnTo>
                                    <a:pt x="2666" y="166"/>
                                  </a:lnTo>
                                  <a:lnTo>
                                    <a:pt x="2852" y="186"/>
                                  </a:lnTo>
                                  <a:lnTo>
                                    <a:pt x="3033" y="219"/>
                                  </a:lnTo>
                                  <a:lnTo>
                                    <a:pt x="3208" y="264"/>
                                  </a:lnTo>
                                  <a:lnTo>
                                    <a:pt x="3378" y="320"/>
                                  </a:lnTo>
                                  <a:lnTo>
                                    <a:pt x="3541" y="387"/>
                                  </a:lnTo>
                                  <a:lnTo>
                                    <a:pt x="3696" y="465"/>
                                  </a:lnTo>
                                  <a:lnTo>
                                    <a:pt x="3844" y="553"/>
                                  </a:lnTo>
                                  <a:lnTo>
                                    <a:pt x="3984" y="650"/>
                                  </a:lnTo>
                                  <a:lnTo>
                                    <a:pt x="4114" y="757"/>
                                  </a:lnTo>
                                  <a:lnTo>
                                    <a:pt x="4235" y="871"/>
                                  </a:lnTo>
                                  <a:lnTo>
                                    <a:pt x="4346" y="994"/>
                                  </a:lnTo>
                                  <a:lnTo>
                                    <a:pt x="4446" y="1124"/>
                                  </a:lnTo>
                                  <a:lnTo>
                                    <a:pt x="4535" y="1261"/>
                                  </a:lnTo>
                                  <a:lnTo>
                                    <a:pt x="4612" y="1404"/>
                                  </a:lnTo>
                                  <a:lnTo>
                                    <a:pt x="4676" y="1553"/>
                                  </a:lnTo>
                                  <a:lnTo>
                                    <a:pt x="4726" y="1707"/>
                                  </a:lnTo>
                                  <a:lnTo>
                                    <a:pt x="4764" y="1866"/>
                                  </a:lnTo>
                                  <a:lnTo>
                                    <a:pt x="4786" y="2029"/>
                                  </a:lnTo>
                                  <a:lnTo>
                                    <a:pt x="4794" y="2196"/>
                                  </a:lnTo>
                                  <a:lnTo>
                                    <a:pt x="4786" y="2362"/>
                                  </a:lnTo>
                                  <a:lnTo>
                                    <a:pt x="4764" y="2526"/>
                                  </a:lnTo>
                                  <a:lnTo>
                                    <a:pt x="4726" y="2684"/>
                                  </a:lnTo>
                                  <a:lnTo>
                                    <a:pt x="4676" y="2839"/>
                                  </a:lnTo>
                                  <a:lnTo>
                                    <a:pt x="4612" y="2988"/>
                                  </a:lnTo>
                                  <a:lnTo>
                                    <a:pt x="4535" y="3131"/>
                                  </a:lnTo>
                                  <a:lnTo>
                                    <a:pt x="4446" y="3268"/>
                                  </a:lnTo>
                                  <a:lnTo>
                                    <a:pt x="4346" y="3398"/>
                                  </a:lnTo>
                                  <a:lnTo>
                                    <a:pt x="4235" y="3520"/>
                                  </a:lnTo>
                                  <a:lnTo>
                                    <a:pt x="4114" y="3635"/>
                                  </a:lnTo>
                                  <a:lnTo>
                                    <a:pt x="3984" y="3741"/>
                                  </a:lnTo>
                                  <a:lnTo>
                                    <a:pt x="3844" y="3839"/>
                                  </a:lnTo>
                                  <a:lnTo>
                                    <a:pt x="3696" y="3927"/>
                                  </a:lnTo>
                                  <a:lnTo>
                                    <a:pt x="3541" y="4004"/>
                                  </a:lnTo>
                                  <a:lnTo>
                                    <a:pt x="3378" y="4072"/>
                                  </a:lnTo>
                                  <a:lnTo>
                                    <a:pt x="3208" y="4128"/>
                                  </a:lnTo>
                                  <a:lnTo>
                                    <a:pt x="3033" y="4173"/>
                                  </a:lnTo>
                                  <a:lnTo>
                                    <a:pt x="2852" y="4205"/>
                                  </a:lnTo>
                                  <a:lnTo>
                                    <a:pt x="2666" y="4225"/>
                                  </a:lnTo>
                                  <a:lnTo>
                                    <a:pt x="2477" y="4232"/>
                                  </a:lnTo>
                                  <a:lnTo>
                                    <a:pt x="3402" y="4232"/>
                                  </a:lnTo>
                                  <a:lnTo>
                                    <a:pt x="3440" y="4219"/>
                                  </a:lnTo>
                                  <a:lnTo>
                                    <a:pt x="3614" y="4147"/>
                                  </a:lnTo>
                                  <a:lnTo>
                                    <a:pt x="3781" y="4063"/>
                                  </a:lnTo>
                                  <a:lnTo>
                                    <a:pt x="3939" y="3968"/>
                                  </a:lnTo>
                                  <a:lnTo>
                                    <a:pt x="4088" y="3863"/>
                                  </a:lnTo>
                                  <a:lnTo>
                                    <a:pt x="4228" y="3748"/>
                                  </a:lnTo>
                                  <a:lnTo>
                                    <a:pt x="4357" y="3624"/>
                                  </a:lnTo>
                                  <a:lnTo>
                                    <a:pt x="4475" y="3492"/>
                                  </a:lnTo>
                                  <a:lnTo>
                                    <a:pt x="4582" y="3352"/>
                                  </a:lnTo>
                                  <a:lnTo>
                                    <a:pt x="4677" y="3204"/>
                                  </a:lnTo>
                                  <a:lnTo>
                                    <a:pt x="4759" y="3050"/>
                                  </a:lnTo>
                                  <a:lnTo>
                                    <a:pt x="4827" y="2889"/>
                                  </a:lnTo>
                                  <a:lnTo>
                                    <a:pt x="4882" y="2723"/>
                                  </a:lnTo>
                                  <a:lnTo>
                                    <a:pt x="4921" y="2551"/>
                                  </a:lnTo>
                                  <a:lnTo>
                                    <a:pt x="4946" y="2376"/>
                                  </a:lnTo>
                                  <a:lnTo>
                                    <a:pt x="4954" y="2196"/>
                                  </a:lnTo>
                                  <a:lnTo>
                                    <a:pt x="4946" y="2016"/>
                                  </a:lnTo>
                                  <a:lnTo>
                                    <a:pt x="4921" y="1840"/>
                                  </a:lnTo>
                                  <a:lnTo>
                                    <a:pt x="4882" y="1669"/>
                                  </a:lnTo>
                                  <a:lnTo>
                                    <a:pt x="4827" y="1502"/>
                                  </a:lnTo>
                                  <a:lnTo>
                                    <a:pt x="4759" y="1342"/>
                                  </a:lnTo>
                                  <a:lnTo>
                                    <a:pt x="4677" y="1187"/>
                                  </a:lnTo>
                                  <a:lnTo>
                                    <a:pt x="4582" y="1040"/>
                                  </a:lnTo>
                                  <a:lnTo>
                                    <a:pt x="4475" y="900"/>
                                  </a:lnTo>
                                  <a:lnTo>
                                    <a:pt x="4357" y="767"/>
                                  </a:lnTo>
                                  <a:lnTo>
                                    <a:pt x="4228" y="644"/>
                                  </a:lnTo>
                                  <a:lnTo>
                                    <a:pt x="4088" y="529"/>
                                  </a:lnTo>
                                  <a:lnTo>
                                    <a:pt x="3939" y="424"/>
                                  </a:lnTo>
                                  <a:lnTo>
                                    <a:pt x="3781" y="329"/>
                                  </a:lnTo>
                                  <a:lnTo>
                                    <a:pt x="3614" y="245"/>
                                  </a:lnTo>
                                  <a:lnTo>
                                    <a:pt x="3440" y="172"/>
                                  </a:lnTo>
                                  <a:lnTo>
                                    <a:pt x="3402" y="16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11"/>
                        <wpg:cNvGrpSpPr>
                          <a:grpSpLocks/>
                        </wpg:cNvGrpSpPr>
                        <wpg:grpSpPr bwMode="auto">
                          <a:xfrm>
                            <a:off x="1815" y="788"/>
                            <a:ext cx="4965" cy="4400"/>
                            <a:chOff x="1815" y="788"/>
                            <a:chExt cx="4965" cy="4400"/>
                          </a:xfrm>
                        </wpg:grpSpPr>
                        <wps:wsp>
                          <wps:cNvPr id="430" name="Freeform 12"/>
                          <wps:cNvSpPr>
                            <a:spLocks/>
                          </wps:cNvSpPr>
                          <wps:spPr bwMode="auto">
                            <a:xfrm>
                              <a:off x="1815" y="788"/>
                              <a:ext cx="4965" cy="4400"/>
                            </a:xfrm>
                            <a:custGeom>
                              <a:avLst/>
                              <a:gdLst>
                                <a:gd name="T0" fmla="*/ 1607 w 4965"/>
                                <a:gd name="T1" fmla="*/ 139 h 4400"/>
                                <a:gd name="T2" fmla="*/ 1258 w 4965"/>
                                <a:gd name="T3" fmla="*/ 299 h 4400"/>
                                <a:gd name="T4" fmla="*/ 1017 w 4965"/>
                                <a:gd name="T5" fmla="*/ 439 h 4400"/>
                                <a:gd name="T6" fmla="*/ 796 w 4965"/>
                                <a:gd name="T7" fmla="*/ 599 h 4400"/>
                                <a:gd name="T8" fmla="*/ 598 w 4965"/>
                                <a:gd name="T9" fmla="*/ 779 h 4400"/>
                                <a:gd name="T10" fmla="*/ 424 w 4965"/>
                                <a:gd name="T11" fmla="*/ 979 h 4400"/>
                                <a:gd name="T12" fmla="*/ 277 w 4965"/>
                                <a:gd name="T13" fmla="*/ 1199 h 4400"/>
                                <a:gd name="T14" fmla="*/ 159 w 4965"/>
                                <a:gd name="T15" fmla="*/ 1439 h 4400"/>
                                <a:gd name="T16" fmla="*/ 72 w 4965"/>
                                <a:gd name="T17" fmla="*/ 1679 h 4400"/>
                                <a:gd name="T18" fmla="*/ 18 w 4965"/>
                                <a:gd name="T19" fmla="*/ 1939 h 4400"/>
                                <a:gd name="T20" fmla="*/ 0 w 4965"/>
                                <a:gd name="T21" fmla="*/ 2199 h 4400"/>
                                <a:gd name="T22" fmla="*/ 18 w 4965"/>
                                <a:gd name="T23" fmla="*/ 2479 h 4400"/>
                                <a:gd name="T24" fmla="*/ 72 w 4965"/>
                                <a:gd name="T25" fmla="*/ 2739 h 4400"/>
                                <a:gd name="T26" fmla="*/ 159 w 4965"/>
                                <a:gd name="T27" fmla="*/ 2979 h 4400"/>
                                <a:gd name="T28" fmla="*/ 277 w 4965"/>
                                <a:gd name="T29" fmla="*/ 3219 h 4400"/>
                                <a:gd name="T30" fmla="*/ 424 w 4965"/>
                                <a:gd name="T31" fmla="*/ 3439 h 4400"/>
                                <a:gd name="T32" fmla="*/ 598 w 4965"/>
                                <a:gd name="T33" fmla="*/ 3639 h 4400"/>
                                <a:gd name="T34" fmla="*/ 796 w 4965"/>
                                <a:gd name="T35" fmla="*/ 3819 h 4400"/>
                                <a:gd name="T36" fmla="*/ 1017 w 4965"/>
                                <a:gd name="T37" fmla="*/ 3979 h 4400"/>
                                <a:gd name="T38" fmla="*/ 1258 w 4965"/>
                                <a:gd name="T39" fmla="*/ 4119 h 4400"/>
                                <a:gd name="T40" fmla="*/ 1607 w 4965"/>
                                <a:gd name="T41" fmla="*/ 4259 h 4400"/>
                                <a:gd name="T42" fmla="*/ 2279 w 4965"/>
                                <a:gd name="T43" fmla="*/ 4399 h 4400"/>
                                <a:gd name="T44" fmla="*/ 1794 w 4965"/>
                                <a:gd name="T45" fmla="*/ 4319 h 4400"/>
                                <a:gd name="T46" fmla="*/ 1520 w 4965"/>
                                <a:gd name="T47" fmla="*/ 4219 h 4400"/>
                                <a:gd name="T48" fmla="*/ 1262 w 4965"/>
                                <a:gd name="T49" fmla="*/ 4119 h 4400"/>
                                <a:gd name="T50" fmla="*/ 1022 w 4965"/>
                                <a:gd name="T51" fmla="*/ 3979 h 4400"/>
                                <a:gd name="T52" fmla="*/ 803 w 4965"/>
                                <a:gd name="T53" fmla="*/ 3819 h 4400"/>
                                <a:gd name="T54" fmla="*/ 605 w 4965"/>
                                <a:gd name="T55" fmla="*/ 3639 h 4400"/>
                                <a:gd name="T56" fmla="*/ 432 w 4965"/>
                                <a:gd name="T57" fmla="*/ 3439 h 4400"/>
                                <a:gd name="T58" fmla="*/ 286 w 4965"/>
                                <a:gd name="T59" fmla="*/ 3219 h 4400"/>
                                <a:gd name="T60" fmla="*/ 168 w 4965"/>
                                <a:gd name="T61" fmla="*/ 2979 h 4400"/>
                                <a:gd name="T62" fmla="*/ 82 w 4965"/>
                                <a:gd name="T63" fmla="*/ 2739 h 4400"/>
                                <a:gd name="T64" fmla="*/ 28 w 4965"/>
                                <a:gd name="T65" fmla="*/ 2479 h 4400"/>
                                <a:gd name="T66" fmla="*/ 10 w 4965"/>
                                <a:gd name="T67" fmla="*/ 2199 h 4400"/>
                                <a:gd name="T68" fmla="*/ 28 w 4965"/>
                                <a:gd name="T69" fmla="*/ 1939 h 4400"/>
                                <a:gd name="T70" fmla="*/ 82 w 4965"/>
                                <a:gd name="T71" fmla="*/ 1679 h 4400"/>
                                <a:gd name="T72" fmla="*/ 168 w 4965"/>
                                <a:gd name="T73" fmla="*/ 1439 h 4400"/>
                                <a:gd name="T74" fmla="*/ 286 w 4965"/>
                                <a:gd name="T75" fmla="*/ 1199 h 4400"/>
                                <a:gd name="T76" fmla="*/ 432 w 4965"/>
                                <a:gd name="T77" fmla="*/ 979 h 4400"/>
                                <a:gd name="T78" fmla="*/ 605 w 4965"/>
                                <a:gd name="T79" fmla="*/ 779 h 4400"/>
                                <a:gd name="T80" fmla="*/ 803 w 4965"/>
                                <a:gd name="T81" fmla="*/ 599 h 4400"/>
                                <a:gd name="T82" fmla="*/ 1022 w 4965"/>
                                <a:gd name="T83" fmla="*/ 439 h 4400"/>
                                <a:gd name="T84" fmla="*/ 1262 w 4965"/>
                                <a:gd name="T85" fmla="*/ 299 h 4400"/>
                                <a:gd name="T86" fmla="*/ 1610 w 4965"/>
                                <a:gd name="T87" fmla="*/ 159 h 4400"/>
                                <a:gd name="T88" fmla="*/ 2180 w 4965"/>
                                <a:gd name="T89" fmla="*/ 39 h 44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965" h="4400">
                                  <a:moveTo>
                                    <a:pt x="2279" y="19"/>
                                  </a:moveTo>
                                  <a:lnTo>
                                    <a:pt x="2178" y="19"/>
                                  </a:lnTo>
                                  <a:lnTo>
                                    <a:pt x="1607" y="139"/>
                                  </a:lnTo>
                                  <a:lnTo>
                                    <a:pt x="1517" y="179"/>
                                  </a:lnTo>
                                  <a:lnTo>
                                    <a:pt x="1342" y="259"/>
                                  </a:lnTo>
                                  <a:lnTo>
                                    <a:pt x="1258" y="299"/>
                                  </a:lnTo>
                                  <a:lnTo>
                                    <a:pt x="1175" y="339"/>
                                  </a:lnTo>
                                  <a:lnTo>
                                    <a:pt x="1095" y="379"/>
                                  </a:lnTo>
                                  <a:lnTo>
                                    <a:pt x="1017" y="439"/>
                                  </a:lnTo>
                                  <a:lnTo>
                                    <a:pt x="941" y="479"/>
                                  </a:lnTo>
                                  <a:lnTo>
                                    <a:pt x="867" y="539"/>
                                  </a:lnTo>
                                  <a:lnTo>
                                    <a:pt x="796" y="599"/>
                                  </a:lnTo>
                                  <a:lnTo>
                                    <a:pt x="728" y="659"/>
                                  </a:lnTo>
                                  <a:lnTo>
                                    <a:pt x="661" y="719"/>
                                  </a:lnTo>
                                  <a:lnTo>
                                    <a:pt x="598" y="779"/>
                                  </a:lnTo>
                                  <a:lnTo>
                                    <a:pt x="537" y="839"/>
                                  </a:lnTo>
                                  <a:lnTo>
                                    <a:pt x="479" y="899"/>
                                  </a:lnTo>
                                  <a:lnTo>
                                    <a:pt x="424" y="979"/>
                                  </a:lnTo>
                                  <a:lnTo>
                                    <a:pt x="372" y="1039"/>
                                  </a:lnTo>
                                  <a:lnTo>
                                    <a:pt x="323" y="1119"/>
                                  </a:lnTo>
                                  <a:lnTo>
                                    <a:pt x="277" y="1199"/>
                                  </a:lnTo>
                                  <a:lnTo>
                                    <a:pt x="234" y="1279"/>
                                  </a:lnTo>
                                  <a:lnTo>
                                    <a:pt x="195" y="1359"/>
                                  </a:lnTo>
                                  <a:lnTo>
                                    <a:pt x="159" y="1439"/>
                                  </a:lnTo>
                                  <a:lnTo>
                                    <a:pt x="126" y="1519"/>
                                  </a:lnTo>
                                  <a:lnTo>
                                    <a:pt x="97" y="1599"/>
                                  </a:lnTo>
                                  <a:lnTo>
                                    <a:pt x="72" y="1679"/>
                                  </a:lnTo>
                                  <a:lnTo>
                                    <a:pt x="50" y="1759"/>
                                  </a:lnTo>
                                  <a:lnTo>
                                    <a:pt x="32" y="1859"/>
                                  </a:lnTo>
                                  <a:lnTo>
                                    <a:pt x="18" y="1939"/>
                                  </a:lnTo>
                                  <a:lnTo>
                                    <a:pt x="8" y="2019"/>
                                  </a:lnTo>
                                  <a:lnTo>
                                    <a:pt x="2" y="2119"/>
                                  </a:lnTo>
                                  <a:lnTo>
                                    <a:pt x="0" y="2199"/>
                                  </a:lnTo>
                                  <a:lnTo>
                                    <a:pt x="2" y="2299"/>
                                  </a:lnTo>
                                  <a:lnTo>
                                    <a:pt x="8" y="2379"/>
                                  </a:lnTo>
                                  <a:lnTo>
                                    <a:pt x="18" y="2479"/>
                                  </a:lnTo>
                                  <a:lnTo>
                                    <a:pt x="32" y="2559"/>
                                  </a:lnTo>
                                  <a:lnTo>
                                    <a:pt x="50" y="2659"/>
                                  </a:lnTo>
                                  <a:lnTo>
                                    <a:pt x="72" y="2739"/>
                                  </a:lnTo>
                                  <a:lnTo>
                                    <a:pt x="97" y="2819"/>
                                  </a:lnTo>
                                  <a:lnTo>
                                    <a:pt x="126" y="2899"/>
                                  </a:lnTo>
                                  <a:lnTo>
                                    <a:pt x="159" y="2979"/>
                                  </a:lnTo>
                                  <a:lnTo>
                                    <a:pt x="195" y="3059"/>
                                  </a:lnTo>
                                  <a:lnTo>
                                    <a:pt x="234" y="3139"/>
                                  </a:lnTo>
                                  <a:lnTo>
                                    <a:pt x="277" y="3219"/>
                                  </a:lnTo>
                                  <a:lnTo>
                                    <a:pt x="323" y="3299"/>
                                  </a:lnTo>
                                  <a:lnTo>
                                    <a:pt x="372" y="3359"/>
                                  </a:lnTo>
                                  <a:lnTo>
                                    <a:pt x="424" y="3439"/>
                                  </a:lnTo>
                                  <a:lnTo>
                                    <a:pt x="479" y="3499"/>
                                  </a:lnTo>
                                  <a:lnTo>
                                    <a:pt x="537" y="3579"/>
                                  </a:lnTo>
                                  <a:lnTo>
                                    <a:pt x="598" y="3639"/>
                                  </a:lnTo>
                                  <a:lnTo>
                                    <a:pt x="661" y="3699"/>
                                  </a:lnTo>
                                  <a:lnTo>
                                    <a:pt x="728" y="3759"/>
                                  </a:lnTo>
                                  <a:lnTo>
                                    <a:pt x="796" y="3819"/>
                                  </a:lnTo>
                                  <a:lnTo>
                                    <a:pt x="867" y="3879"/>
                                  </a:lnTo>
                                  <a:lnTo>
                                    <a:pt x="941" y="3939"/>
                                  </a:lnTo>
                                  <a:lnTo>
                                    <a:pt x="1017" y="3979"/>
                                  </a:lnTo>
                                  <a:lnTo>
                                    <a:pt x="1095" y="4039"/>
                                  </a:lnTo>
                                  <a:lnTo>
                                    <a:pt x="1175" y="4079"/>
                                  </a:lnTo>
                                  <a:lnTo>
                                    <a:pt x="1258" y="4119"/>
                                  </a:lnTo>
                                  <a:lnTo>
                                    <a:pt x="1342" y="4159"/>
                                  </a:lnTo>
                                  <a:lnTo>
                                    <a:pt x="1517" y="4239"/>
                                  </a:lnTo>
                                  <a:lnTo>
                                    <a:pt x="1607" y="4259"/>
                                  </a:lnTo>
                                  <a:lnTo>
                                    <a:pt x="1698" y="4299"/>
                                  </a:lnTo>
                                  <a:lnTo>
                                    <a:pt x="2178" y="4399"/>
                                  </a:lnTo>
                                  <a:lnTo>
                                    <a:pt x="2279" y="4399"/>
                                  </a:lnTo>
                                  <a:lnTo>
                                    <a:pt x="2180" y="4379"/>
                                  </a:lnTo>
                                  <a:lnTo>
                                    <a:pt x="2081" y="4379"/>
                                  </a:lnTo>
                                  <a:lnTo>
                                    <a:pt x="1794" y="4319"/>
                                  </a:lnTo>
                                  <a:lnTo>
                                    <a:pt x="1701" y="4279"/>
                                  </a:lnTo>
                                  <a:lnTo>
                                    <a:pt x="1610" y="4259"/>
                                  </a:lnTo>
                                  <a:lnTo>
                                    <a:pt x="1520" y="4219"/>
                                  </a:lnTo>
                                  <a:lnTo>
                                    <a:pt x="1432" y="4199"/>
                                  </a:lnTo>
                                  <a:lnTo>
                                    <a:pt x="1346" y="4159"/>
                                  </a:lnTo>
                                  <a:lnTo>
                                    <a:pt x="1262" y="4119"/>
                                  </a:lnTo>
                                  <a:lnTo>
                                    <a:pt x="1180" y="4079"/>
                                  </a:lnTo>
                                  <a:lnTo>
                                    <a:pt x="1100" y="4019"/>
                                  </a:lnTo>
                                  <a:lnTo>
                                    <a:pt x="1022" y="3979"/>
                                  </a:lnTo>
                                  <a:lnTo>
                                    <a:pt x="947" y="3919"/>
                                  </a:lnTo>
                                  <a:lnTo>
                                    <a:pt x="874" y="3879"/>
                                  </a:lnTo>
                                  <a:lnTo>
                                    <a:pt x="803" y="3819"/>
                                  </a:lnTo>
                                  <a:lnTo>
                                    <a:pt x="734" y="3759"/>
                                  </a:lnTo>
                                  <a:lnTo>
                                    <a:pt x="668" y="3699"/>
                                  </a:lnTo>
                                  <a:lnTo>
                                    <a:pt x="605" y="3639"/>
                                  </a:lnTo>
                                  <a:lnTo>
                                    <a:pt x="545" y="3559"/>
                                  </a:lnTo>
                                  <a:lnTo>
                                    <a:pt x="487" y="3499"/>
                                  </a:lnTo>
                                  <a:lnTo>
                                    <a:pt x="432" y="3439"/>
                                  </a:lnTo>
                                  <a:lnTo>
                                    <a:pt x="380" y="3359"/>
                                  </a:lnTo>
                                  <a:lnTo>
                                    <a:pt x="331" y="3279"/>
                                  </a:lnTo>
                                  <a:lnTo>
                                    <a:pt x="286" y="3219"/>
                                  </a:lnTo>
                                  <a:lnTo>
                                    <a:pt x="243" y="3139"/>
                                  </a:lnTo>
                                  <a:lnTo>
                                    <a:pt x="204" y="3059"/>
                                  </a:lnTo>
                                  <a:lnTo>
                                    <a:pt x="168" y="2979"/>
                                  </a:lnTo>
                                  <a:lnTo>
                                    <a:pt x="136" y="2899"/>
                                  </a:lnTo>
                                  <a:lnTo>
                                    <a:pt x="107" y="2819"/>
                                  </a:lnTo>
                                  <a:lnTo>
                                    <a:pt x="82" y="2739"/>
                                  </a:lnTo>
                                  <a:lnTo>
                                    <a:pt x="60" y="2639"/>
                                  </a:lnTo>
                                  <a:lnTo>
                                    <a:pt x="42" y="2559"/>
                                  </a:lnTo>
                                  <a:lnTo>
                                    <a:pt x="28" y="2479"/>
                                  </a:lnTo>
                                  <a:lnTo>
                                    <a:pt x="18" y="2379"/>
                                  </a:lnTo>
                                  <a:lnTo>
                                    <a:pt x="12" y="2299"/>
                                  </a:lnTo>
                                  <a:lnTo>
                                    <a:pt x="10" y="2199"/>
                                  </a:lnTo>
                                  <a:lnTo>
                                    <a:pt x="12" y="2119"/>
                                  </a:lnTo>
                                  <a:lnTo>
                                    <a:pt x="18" y="2019"/>
                                  </a:lnTo>
                                  <a:lnTo>
                                    <a:pt x="28" y="1939"/>
                                  </a:lnTo>
                                  <a:lnTo>
                                    <a:pt x="42" y="1859"/>
                                  </a:lnTo>
                                  <a:lnTo>
                                    <a:pt x="60" y="1759"/>
                                  </a:lnTo>
                                  <a:lnTo>
                                    <a:pt x="82" y="1679"/>
                                  </a:lnTo>
                                  <a:lnTo>
                                    <a:pt x="107" y="1599"/>
                                  </a:lnTo>
                                  <a:lnTo>
                                    <a:pt x="136" y="1519"/>
                                  </a:lnTo>
                                  <a:lnTo>
                                    <a:pt x="168" y="1439"/>
                                  </a:lnTo>
                                  <a:lnTo>
                                    <a:pt x="204" y="1359"/>
                                  </a:lnTo>
                                  <a:lnTo>
                                    <a:pt x="243" y="1279"/>
                                  </a:lnTo>
                                  <a:lnTo>
                                    <a:pt x="286" y="1199"/>
                                  </a:lnTo>
                                  <a:lnTo>
                                    <a:pt x="331" y="1119"/>
                                  </a:lnTo>
                                  <a:lnTo>
                                    <a:pt x="380" y="1059"/>
                                  </a:lnTo>
                                  <a:lnTo>
                                    <a:pt x="432" y="979"/>
                                  </a:lnTo>
                                  <a:lnTo>
                                    <a:pt x="487" y="919"/>
                                  </a:lnTo>
                                  <a:lnTo>
                                    <a:pt x="545" y="839"/>
                                  </a:lnTo>
                                  <a:lnTo>
                                    <a:pt x="605" y="779"/>
                                  </a:lnTo>
                                  <a:lnTo>
                                    <a:pt x="668" y="719"/>
                                  </a:lnTo>
                                  <a:lnTo>
                                    <a:pt x="734" y="659"/>
                                  </a:lnTo>
                                  <a:lnTo>
                                    <a:pt x="803" y="599"/>
                                  </a:lnTo>
                                  <a:lnTo>
                                    <a:pt x="874" y="539"/>
                                  </a:lnTo>
                                  <a:lnTo>
                                    <a:pt x="947" y="499"/>
                                  </a:lnTo>
                                  <a:lnTo>
                                    <a:pt x="1022" y="439"/>
                                  </a:lnTo>
                                  <a:lnTo>
                                    <a:pt x="1100" y="399"/>
                                  </a:lnTo>
                                  <a:lnTo>
                                    <a:pt x="1180" y="339"/>
                                  </a:lnTo>
                                  <a:lnTo>
                                    <a:pt x="1262" y="299"/>
                                  </a:lnTo>
                                  <a:lnTo>
                                    <a:pt x="1346" y="259"/>
                                  </a:lnTo>
                                  <a:lnTo>
                                    <a:pt x="1520" y="179"/>
                                  </a:lnTo>
                                  <a:lnTo>
                                    <a:pt x="1610" y="159"/>
                                  </a:lnTo>
                                  <a:lnTo>
                                    <a:pt x="1701" y="119"/>
                                  </a:lnTo>
                                  <a:lnTo>
                                    <a:pt x="2081" y="39"/>
                                  </a:lnTo>
                                  <a:lnTo>
                                    <a:pt x="2180" y="39"/>
                                  </a:lnTo>
                                  <a:lnTo>
                                    <a:pt x="2279" y="19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13"/>
                          <wps:cNvSpPr>
                            <a:spLocks/>
                          </wps:cNvSpPr>
                          <wps:spPr bwMode="auto">
                            <a:xfrm>
                              <a:off x="1815" y="788"/>
                              <a:ext cx="4965" cy="4400"/>
                            </a:xfrm>
                            <a:custGeom>
                              <a:avLst/>
                              <a:gdLst>
                                <a:gd name="T0" fmla="*/ 2784 w 4965"/>
                                <a:gd name="T1" fmla="*/ 39 h 4400"/>
                                <a:gd name="T2" fmla="*/ 3354 w 4965"/>
                                <a:gd name="T3" fmla="*/ 159 h 4400"/>
                                <a:gd name="T4" fmla="*/ 3701 w 4965"/>
                                <a:gd name="T5" fmla="*/ 299 h 4400"/>
                                <a:gd name="T6" fmla="*/ 3941 w 4965"/>
                                <a:gd name="T7" fmla="*/ 439 h 4400"/>
                                <a:gd name="T8" fmla="*/ 4161 w 4965"/>
                                <a:gd name="T9" fmla="*/ 599 h 4400"/>
                                <a:gd name="T10" fmla="*/ 4358 w 4965"/>
                                <a:gd name="T11" fmla="*/ 779 h 4400"/>
                                <a:gd name="T12" fmla="*/ 4531 w 4965"/>
                                <a:gd name="T13" fmla="*/ 979 h 4400"/>
                                <a:gd name="T14" fmla="*/ 4678 w 4965"/>
                                <a:gd name="T15" fmla="*/ 1199 h 4400"/>
                                <a:gd name="T16" fmla="*/ 4795 w 4965"/>
                                <a:gd name="T17" fmla="*/ 1439 h 4400"/>
                                <a:gd name="T18" fmla="*/ 4882 w 4965"/>
                                <a:gd name="T19" fmla="*/ 1679 h 4400"/>
                                <a:gd name="T20" fmla="*/ 4936 w 4965"/>
                                <a:gd name="T21" fmla="*/ 1939 h 4400"/>
                                <a:gd name="T22" fmla="*/ 4954 w 4965"/>
                                <a:gd name="T23" fmla="*/ 2199 h 4400"/>
                                <a:gd name="T24" fmla="*/ 4936 w 4965"/>
                                <a:gd name="T25" fmla="*/ 2479 h 4400"/>
                                <a:gd name="T26" fmla="*/ 4882 w 4965"/>
                                <a:gd name="T27" fmla="*/ 2739 h 4400"/>
                                <a:gd name="T28" fmla="*/ 4795 w 4965"/>
                                <a:gd name="T29" fmla="*/ 2979 h 4400"/>
                                <a:gd name="T30" fmla="*/ 4678 w 4965"/>
                                <a:gd name="T31" fmla="*/ 3219 h 4400"/>
                                <a:gd name="T32" fmla="*/ 4531 w 4965"/>
                                <a:gd name="T33" fmla="*/ 3439 h 4400"/>
                                <a:gd name="T34" fmla="*/ 4358 w 4965"/>
                                <a:gd name="T35" fmla="*/ 3639 h 4400"/>
                                <a:gd name="T36" fmla="*/ 4161 w 4965"/>
                                <a:gd name="T37" fmla="*/ 3819 h 4400"/>
                                <a:gd name="T38" fmla="*/ 3941 w 4965"/>
                                <a:gd name="T39" fmla="*/ 3979 h 4400"/>
                                <a:gd name="T40" fmla="*/ 3701 w 4965"/>
                                <a:gd name="T41" fmla="*/ 4119 h 4400"/>
                                <a:gd name="T42" fmla="*/ 3443 w 4965"/>
                                <a:gd name="T43" fmla="*/ 4219 h 4400"/>
                                <a:gd name="T44" fmla="*/ 3170 w 4965"/>
                                <a:gd name="T45" fmla="*/ 4319 h 4400"/>
                                <a:gd name="T46" fmla="*/ 2684 w 4965"/>
                                <a:gd name="T47" fmla="*/ 4399 h 4400"/>
                                <a:gd name="T48" fmla="*/ 3357 w 4965"/>
                                <a:gd name="T49" fmla="*/ 4259 h 4400"/>
                                <a:gd name="T50" fmla="*/ 3706 w 4965"/>
                                <a:gd name="T51" fmla="*/ 4119 h 4400"/>
                                <a:gd name="T52" fmla="*/ 3947 w 4965"/>
                                <a:gd name="T53" fmla="*/ 3979 h 4400"/>
                                <a:gd name="T54" fmla="*/ 4167 w 4965"/>
                                <a:gd name="T55" fmla="*/ 3819 h 4400"/>
                                <a:gd name="T56" fmla="*/ 4366 w 4965"/>
                                <a:gd name="T57" fmla="*/ 3639 h 4400"/>
                                <a:gd name="T58" fmla="*/ 4539 w 4965"/>
                                <a:gd name="T59" fmla="*/ 3439 h 4400"/>
                                <a:gd name="T60" fmla="*/ 4686 w 4965"/>
                                <a:gd name="T61" fmla="*/ 3219 h 4400"/>
                                <a:gd name="T62" fmla="*/ 4805 w 4965"/>
                                <a:gd name="T63" fmla="*/ 2979 h 4400"/>
                                <a:gd name="T64" fmla="*/ 4892 w 4965"/>
                                <a:gd name="T65" fmla="*/ 2739 h 4400"/>
                                <a:gd name="T66" fmla="*/ 4945 w 4965"/>
                                <a:gd name="T67" fmla="*/ 2479 h 4400"/>
                                <a:gd name="T68" fmla="*/ 4964 w 4965"/>
                                <a:gd name="T69" fmla="*/ 2199 h 4400"/>
                                <a:gd name="T70" fmla="*/ 4945 w 4965"/>
                                <a:gd name="T71" fmla="*/ 1939 h 4400"/>
                                <a:gd name="T72" fmla="*/ 4892 w 4965"/>
                                <a:gd name="T73" fmla="*/ 1679 h 4400"/>
                                <a:gd name="T74" fmla="*/ 4805 w 4965"/>
                                <a:gd name="T75" fmla="*/ 1439 h 4400"/>
                                <a:gd name="T76" fmla="*/ 4686 w 4965"/>
                                <a:gd name="T77" fmla="*/ 1199 h 4400"/>
                                <a:gd name="T78" fmla="*/ 4539 w 4965"/>
                                <a:gd name="T79" fmla="*/ 979 h 4400"/>
                                <a:gd name="T80" fmla="*/ 4366 w 4965"/>
                                <a:gd name="T81" fmla="*/ 779 h 4400"/>
                                <a:gd name="T82" fmla="*/ 4167 w 4965"/>
                                <a:gd name="T83" fmla="*/ 599 h 4400"/>
                                <a:gd name="T84" fmla="*/ 3947 w 4965"/>
                                <a:gd name="T85" fmla="*/ 439 h 4400"/>
                                <a:gd name="T86" fmla="*/ 3706 w 4965"/>
                                <a:gd name="T87" fmla="*/ 299 h 4400"/>
                                <a:gd name="T88" fmla="*/ 3357 w 4965"/>
                                <a:gd name="T89" fmla="*/ 139 h 44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965" h="4400">
                                  <a:moveTo>
                                    <a:pt x="2785" y="19"/>
                                  </a:moveTo>
                                  <a:lnTo>
                                    <a:pt x="2684" y="19"/>
                                  </a:lnTo>
                                  <a:lnTo>
                                    <a:pt x="2784" y="39"/>
                                  </a:lnTo>
                                  <a:lnTo>
                                    <a:pt x="2882" y="39"/>
                                  </a:lnTo>
                                  <a:lnTo>
                                    <a:pt x="3262" y="119"/>
                                  </a:lnTo>
                                  <a:lnTo>
                                    <a:pt x="3354" y="159"/>
                                  </a:lnTo>
                                  <a:lnTo>
                                    <a:pt x="3443" y="179"/>
                                  </a:lnTo>
                                  <a:lnTo>
                                    <a:pt x="3617" y="259"/>
                                  </a:lnTo>
                                  <a:lnTo>
                                    <a:pt x="3701" y="299"/>
                                  </a:lnTo>
                                  <a:lnTo>
                                    <a:pt x="3783" y="339"/>
                                  </a:lnTo>
                                  <a:lnTo>
                                    <a:pt x="3863" y="399"/>
                                  </a:lnTo>
                                  <a:lnTo>
                                    <a:pt x="3941" y="439"/>
                                  </a:lnTo>
                                  <a:lnTo>
                                    <a:pt x="4017" y="499"/>
                                  </a:lnTo>
                                  <a:lnTo>
                                    <a:pt x="4090" y="539"/>
                                  </a:lnTo>
                                  <a:lnTo>
                                    <a:pt x="4161" y="599"/>
                                  </a:lnTo>
                                  <a:lnTo>
                                    <a:pt x="4229" y="659"/>
                                  </a:lnTo>
                                  <a:lnTo>
                                    <a:pt x="4295" y="719"/>
                                  </a:lnTo>
                                  <a:lnTo>
                                    <a:pt x="4358" y="779"/>
                                  </a:lnTo>
                                  <a:lnTo>
                                    <a:pt x="4419" y="839"/>
                                  </a:lnTo>
                                  <a:lnTo>
                                    <a:pt x="4477" y="919"/>
                                  </a:lnTo>
                                  <a:lnTo>
                                    <a:pt x="4531" y="979"/>
                                  </a:lnTo>
                                  <a:lnTo>
                                    <a:pt x="4583" y="1059"/>
                                  </a:lnTo>
                                  <a:lnTo>
                                    <a:pt x="4632" y="1119"/>
                                  </a:lnTo>
                                  <a:lnTo>
                                    <a:pt x="4678" y="1199"/>
                                  </a:lnTo>
                                  <a:lnTo>
                                    <a:pt x="4720" y="1279"/>
                                  </a:lnTo>
                                  <a:lnTo>
                                    <a:pt x="4759" y="1359"/>
                                  </a:lnTo>
                                  <a:lnTo>
                                    <a:pt x="4795" y="1439"/>
                                  </a:lnTo>
                                  <a:lnTo>
                                    <a:pt x="4828" y="1519"/>
                                  </a:lnTo>
                                  <a:lnTo>
                                    <a:pt x="4857" y="1599"/>
                                  </a:lnTo>
                                  <a:lnTo>
                                    <a:pt x="4882" y="1679"/>
                                  </a:lnTo>
                                  <a:lnTo>
                                    <a:pt x="4904" y="1759"/>
                                  </a:lnTo>
                                  <a:lnTo>
                                    <a:pt x="4922" y="1859"/>
                                  </a:lnTo>
                                  <a:lnTo>
                                    <a:pt x="4936" y="1939"/>
                                  </a:lnTo>
                                  <a:lnTo>
                                    <a:pt x="4946" y="2019"/>
                                  </a:lnTo>
                                  <a:lnTo>
                                    <a:pt x="4952" y="2119"/>
                                  </a:lnTo>
                                  <a:lnTo>
                                    <a:pt x="4954" y="2199"/>
                                  </a:lnTo>
                                  <a:lnTo>
                                    <a:pt x="4952" y="2299"/>
                                  </a:lnTo>
                                  <a:lnTo>
                                    <a:pt x="4946" y="2379"/>
                                  </a:lnTo>
                                  <a:lnTo>
                                    <a:pt x="4936" y="2479"/>
                                  </a:lnTo>
                                  <a:lnTo>
                                    <a:pt x="4922" y="2559"/>
                                  </a:lnTo>
                                  <a:lnTo>
                                    <a:pt x="4904" y="2639"/>
                                  </a:lnTo>
                                  <a:lnTo>
                                    <a:pt x="4882" y="2739"/>
                                  </a:lnTo>
                                  <a:lnTo>
                                    <a:pt x="4857" y="2819"/>
                                  </a:lnTo>
                                  <a:lnTo>
                                    <a:pt x="4828" y="2899"/>
                                  </a:lnTo>
                                  <a:lnTo>
                                    <a:pt x="4795" y="2979"/>
                                  </a:lnTo>
                                  <a:lnTo>
                                    <a:pt x="4759" y="3059"/>
                                  </a:lnTo>
                                  <a:lnTo>
                                    <a:pt x="4720" y="3139"/>
                                  </a:lnTo>
                                  <a:lnTo>
                                    <a:pt x="4678" y="3219"/>
                                  </a:lnTo>
                                  <a:lnTo>
                                    <a:pt x="4632" y="3279"/>
                                  </a:lnTo>
                                  <a:lnTo>
                                    <a:pt x="4583" y="3359"/>
                                  </a:lnTo>
                                  <a:lnTo>
                                    <a:pt x="4531" y="3439"/>
                                  </a:lnTo>
                                  <a:lnTo>
                                    <a:pt x="4477" y="3499"/>
                                  </a:lnTo>
                                  <a:lnTo>
                                    <a:pt x="4419" y="3559"/>
                                  </a:lnTo>
                                  <a:lnTo>
                                    <a:pt x="4358" y="3639"/>
                                  </a:lnTo>
                                  <a:lnTo>
                                    <a:pt x="4295" y="3699"/>
                                  </a:lnTo>
                                  <a:lnTo>
                                    <a:pt x="4229" y="3759"/>
                                  </a:lnTo>
                                  <a:lnTo>
                                    <a:pt x="4161" y="3819"/>
                                  </a:lnTo>
                                  <a:lnTo>
                                    <a:pt x="4090" y="3879"/>
                                  </a:lnTo>
                                  <a:lnTo>
                                    <a:pt x="4017" y="3919"/>
                                  </a:lnTo>
                                  <a:lnTo>
                                    <a:pt x="3941" y="3979"/>
                                  </a:lnTo>
                                  <a:lnTo>
                                    <a:pt x="3863" y="4019"/>
                                  </a:lnTo>
                                  <a:lnTo>
                                    <a:pt x="3783" y="4079"/>
                                  </a:lnTo>
                                  <a:lnTo>
                                    <a:pt x="3701" y="4119"/>
                                  </a:lnTo>
                                  <a:lnTo>
                                    <a:pt x="3617" y="4159"/>
                                  </a:lnTo>
                                  <a:lnTo>
                                    <a:pt x="3531" y="4199"/>
                                  </a:lnTo>
                                  <a:lnTo>
                                    <a:pt x="3443" y="4219"/>
                                  </a:lnTo>
                                  <a:lnTo>
                                    <a:pt x="3354" y="4259"/>
                                  </a:lnTo>
                                  <a:lnTo>
                                    <a:pt x="3262" y="4279"/>
                                  </a:lnTo>
                                  <a:lnTo>
                                    <a:pt x="3170" y="4319"/>
                                  </a:lnTo>
                                  <a:lnTo>
                                    <a:pt x="2882" y="4379"/>
                                  </a:lnTo>
                                  <a:lnTo>
                                    <a:pt x="2784" y="4379"/>
                                  </a:lnTo>
                                  <a:lnTo>
                                    <a:pt x="2684" y="4399"/>
                                  </a:lnTo>
                                  <a:lnTo>
                                    <a:pt x="2785" y="4399"/>
                                  </a:lnTo>
                                  <a:lnTo>
                                    <a:pt x="3265" y="4299"/>
                                  </a:lnTo>
                                  <a:lnTo>
                                    <a:pt x="3357" y="4259"/>
                                  </a:lnTo>
                                  <a:lnTo>
                                    <a:pt x="3447" y="4239"/>
                                  </a:lnTo>
                                  <a:lnTo>
                                    <a:pt x="3621" y="4159"/>
                                  </a:lnTo>
                                  <a:lnTo>
                                    <a:pt x="3706" y="4119"/>
                                  </a:lnTo>
                                  <a:lnTo>
                                    <a:pt x="3788" y="4079"/>
                                  </a:lnTo>
                                  <a:lnTo>
                                    <a:pt x="3868" y="4039"/>
                                  </a:lnTo>
                                  <a:lnTo>
                                    <a:pt x="3947" y="3979"/>
                                  </a:lnTo>
                                  <a:lnTo>
                                    <a:pt x="4022" y="3939"/>
                                  </a:lnTo>
                                  <a:lnTo>
                                    <a:pt x="4096" y="3879"/>
                                  </a:lnTo>
                                  <a:lnTo>
                                    <a:pt x="4167" y="3819"/>
                                  </a:lnTo>
                                  <a:lnTo>
                                    <a:pt x="4236" y="3759"/>
                                  </a:lnTo>
                                  <a:lnTo>
                                    <a:pt x="4302" y="3699"/>
                                  </a:lnTo>
                                  <a:lnTo>
                                    <a:pt x="4366" y="3639"/>
                                  </a:lnTo>
                                  <a:lnTo>
                                    <a:pt x="4426" y="3579"/>
                                  </a:lnTo>
                                  <a:lnTo>
                                    <a:pt x="4484" y="3499"/>
                                  </a:lnTo>
                                  <a:lnTo>
                                    <a:pt x="4539" y="3439"/>
                                  </a:lnTo>
                                  <a:lnTo>
                                    <a:pt x="4591" y="3359"/>
                                  </a:lnTo>
                                  <a:lnTo>
                                    <a:pt x="4640" y="3299"/>
                                  </a:lnTo>
                                  <a:lnTo>
                                    <a:pt x="4686" y="3219"/>
                                  </a:lnTo>
                                  <a:lnTo>
                                    <a:pt x="4729" y="3139"/>
                                  </a:lnTo>
                                  <a:lnTo>
                                    <a:pt x="4768" y="3059"/>
                                  </a:lnTo>
                                  <a:lnTo>
                                    <a:pt x="4805" y="2979"/>
                                  </a:lnTo>
                                  <a:lnTo>
                                    <a:pt x="4837" y="2899"/>
                                  </a:lnTo>
                                  <a:lnTo>
                                    <a:pt x="4866" y="2819"/>
                                  </a:lnTo>
                                  <a:lnTo>
                                    <a:pt x="4892" y="2739"/>
                                  </a:lnTo>
                                  <a:lnTo>
                                    <a:pt x="4913" y="2659"/>
                                  </a:lnTo>
                                  <a:lnTo>
                                    <a:pt x="4931" y="2559"/>
                                  </a:lnTo>
                                  <a:lnTo>
                                    <a:pt x="4945" y="2479"/>
                                  </a:lnTo>
                                  <a:lnTo>
                                    <a:pt x="4956" y="2379"/>
                                  </a:lnTo>
                                  <a:lnTo>
                                    <a:pt x="4962" y="2299"/>
                                  </a:lnTo>
                                  <a:lnTo>
                                    <a:pt x="4964" y="2199"/>
                                  </a:lnTo>
                                  <a:lnTo>
                                    <a:pt x="4962" y="2119"/>
                                  </a:lnTo>
                                  <a:lnTo>
                                    <a:pt x="4956" y="2019"/>
                                  </a:lnTo>
                                  <a:lnTo>
                                    <a:pt x="4945" y="1939"/>
                                  </a:lnTo>
                                  <a:lnTo>
                                    <a:pt x="4931" y="1859"/>
                                  </a:lnTo>
                                  <a:lnTo>
                                    <a:pt x="4913" y="1759"/>
                                  </a:lnTo>
                                  <a:lnTo>
                                    <a:pt x="4892" y="1679"/>
                                  </a:lnTo>
                                  <a:lnTo>
                                    <a:pt x="4866" y="1599"/>
                                  </a:lnTo>
                                  <a:lnTo>
                                    <a:pt x="4837" y="1519"/>
                                  </a:lnTo>
                                  <a:lnTo>
                                    <a:pt x="4805" y="1439"/>
                                  </a:lnTo>
                                  <a:lnTo>
                                    <a:pt x="4768" y="1359"/>
                                  </a:lnTo>
                                  <a:lnTo>
                                    <a:pt x="4729" y="1279"/>
                                  </a:lnTo>
                                  <a:lnTo>
                                    <a:pt x="4686" y="1199"/>
                                  </a:lnTo>
                                  <a:lnTo>
                                    <a:pt x="4640" y="1119"/>
                                  </a:lnTo>
                                  <a:lnTo>
                                    <a:pt x="4591" y="1039"/>
                                  </a:lnTo>
                                  <a:lnTo>
                                    <a:pt x="4539" y="979"/>
                                  </a:lnTo>
                                  <a:lnTo>
                                    <a:pt x="4484" y="899"/>
                                  </a:lnTo>
                                  <a:lnTo>
                                    <a:pt x="4426" y="839"/>
                                  </a:lnTo>
                                  <a:lnTo>
                                    <a:pt x="4366" y="779"/>
                                  </a:lnTo>
                                  <a:lnTo>
                                    <a:pt x="4302" y="719"/>
                                  </a:lnTo>
                                  <a:lnTo>
                                    <a:pt x="4236" y="659"/>
                                  </a:lnTo>
                                  <a:lnTo>
                                    <a:pt x="4167" y="599"/>
                                  </a:lnTo>
                                  <a:lnTo>
                                    <a:pt x="4096" y="539"/>
                                  </a:lnTo>
                                  <a:lnTo>
                                    <a:pt x="4022" y="479"/>
                                  </a:lnTo>
                                  <a:lnTo>
                                    <a:pt x="3947" y="439"/>
                                  </a:lnTo>
                                  <a:lnTo>
                                    <a:pt x="3868" y="379"/>
                                  </a:lnTo>
                                  <a:lnTo>
                                    <a:pt x="3788" y="339"/>
                                  </a:lnTo>
                                  <a:lnTo>
                                    <a:pt x="3706" y="299"/>
                                  </a:lnTo>
                                  <a:lnTo>
                                    <a:pt x="3621" y="259"/>
                                  </a:lnTo>
                                  <a:lnTo>
                                    <a:pt x="3447" y="179"/>
                                  </a:lnTo>
                                  <a:lnTo>
                                    <a:pt x="3357" y="139"/>
                                  </a:lnTo>
                                  <a:lnTo>
                                    <a:pt x="2785" y="19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14"/>
                          <wps:cNvSpPr>
                            <a:spLocks/>
                          </wps:cNvSpPr>
                          <wps:spPr bwMode="auto">
                            <a:xfrm>
                              <a:off x="1815" y="788"/>
                              <a:ext cx="4965" cy="4400"/>
                            </a:xfrm>
                            <a:custGeom>
                              <a:avLst/>
                              <a:gdLst>
                                <a:gd name="T0" fmla="*/ 1836 w 4965"/>
                                <a:gd name="T1" fmla="*/ 239 h 4400"/>
                                <a:gd name="T2" fmla="*/ 1496 w 4965"/>
                                <a:gd name="T3" fmla="*/ 359 h 4400"/>
                                <a:gd name="T4" fmla="*/ 1260 w 4965"/>
                                <a:gd name="T5" fmla="*/ 479 h 4400"/>
                                <a:gd name="T6" fmla="*/ 1040 w 4965"/>
                                <a:gd name="T7" fmla="*/ 599 h 4400"/>
                                <a:gd name="T8" fmla="*/ 841 w 4965"/>
                                <a:gd name="T9" fmla="*/ 759 h 4400"/>
                                <a:gd name="T10" fmla="*/ 663 w 4965"/>
                                <a:gd name="T11" fmla="*/ 939 h 4400"/>
                                <a:gd name="T12" fmla="*/ 508 w 4965"/>
                                <a:gd name="T13" fmla="*/ 1139 h 4400"/>
                                <a:gd name="T14" fmla="*/ 379 w 4965"/>
                                <a:gd name="T15" fmla="*/ 1339 h 4400"/>
                                <a:gd name="T16" fmla="*/ 278 w 4965"/>
                                <a:gd name="T17" fmla="*/ 1559 h 4400"/>
                                <a:gd name="T18" fmla="*/ 207 w 4965"/>
                                <a:gd name="T19" fmla="*/ 1799 h 4400"/>
                                <a:gd name="T20" fmla="*/ 167 w 4965"/>
                                <a:gd name="T21" fmla="*/ 2039 h 4400"/>
                                <a:gd name="T22" fmla="*/ 161 w 4965"/>
                                <a:gd name="T23" fmla="*/ 2299 h 4400"/>
                                <a:gd name="T24" fmla="*/ 190 w 4965"/>
                                <a:gd name="T25" fmla="*/ 2539 h 4400"/>
                                <a:gd name="T26" fmla="*/ 251 w 4965"/>
                                <a:gd name="T27" fmla="*/ 2779 h 4400"/>
                                <a:gd name="T28" fmla="*/ 342 w 4965"/>
                                <a:gd name="T29" fmla="*/ 2999 h 4400"/>
                                <a:gd name="T30" fmla="*/ 462 w 4965"/>
                                <a:gd name="T31" fmla="*/ 3219 h 4400"/>
                                <a:gd name="T32" fmla="*/ 608 w 4965"/>
                                <a:gd name="T33" fmla="*/ 3419 h 4400"/>
                                <a:gd name="T34" fmla="*/ 779 w 4965"/>
                                <a:gd name="T35" fmla="*/ 3599 h 4400"/>
                                <a:gd name="T36" fmla="*/ 972 w 4965"/>
                                <a:gd name="T37" fmla="*/ 3759 h 4400"/>
                                <a:gd name="T38" fmla="*/ 1185 w 4965"/>
                                <a:gd name="T39" fmla="*/ 3899 h 4400"/>
                                <a:gd name="T40" fmla="*/ 1416 w 4965"/>
                                <a:gd name="T41" fmla="*/ 4019 h 4400"/>
                                <a:gd name="T42" fmla="*/ 1663 w 4965"/>
                                <a:gd name="T43" fmla="*/ 4119 h 4400"/>
                                <a:gd name="T44" fmla="*/ 2014 w 4965"/>
                                <a:gd name="T45" fmla="*/ 4199 h 4400"/>
                                <a:gd name="T46" fmla="*/ 2199 w 4965"/>
                                <a:gd name="T47" fmla="*/ 4219 h 4400"/>
                                <a:gd name="T48" fmla="*/ 1666 w 4965"/>
                                <a:gd name="T49" fmla="*/ 4099 h 4400"/>
                                <a:gd name="T50" fmla="*/ 1420 w 4965"/>
                                <a:gd name="T51" fmla="*/ 4019 h 4400"/>
                                <a:gd name="T52" fmla="*/ 1190 w 4965"/>
                                <a:gd name="T53" fmla="*/ 3899 h 4400"/>
                                <a:gd name="T54" fmla="*/ 978 w 4965"/>
                                <a:gd name="T55" fmla="*/ 3759 h 4400"/>
                                <a:gd name="T56" fmla="*/ 786 w 4965"/>
                                <a:gd name="T57" fmla="*/ 3579 h 4400"/>
                                <a:gd name="T58" fmla="*/ 616 w 4965"/>
                                <a:gd name="T59" fmla="*/ 3399 h 4400"/>
                                <a:gd name="T60" fmla="*/ 471 w 4965"/>
                                <a:gd name="T61" fmla="*/ 3219 h 4400"/>
                                <a:gd name="T62" fmla="*/ 351 w 4965"/>
                                <a:gd name="T63" fmla="*/ 2999 h 4400"/>
                                <a:gd name="T64" fmla="*/ 261 w 4965"/>
                                <a:gd name="T65" fmla="*/ 2779 h 4400"/>
                                <a:gd name="T66" fmla="*/ 200 w 4965"/>
                                <a:gd name="T67" fmla="*/ 2539 h 4400"/>
                                <a:gd name="T68" fmla="*/ 172 w 4965"/>
                                <a:gd name="T69" fmla="*/ 2299 h 4400"/>
                                <a:gd name="T70" fmla="*/ 177 w 4965"/>
                                <a:gd name="T71" fmla="*/ 2039 h 4400"/>
                                <a:gd name="T72" fmla="*/ 217 w 4965"/>
                                <a:gd name="T73" fmla="*/ 1799 h 4400"/>
                                <a:gd name="T74" fmla="*/ 288 w 4965"/>
                                <a:gd name="T75" fmla="*/ 1559 h 4400"/>
                                <a:gd name="T76" fmla="*/ 388 w 4965"/>
                                <a:gd name="T77" fmla="*/ 1339 h 4400"/>
                                <a:gd name="T78" fmla="*/ 516 w 4965"/>
                                <a:gd name="T79" fmla="*/ 1139 h 4400"/>
                                <a:gd name="T80" fmla="*/ 670 w 4965"/>
                                <a:gd name="T81" fmla="*/ 939 h 4400"/>
                                <a:gd name="T82" fmla="*/ 847 w 4965"/>
                                <a:gd name="T83" fmla="*/ 779 h 4400"/>
                                <a:gd name="T84" fmla="*/ 1046 w 4965"/>
                                <a:gd name="T85" fmla="*/ 619 h 4400"/>
                                <a:gd name="T86" fmla="*/ 1264 w 4965"/>
                                <a:gd name="T87" fmla="*/ 479 h 4400"/>
                                <a:gd name="T88" fmla="*/ 1500 w 4965"/>
                                <a:gd name="T89" fmla="*/ 359 h 4400"/>
                                <a:gd name="T90" fmla="*/ 2107 w 4965"/>
                                <a:gd name="T91" fmla="*/ 199 h 44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965" h="4400">
                                  <a:moveTo>
                                    <a:pt x="2107" y="199"/>
                                  </a:moveTo>
                                  <a:lnTo>
                                    <a:pt x="2014" y="199"/>
                                  </a:lnTo>
                                  <a:lnTo>
                                    <a:pt x="1836" y="239"/>
                                  </a:lnTo>
                                  <a:lnTo>
                                    <a:pt x="1749" y="279"/>
                                  </a:lnTo>
                                  <a:lnTo>
                                    <a:pt x="1579" y="319"/>
                                  </a:lnTo>
                                  <a:lnTo>
                                    <a:pt x="1496" y="359"/>
                                  </a:lnTo>
                                  <a:lnTo>
                                    <a:pt x="1416" y="399"/>
                                  </a:lnTo>
                                  <a:lnTo>
                                    <a:pt x="1337" y="439"/>
                                  </a:lnTo>
                                  <a:lnTo>
                                    <a:pt x="1260" y="479"/>
                                  </a:lnTo>
                                  <a:lnTo>
                                    <a:pt x="1185" y="519"/>
                                  </a:lnTo>
                                  <a:lnTo>
                                    <a:pt x="1111" y="559"/>
                                  </a:lnTo>
                                  <a:lnTo>
                                    <a:pt x="1040" y="599"/>
                                  </a:lnTo>
                                  <a:lnTo>
                                    <a:pt x="972" y="659"/>
                                  </a:lnTo>
                                  <a:lnTo>
                                    <a:pt x="905" y="719"/>
                                  </a:lnTo>
                                  <a:lnTo>
                                    <a:pt x="841" y="759"/>
                                  </a:lnTo>
                                  <a:lnTo>
                                    <a:pt x="779" y="819"/>
                                  </a:lnTo>
                                  <a:lnTo>
                                    <a:pt x="719" y="879"/>
                                  </a:lnTo>
                                  <a:lnTo>
                                    <a:pt x="663" y="939"/>
                                  </a:lnTo>
                                  <a:lnTo>
                                    <a:pt x="608" y="999"/>
                                  </a:lnTo>
                                  <a:lnTo>
                                    <a:pt x="557" y="1059"/>
                                  </a:lnTo>
                                  <a:lnTo>
                                    <a:pt x="508" y="113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19" y="1279"/>
                                  </a:lnTo>
                                  <a:lnTo>
                                    <a:pt x="379" y="1339"/>
                                  </a:lnTo>
                                  <a:lnTo>
                                    <a:pt x="342" y="1419"/>
                                  </a:lnTo>
                                  <a:lnTo>
                                    <a:pt x="309" y="1479"/>
                                  </a:lnTo>
                                  <a:lnTo>
                                    <a:pt x="278" y="1559"/>
                                  </a:lnTo>
                                  <a:lnTo>
                                    <a:pt x="251" y="1639"/>
                                  </a:lnTo>
                                  <a:lnTo>
                                    <a:pt x="227" y="1719"/>
                                  </a:lnTo>
                                  <a:lnTo>
                                    <a:pt x="207" y="1799"/>
                                  </a:lnTo>
                                  <a:lnTo>
                                    <a:pt x="190" y="1879"/>
                                  </a:lnTo>
                                  <a:lnTo>
                                    <a:pt x="177" y="1959"/>
                                  </a:lnTo>
                                  <a:lnTo>
                                    <a:pt x="167" y="2039"/>
                                  </a:lnTo>
                                  <a:lnTo>
                                    <a:pt x="161" y="2119"/>
                                  </a:lnTo>
                                  <a:lnTo>
                                    <a:pt x="160" y="2199"/>
                                  </a:lnTo>
                                  <a:lnTo>
                                    <a:pt x="161" y="2299"/>
                                  </a:lnTo>
                                  <a:lnTo>
                                    <a:pt x="167" y="2379"/>
                                  </a:lnTo>
                                  <a:lnTo>
                                    <a:pt x="177" y="2459"/>
                                  </a:lnTo>
                                  <a:lnTo>
                                    <a:pt x="190" y="2539"/>
                                  </a:lnTo>
                                  <a:lnTo>
                                    <a:pt x="207" y="2619"/>
                                  </a:lnTo>
                                  <a:lnTo>
                                    <a:pt x="227" y="2699"/>
                                  </a:lnTo>
                                  <a:lnTo>
                                    <a:pt x="251" y="2779"/>
                                  </a:lnTo>
                                  <a:lnTo>
                                    <a:pt x="278" y="2859"/>
                                  </a:lnTo>
                                  <a:lnTo>
                                    <a:pt x="309" y="2919"/>
                                  </a:lnTo>
                                  <a:lnTo>
                                    <a:pt x="342" y="2999"/>
                                  </a:lnTo>
                                  <a:lnTo>
                                    <a:pt x="379" y="3079"/>
                                  </a:lnTo>
                                  <a:lnTo>
                                    <a:pt x="419" y="3139"/>
                                  </a:lnTo>
                                  <a:lnTo>
                                    <a:pt x="462" y="3219"/>
                                  </a:lnTo>
                                  <a:lnTo>
                                    <a:pt x="508" y="3279"/>
                                  </a:lnTo>
                                  <a:lnTo>
                                    <a:pt x="557" y="3339"/>
                                  </a:lnTo>
                                  <a:lnTo>
                                    <a:pt x="608" y="3419"/>
                                  </a:lnTo>
                                  <a:lnTo>
                                    <a:pt x="663" y="3479"/>
                                  </a:lnTo>
                                  <a:lnTo>
                                    <a:pt x="719" y="3539"/>
                                  </a:lnTo>
                                  <a:lnTo>
                                    <a:pt x="779" y="3599"/>
                                  </a:lnTo>
                                  <a:lnTo>
                                    <a:pt x="841" y="3659"/>
                                  </a:lnTo>
                                  <a:lnTo>
                                    <a:pt x="905" y="3699"/>
                                  </a:lnTo>
                                  <a:lnTo>
                                    <a:pt x="972" y="3759"/>
                                  </a:lnTo>
                                  <a:lnTo>
                                    <a:pt x="1040" y="3799"/>
                                  </a:lnTo>
                                  <a:lnTo>
                                    <a:pt x="1111" y="3859"/>
                                  </a:lnTo>
                                  <a:lnTo>
                                    <a:pt x="1185" y="3899"/>
                                  </a:lnTo>
                                  <a:lnTo>
                                    <a:pt x="1260" y="3939"/>
                                  </a:lnTo>
                                  <a:lnTo>
                                    <a:pt x="1337" y="3979"/>
                                  </a:lnTo>
                                  <a:lnTo>
                                    <a:pt x="1416" y="4019"/>
                                  </a:lnTo>
                                  <a:lnTo>
                                    <a:pt x="1496" y="4059"/>
                                  </a:lnTo>
                                  <a:lnTo>
                                    <a:pt x="1579" y="4079"/>
                                  </a:lnTo>
                                  <a:lnTo>
                                    <a:pt x="1663" y="4119"/>
                                  </a:lnTo>
                                  <a:lnTo>
                                    <a:pt x="1836" y="4159"/>
                                  </a:lnTo>
                                  <a:lnTo>
                                    <a:pt x="1925" y="4199"/>
                                  </a:lnTo>
                                  <a:lnTo>
                                    <a:pt x="2014" y="4199"/>
                                  </a:lnTo>
                                  <a:lnTo>
                                    <a:pt x="2198" y="4239"/>
                                  </a:lnTo>
                                  <a:lnTo>
                                    <a:pt x="2292" y="4239"/>
                                  </a:lnTo>
                                  <a:lnTo>
                                    <a:pt x="2199" y="4219"/>
                                  </a:lnTo>
                                  <a:lnTo>
                                    <a:pt x="2107" y="4219"/>
                                  </a:lnTo>
                                  <a:lnTo>
                                    <a:pt x="1752" y="4139"/>
                                  </a:lnTo>
                                  <a:lnTo>
                                    <a:pt x="1666" y="4099"/>
                                  </a:lnTo>
                                  <a:lnTo>
                                    <a:pt x="1582" y="4079"/>
                                  </a:lnTo>
                                  <a:lnTo>
                                    <a:pt x="1500" y="4039"/>
                                  </a:lnTo>
                                  <a:lnTo>
                                    <a:pt x="1420" y="4019"/>
                                  </a:lnTo>
                                  <a:lnTo>
                                    <a:pt x="1341" y="3979"/>
                                  </a:lnTo>
                                  <a:lnTo>
                                    <a:pt x="1264" y="3939"/>
                                  </a:lnTo>
                                  <a:lnTo>
                                    <a:pt x="1190" y="3899"/>
                                  </a:lnTo>
                                  <a:lnTo>
                                    <a:pt x="1117" y="3839"/>
                                  </a:lnTo>
                                  <a:lnTo>
                                    <a:pt x="1046" y="3799"/>
                                  </a:lnTo>
                                  <a:lnTo>
                                    <a:pt x="978" y="3759"/>
                                  </a:lnTo>
                                  <a:lnTo>
                                    <a:pt x="911" y="3699"/>
                                  </a:lnTo>
                                  <a:lnTo>
                                    <a:pt x="847" y="3639"/>
                                  </a:lnTo>
                                  <a:lnTo>
                                    <a:pt x="786" y="3579"/>
                                  </a:lnTo>
                                  <a:lnTo>
                                    <a:pt x="727" y="3519"/>
                                  </a:lnTo>
                                  <a:lnTo>
                                    <a:pt x="670" y="3459"/>
                                  </a:lnTo>
                                  <a:lnTo>
                                    <a:pt x="616" y="3399"/>
                                  </a:lnTo>
                                  <a:lnTo>
                                    <a:pt x="565" y="3339"/>
                                  </a:lnTo>
                                  <a:lnTo>
                                    <a:pt x="516" y="3279"/>
                                  </a:lnTo>
                                  <a:lnTo>
                                    <a:pt x="471" y="3219"/>
                                  </a:lnTo>
                                  <a:lnTo>
                                    <a:pt x="428" y="3139"/>
                                  </a:lnTo>
                                  <a:lnTo>
                                    <a:pt x="388" y="3079"/>
                                  </a:lnTo>
                                  <a:lnTo>
                                    <a:pt x="351" y="2999"/>
                                  </a:lnTo>
                                  <a:lnTo>
                                    <a:pt x="318" y="2919"/>
                                  </a:lnTo>
                                  <a:lnTo>
                                    <a:pt x="288" y="2839"/>
                                  </a:lnTo>
                                  <a:lnTo>
                                    <a:pt x="261" y="2779"/>
                                  </a:lnTo>
                                  <a:lnTo>
                                    <a:pt x="237" y="2699"/>
                                  </a:lnTo>
                                  <a:lnTo>
                                    <a:pt x="217" y="2619"/>
                                  </a:lnTo>
                                  <a:lnTo>
                                    <a:pt x="200" y="2539"/>
                                  </a:lnTo>
                                  <a:lnTo>
                                    <a:pt x="187" y="2459"/>
                                  </a:lnTo>
                                  <a:lnTo>
                                    <a:pt x="177" y="2379"/>
                                  </a:lnTo>
                                  <a:lnTo>
                                    <a:pt x="172" y="2299"/>
                                  </a:lnTo>
                                  <a:lnTo>
                                    <a:pt x="170" y="2199"/>
                                  </a:lnTo>
                                  <a:lnTo>
                                    <a:pt x="172" y="2119"/>
                                  </a:lnTo>
                                  <a:lnTo>
                                    <a:pt x="177" y="2039"/>
                                  </a:lnTo>
                                  <a:lnTo>
                                    <a:pt x="187" y="1959"/>
                                  </a:lnTo>
                                  <a:lnTo>
                                    <a:pt x="200" y="1879"/>
                                  </a:lnTo>
                                  <a:lnTo>
                                    <a:pt x="217" y="1799"/>
                                  </a:lnTo>
                                  <a:lnTo>
                                    <a:pt x="237" y="1719"/>
                                  </a:lnTo>
                                  <a:lnTo>
                                    <a:pt x="261" y="1639"/>
                                  </a:lnTo>
                                  <a:lnTo>
                                    <a:pt x="288" y="1559"/>
                                  </a:lnTo>
                                  <a:lnTo>
                                    <a:pt x="318" y="1499"/>
                                  </a:lnTo>
                                  <a:lnTo>
                                    <a:pt x="351" y="1419"/>
                                  </a:lnTo>
                                  <a:lnTo>
                                    <a:pt x="388" y="1339"/>
                                  </a:lnTo>
                                  <a:lnTo>
                                    <a:pt x="428" y="1279"/>
                                  </a:lnTo>
                                  <a:lnTo>
                                    <a:pt x="471" y="1199"/>
                                  </a:lnTo>
                                  <a:lnTo>
                                    <a:pt x="516" y="1139"/>
                                  </a:lnTo>
                                  <a:lnTo>
                                    <a:pt x="565" y="1079"/>
                                  </a:lnTo>
                                  <a:lnTo>
                                    <a:pt x="616" y="1019"/>
                                  </a:lnTo>
                                  <a:lnTo>
                                    <a:pt x="670" y="939"/>
                                  </a:lnTo>
                                  <a:lnTo>
                                    <a:pt x="727" y="879"/>
                                  </a:lnTo>
                                  <a:lnTo>
                                    <a:pt x="786" y="819"/>
                                  </a:lnTo>
                                  <a:lnTo>
                                    <a:pt x="847" y="779"/>
                                  </a:lnTo>
                                  <a:lnTo>
                                    <a:pt x="911" y="719"/>
                                  </a:lnTo>
                                  <a:lnTo>
                                    <a:pt x="978" y="659"/>
                                  </a:lnTo>
                                  <a:lnTo>
                                    <a:pt x="1046" y="619"/>
                                  </a:lnTo>
                                  <a:lnTo>
                                    <a:pt x="1117" y="579"/>
                                  </a:lnTo>
                                  <a:lnTo>
                                    <a:pt x="1190" y="519"/>
                                  </a:lnTo>
                                  <a:lnTo>
                                    <a:pt x="1264" y="479"/>
                                  </a:lnTo>
                                  <a:lnTo>
                                    <a:pt x="1341" y="439"/>
                                  </a:lnTo>
                                  <a:lnTo>
                                    <a:pt x="1420" y="399"/>
                                  </a:lnTo>
                                  <a:lnTo>
                                    <a:pt x="1500" y="359"/>
                                  </a:lnTo>
                                  <a:lnTo>
                                    <a:pt x="1582" y="339"/>
                                  </a:lnTo>
                                  <a:lnTo>
                                    <a:pt x="1666" y="299"/>
                                  </a:lnTo>
                                  <a:lnTo>
                                    <a:pt x="2107" y="199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15"/>
                          <wps:cNvSpPr>
                            <a:spLocks/>
                          </wps:cNvSpPr>
                          <wps:spPr bwMode="auto">
                            <a:xfrm>
                              <a:off x="1815" y="788"/>
                              <a:ext cx="4965" cy="4400"/>
                            </a:xfrm>
                            <a:custGeom>
                              <a:avLst/>
                              <a:gdLst>
                                <a:gd name="T0" fmla="*/ 3297 w 4965"/>
                                <a:gd name="T1" fmla="*/ 299 h 4400"/>
                                <a:gd name="T2" fmla="*/ 3544 w 4965"/>
                                <a:gd name="T3" fmla="*/ 399 h 4400"/>
                                <a:gd name="T4" fmla="*/ 3774 w 4965"/>
                                <a:gd name="T5" fmla="*/ 519 h 4400"/>
                                <a:gd name="T6" fmla="*/ 3986 w 4965"/>
                                <a:gd name="T7" fmla="*/ 659 h 4400"/>
                                <a:gd name="T8" fmla="*/ 4178 w 4965"/>
                                <a:gd name="T9" fmla="*/ 819 h 4400"/>
                                <a:gd name="T10" fmla="*/ 4347 w 4965"/>
                                <a:gd name="T11" fmla="*/ 1019 h 4400"/>
                                <a:gd name="T12" fmla="*/ 4493 w 4965"/>
                                <a:gd name="T13" fmla="*/ 1199 h 4400"/>
                                <a:gd name="T14" fmla="*/ 4612 w 4965"/>
                                <a:gd name="T15" fmla="*/ 1419 h 4400"/>
                                <a:gd name="T16" fmla="*/ 4703 w 4965"/>
                                <a:gd name="T17" fmla="*/ 1639 h 4400"/>
                                <a:gd name="T18" fmla="*/ 4764 w 4965"/>
                                <a:gd name="T19" fmla="*/ 1879 h 4400"/>
                                <a:gd name="T20" fmla="*/ 4792 w 4965"/>
                                <a:gd name="T21" fmla="*/ 2119 h 4400"/>
                                <a:gd name="T22" fmla="*/ 4786 w 4965"/>
                                <a:gd name="T23" fmla="*/ 2379 h 4400"/>
                                <a:gd name="T24" fmla="*/ 4747 w 4965"/>
                                <a:gd name="T25" fmla="*/ 2619 h 4400"/>
                                <a:gd name="T26" fmla="*/ 4676 w 4965"/>
                                <a:gd name="T27" fmla="*/ 2839 h 4400"/>
                                <a:gd name="T28" fmla="*/ 4575 w 4965"/>
                                <a:gd name="T29" fmla="*/ 3079 h 4400"/>
                                <a:gd name="T30" fmla="*/ 4447 w 4965"/>
                                <a:gd name="T31" fmla="*/ 3279 h 4400"/>
                                <a:gd name="T32" fmla="*/ 4293 w 4965"/>
                                <a:gd name="T33" fmla="*/ 3459 h 4400"/>
                                <a:gd name="T34" fmla="*/ 4116 w 4965"/>
                                <a:gd name="T35" fmla="*/ 3639 h 4400"/>
                                <a:gd name="T36" fmla="*/ 3917 w 4965"/>
                                <a:gd name="T37" fmla="*/ 3799 h 4400"/>
                                <a:gd name="T38" fmla="*/ 3699 w 4965"/>
                                <a:gd name="T39" fmla="*/ 3939 h 4400"/>
                                <a:gd name="T40" fmla="*/ 3463 w 4965"/>
                                <a:gd name="T41" fmla="*/ 4039 h 4400"/>
                                <a:gd name="T42" fmla="*/ 3212 w 4965"/>
                                <a:gd name="T43" fmla="*/ 4139 h 4400"/>
                                <a:gd name="T44" fmla="*/ 2671 w 4965"/>
                                <a:gd name="T45" fmla="*/ 4239 h 4400"/>
                                <a:gd name="T46" fmla="*/ 3039 w 4965"/>
                                <a:gd name="T47" fmla="*/ 4199 h 4400"/>
                                <a:gd name="T48" fmla="*/ 3385 w 4965"/>
                                <a:gd name="T49" fmla="*/ 4079 h 4400"/>
                                <a:gd name="T50" fmla="*/ 3627 w 4965"/>
                                <a:gd name="T51" fmla="*/ 3979 h 4400"/>
                                <a:gd name="T52" fmla="*/ 3852 w 4965"/>
                                <a:gd name="T53" fmla="*/ 3859 h 4400"/>
                                <a:gd name="T54" fmla="*/ 4058 w 4965"/>
                                <a:gd name="T55" fmla="*/ 3699 h 4400"/>
                                <a:gd name="T56" fmla="*/ 4244 w 4965"/>
                                <a:gd name="T57" fmla="*/ 3539 h 4400"/>
                                <a:gd name="T58" fmla="*/ 4407 w 4965"/>
                                <a:gd name="T59" fmla="*/ 3339 h 4400"/>
                                <a:gd name="T60" fmla="*/ 4544 w 4965"/>
                                <a:gd name="T61" fmla="*/ 3139 h 4400"/>
                                <a:gd name="T62" fmla="*/ 4655 w 4965"/>
                                <a:gd name="T63" fmla="*/ 2919 h 4400"/>
                                <a:gd name="T64" fmla="*/ 4736 w 4965"/>
                                <a:gd name="T65" fmla="*/ 2699 h 4400"/>
                                <a:gd name="T66" fmla="*/ 4787 w 4965"/>
                                <a:gd name="T67" fmla="*/ 2459 h 4400"/>
                                <a:gd name="T68" fmla="*/ 4804 w 4965"/>
                                <a:gd name="T69" fmla="*/ 2199 h 4400"/>
                                <a:gd name="T70" fmla="*/ 4787 w 4965"/>
                                <a:gd name="T71" fmla="*/ 1959 h 4400"/>
                                <a:gd name="T72" fmla="*/ 4736 w 4965"/>
                                <a:gd name="T73" fmla="*/ 1719 h 4400"/>
                                <a:gd name="T74" fmla="*/ 4655 w 4965"/>
                                <a:gd name="T75" fmla="*/ 1479 h 4400"/>
                                <a:gd name="T76" fmla="*/ 4544 w 4965"/>
                                <a:gd name="T77" fmla="*/ 1279 h 4400"/>
                                <a:gd name="T78" fmla="*/ 4407 w 4965"/>
                                <a:gd name="T79" fmla="*/ 1059 h 4400"/>
                                <a:gd name="T80" fmla="*/ 4244 w 4965"/>
                                <a:gd name="T81" fmla="*/ 879 h 4400"/>
                                <a:gd name="T82" fmla="*/ 4058 w 4965"/>
                                <a:gd name="T83" fmla="*/ 719 h 4400"/>
                                <a:gd name="T84" fmla="*/ 3852 w 4965"/>
                                <a:gd name="T85" fmla="*/ 559 h 4400"/>
                                <a:gd name="T86" fmla="*/ 3627 w 4965"/>
                                <a:gd name="T87" fmla="*/ 439 h 4400"/>
                                <a:gd name="T88" fmla="*/ 3385 w 4965"/>
                                <a:gd name="T89" fmla="*/ 319 h 4400"/>
                                <a:gd name="T90" fmla="*/ 2949 w 4965"/>
                                <a:gd name="T91" fmla="*/ 199 h 44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965" h="4400">
                                  <a:moveTo>
                                    <a:pt x="2949" y="199"/>
                                  </a:moveTo>
                                  <a:lnTo>
                                    <a:pt x="2856" y="199"/>
                                  </a:lnTo>
                                  <a:lnTo>
                                    <a:pt x="3297" y="299"/>
                                  </a:lnTo>
                                  <a:lnTo>
                                    <a:pt x="3381" y="339"/>
                                  </a:lnTo>
                                  <a:lnTo>
                                    <a:pt x="3463" y="359"/>
                                  </a:lnTo>
                                  <a:lnTo>
                                    <a:pt x="3544" y="399"/>
                                  </a:lnTo>
                                  <a:lnTo>
                                    <a:pt x="3622" y="439"/>
                                  </a:lnTo>
                                  <a:lnTo>
                                    <a:pt x="3699" y="479"/>
                                  </a:lnTo>
                                  <a:lnTo>
                                    <a:pt x="3774" y="519"/>
                                  </a:lnTo>
                                  <a:lnTo>
                                    <a:pt x="3847" y="579"/>
                                  </a:lnTo>
                                  <a:lnTo>
                                    <a:pt x="3917" y="619"/>
                                  </a:lnTo>
                                  <a:lnTo>
                                    <a:pt x="3986" y="659"/>
                                  </a:lnTo>
                                  <a:lnTo>
                                    <a:pt x="4052" y="719"/>
                                  </a:lnTo>
                                  <a:lnTo>
                                    <a:pt x="4116" y="779"/>
                                  </a:lnTo>
                                  <a:lnTo>
                                    <a:pt x="4178" y="819"/>
                                  </a:lnTo>
                                  <a:lnTo>
                                    <a:pt x="4237" y="879"/>
                                  </a:lnTo>
                                  <a:lnTo>
                                    <a:pt x="4293" y="939"/>
                                  </a:lnTo>
                                  <a:lnTo>
                                    <a:pt x="4347" y="1019"/>
                                  </a:lnTo>
                                  <a:lnTo>
                                    <a:pt x="4399" y="1079"/>
                                  </a:lnTo>
                                  <a:lnTo>
                                    <a:pt x="4447" y="1139"/>
                                  </a:lnTo>
                                  <a:lnTo>
                                    <a:pt x="4493" y="1199"/>
                                  </a:lnTo>
                                  <a:lnTo>
                                    <a:pt x="4536" y="1279"/>
                                  </a:lnTo>
                                  <a:lnTo>
                                    <a:pt x="4575" y="1339"/>
                                  </a:lnTo>
                                  <a:lnTo>
                                    <a:pt x="4612" y="1419"/>
                                  </a:lnTo>
                                  <a:lnTo>
                                    <a:pt x="4646" y="1499"/>
                                  </a:lnTo>
                                  <a:lnTo>
                                    <a:pt x="4676" y="1559"/>
                                  </a:lnTo>
                                  <a:lnTo>
                                    <a:pt x="4703" y="1639"/>
                                  </a:lnTo>
                                  <a:lnTo>
                                    <a:pt x="4727" y="1719"/>
                                  </a:lnTo>
                                  <a:lnTo>
                                    <a:pt x="4747" y="1799"/>
                                  </a:lnTo>
                                  <a:lnTo>
                                    <a:pt x="4764" y="1879"/>
                                  </a:lnTo>
                                  <a:lnTo>
                                    <a:pt x="4777" y="1959"/>
                                  </a:lnTo>
                                  <a:lnTo>
                                    <a:pt x="4786" y="2039"/>
                                  </a:lnTo>
                                  <a:lnTo>
                                    <a:pt x="4792" y="2119"/>
                                  </a:lnTo>
                                  <a:lnTo>
                                    <a:pt x="4794" y="2199"/>
                                  </a:lnTo>
                                  <a:lnTo>
                                    <a:pt x="4792" y="2299"/>
                                  </a:lnTo>
                                  <a:lnTo>
                                    <a:pt x="4786" y="2379"/>
                                  </a:lnTo>
                                  <a:lnTo>
                                    <a:pt x="4777" y="2459"/>
                                  </a:lnTo>
                                  <a:lnTo>
                                    <a:pt x="4764" y="2539"/>
                                  </a:lnTo>
                                  <a:lnTo>
                                    <a:pt x="4747" y="2619"/>
                                  </a:lnTo>
                                  <a:lnTo>
                                    <a:pt x="4727" y="2699"/>
                                  </a:lnTo>
                                  <a:lnTo>
                                    <a:pt x="4703" y="2779"/>
                                  </a:lnTo>
                                  <a:lnTo>
                                    <a:pt x="4676" y="2839"/>
                                  </a:lnTo>
                                  <a:lnTo>
                                    <a:pt x="4646" y="2919"/>
                                  </a:lnTo>
                                  <a:lnTo>
                                    <a:pt x="4612" y="2999"/>
                                  </a:lnTo>
                                  <a:lnTo>
                                    <a:pt x="4575" y="3079"/>
                                  </a:lnTo>
                                  <a:lnTo>
                                    <a:pt x="4536" y="3139"/>
                                  </a:lnTo>
                                  <a:lnTo>
                                    <a:pt x="4493" y="3219"/>
                                  </a:lnTo>
                                  <a:lnTo>
                                    <a:pt x="4447" y="3279"/>
                                  </a:lnTo>
                                  <a:lnTo>
                                    <a:pt x="4399" y="3339"/>
                                  </a:lnTo>
                                  <a:lnTo>
                                    <a:pt x="4347" y="3399"/>
                                  </a:lnTo>
                                  <a:lnTo>
                                    <a:pt x="4293" y="3459"/>
                                  </a:lnTo>
                                  <a:lnTo>
                                    <a:pt x="4237" y="3519"/>
                                  </a:lnTo>
                                  <a:lnTo>
                                    <a:pt x="4178" y="3579"/>
                                  </a:lnTo>
                                  <a:lnTo>
                                    <a:pt x="4116" y="3639"/>
                                  </a:lnTo>
                                  <a:lnTo>
                                    <a:pt x="4052" y="3699"/>
                                  </a:lnTo>
                                  <a:lnTo>
                                    <a:pt x="3986" y="3759"/>
                                  </a:lnTo>
                                  <a:lnTo>
                                    <a:pt x="3917" y="3799"/>
                                  </a:lnTo>
                                  <a:lnTo>
                                    <a:pt x="3847" y="3839"/>
                                  </a:lnTo>
                                  <a:lnTo>
                                    <a:pt x="3774" y="3899"/>
                                  </a:lnTo>
                                  <a:lnTo>
                                    <a:pt x="3699" y="3939"/>
                                  </a:lnTo>
                                  <a:lnTo>
                                    <a:pt x="3622" y="3979"/>
                                  </a:lnTo>
                                  <a:lnTo>
                                    <a:pt x="3544" y="4019"/>
                                  </a:lnTo>
                                  <a:lnTo>
                                    <a:pt x="3463" y="4039"/>
                                  </a:lnTo>
                                  <a:lnTo>
                                    <a:pt x="3381" y="4079"/>
                                  </a:lnTo>
                                  <a:lnTo>
                                    <a:pt x="3297" y="4099"/>
                                  </a:lnTo>
                                  <a:lnTo>
                                    <a:pt x="3212" y="4139"/>
                                  </a:lnTo>
                                  <a:lnTo>
                                    <a:pt x="2856" y="4219"/>
                                  </a:lnTo>
                                  <a:lnTo>
                                    <a:pt x="2764" y="4219"/>
                                  </a:lnTo>
                                  <a:lnTo>
                                    <a:pt x="2671" y="4239"/>
                                  </a:lnTo>
                                  <a:lnTo>
                                    <a:pt x="2765" y="4239"/>
                                  </a:lnTo>
                                  <a:lnTo>
                                    <a:pt x="2949" y="4199"/>
                                  </a:lnTo>
                                  <a:lnTo>
                                    <a:pt x="3039" y="4199"/>
                                  </a:lnTo>
                                  <a:lnTo>
                                    <a:pt x="3128" y="4159"/>
                                  </a:lnTo>
                                  <a:lnTo>
                                    <a:pt x="3300" y="4119"/>
                                  </a:lnTo>
                                  <a:lnTo>
                                    <a:pt x="3385" y="4079"/>
                                  </a:lnTo>
                                  <a:lnTo>
                                    <a:pt x="3467" y="4059"/>
                                  </a:lnTo>
                                  <a:lnTo>
                                    <a:pt x="3548" y="4019"/>
                                  </a:lnTo>
                                  <a:lnTo>
                                    <a:pt x="3627" y="3979"/>
                                  </a:lnTo>
                                  <a:lnTo>
                                    <a:pt x="3704" y="3939"/>
                                  </a:lnTo>
                                  <a:lnTo>
                                    <a:pt x="3779" y="3899"/>
                                  </a:lnTo>
                                  <a:lnTo>
                                    <a:pt x="3852" y="3859"/>
                                  </a:lnTo>
                                  <a:lnTo>
                                    <a:pt x="3923" y="3799"/>
                                  </a:lnTo>
                                  <a:lnTo>
                                    <a:pt x="3992" y="3759"/>
                                  </a:lnTo>
                                  <a:lnTo>
                                    <a:pt x="4058" y="3699"/>
                                  </a:lnTo>
                                  <a:lnTo>
                                    <a:pt x="4123" y="3659"/>
                                  </a:lnTo>
                                  <a:lnTo>
                                    <a:pt x="4185" y="3599"/>
                                  </a:lnTo>
                                  <a:lnTo>
                                    <a:pt x="4244" y="3539"/>
                                  </a:lnTo>
                                  <a:lnTo>
                                    <a:pt x="4301" y="3479"/>
                                  </a:lnTo>
                                  <a:lnTo>
                                    <a:pt x="4355" y="3419"/>
                                  </a:lnTo>
                                  <a:lnTo>
                                    <a:pt x="4407" y="3339"/>
                                  </a:lnTo>
                                  <a:lnTo>
                                    <a:pt x="4455" y="3279"/>
                                  </a:lnTo>
                                  <a:lnTo>
                                    <a:pt x="4501" y="3219"/>
                                  </a:lnTo>
                                  <a:lnTo>
                                    <a:pt x="4544" y="3139"/>
                                  </a:lnTo>
                                  <a:lnTo>
                                    <a:pt x="4584" y="3079"/>
                                  </a:lnTo>
                                  <a:lnTo>
                                    <a:pt x="4621" y="2999"/>
                                  </a:lnTo>
                                  <a:lnTo>
                                    <a:pt x="4655" y="2919"/>
                                  </a:lnTo>
                                  <a:lnTo>
                                    <a:pt x="4685" y="2859"/>
                                  </a:lnTo>
                                  <a:lnTo>
                                    <a:pt x="4712" y="2779"/>
                                  </a:lnTo>
                                  <a:lnTo>
                                    <a:pt x="4736" y="2699"/>
                                  </a:lnTo>
                                  <a:lnTo>
                                    <a:pt x="4757" y="2619"/>
                                  </a:lnTo>
                                  <a:lnTo>
                                    <a:pt x="4773" y="2539"/>
                                  </a:lnTo>
                                  <a:lnTo>
                                    <a:pt x="4787" y="2459"/>
                                  </a:lnTo>
                                  <a:lnTo>
                                    <a:pt x="4796" y="2379"/>
                                  </a:lnTo>
                                  <a:lnTo>
                                    <a:pt x="4802" y="2299"/>
                                  </a:lnTo>
                                  <a:lnTo>
                                    <a:pt x="4804" y="2199"/>
                                  </a:lnTo>
                                  <a:lnTo>
                                    <a:pt x="4802" y="2119"/>
                                  </a:lnTo>
                                  <a:lnTo>
                                    <a:pt x="4796" y="2039"/>
                                  </a:lnTo>
                                  <a:lnTo>
                                    <a:pt x="4787" y="1959"/>
                                  </a:lnTo>
                                  <a:lnTo>
                                    <a:pt x="4773" y="1879"/>
                                  </a:lnTo>
                                  <a:lnTo>
                                    <a:pt x="4757" y="1799"/>
                                  </a:lnTo>
                                  <a:lnTo>
                                    <a:pt x="4736" y="1719"/>
                                  </a:lnTo>
                                  <a:lnTo>
                                    <a:pt x="4712" y="1639"/>
                                  </a:lnTo>
                                  <a:lnTo>
                                    <a:pt x="4685" y="1559"/>
                                  </a:lnTo>
                                  <a:lnTo>
                                    <a:pt x="4655" y="1479"/>
                                  </a:lnTo>
                                  <a:lnTo>
                                    <a:pt x="4621" y="1419"/>
                                  </a:lnTo>
                                  <a:lnTo>
                                    <a:pt x="4584" y="1339"/>
                                  </a:lnTo>
                                  <a:lnTo>
                                    <a:pt x="4544" y="1279"/>
                                  </a:lnTo>
                                  <a:lnTo>
                                    <a:pt x="4501" y="1199"/>
                                  </a:lnTo>
                                  <a:lnTo>
                                    <a:pt x="4455" y="1139"/>
                                  </a:lnTo>
                                  <a:lnTo>
                                    <a:pt x="4407" y="1059"/>
                                  </a:lnTo>
                                  <a:lnTo>
                                    <a:pt x="4355" y="999"/>
                                  </a:lnTo>
                                  <a:lnTo>
                                    <a:pt x="4301" y="939"/>
                                  </a:lnTo>
                                  <a:lnTo>
                                    <a:pt x="4244" y="879"/>
                                  </a:lnTo>
                                  <a:lnTo>
                                    <a:pt x="4185" y="819"/>
                                  </a:lnTo>
                                  <a:lnTo>
                                    <a:pt x="4123" y="759"/>
                                  </a:lnTo>
                                  <a:lnTo>
                                    <a:pt x="4058" y="719"/>
                                  </a:lnTo>
                                  <a:lnTo>
                                    <a:pt x="3992" y="659"/>
                                  </a:lnTo>
                                  <a:lnTo>
                                    <a:pt x="3923" y="599"/>
                                  </a:lnTo>
                                  <a:lnTo>
                                    <a:pt x="3852" y="559"/>
                                  </a:lnTo>
                                  <a:lnTo>
                                    <a:pt x="3779" y="519"/>
                                  </a:lnTo>
                                  <a:lnTo>
                                    <a:pt x="3704" y="479"/>
                                  </a:lnTo>
                                  <a:lnTo>
                                    <a:pt x="3627" y="439"/>
                                  </a:lnTo>
                                  <a:lnTo>
                                    <a:pt x="3548" y="399"/>
                                  </a:lnTo>
                                  <a:lnTo>
                                    <a:pt x="3467" y="359"/>
                                  </a:lnTo>
                                  <a:lnTo>
                                    <a:pt x="3385" y="319"/>
                                  </a:lnTo>
                                  <a:lnTo>
                                    <a:pt x="3215" y="279"/>
                                  </a:lnTo>
                                  <a:lnTo>
                                    <a:pt x="3128" y="239"/>
                                  </a:lnTo>
                                  <a:lnTo>
                                    <a:pt x="2949" y="199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16"/>
                          <wps:cNvSpPr>
                            <a:spLocks/>
                          </wps:cNvSpPr>
                          <wps:spPr bwMode="auto">
                            <a:xfrm>
                              <a:off x="1815" y="788"/>
                              <a:ext cx="4965" cy="4400"/>
                            </a:xfrm>
                            <a:custGeom>
                              <a:avLst/>
                              <a:gdLst>
                                <a:gd name="T0" fmla="*/ 2292 w 4965"/>
                                <a:gd name="T1" fmla="*/ 179 h 4400"/>
                                <a:gd name="T2" fmla="*/ 2198 w 4965"/>
                                <a:gd name="T3" fmla="*/ 179 h 4400"/>
                                <a:gd name="T4" fmla="*/ 2106 w 4965"/>
                                <a:gd name="T5" fmla="*/ 199 h 4400"/>
                                <a:gd name="T6" fmla="*/ 2199 w 4965"/>
                                <a:gd name="T7" fmla="*/ 199 h 4400"/>
                                <a:gd name="T8" fmla="*/ 2292 w 4965"/>
                                <a:gd name="T9" fmla="*/ 179 h 44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65" h="4400">
                                  <a:moveTo>
                                    <a:pt x="2292" y="179"/>
                                  </a:moveTo>
                                  <a:lnTo>
                                    <a:pt x="2198" y="179"/>
                                  </a:lnTo>
                                  <a:lnTo>
                                    <a:pt x="2106" y="199"/>
                                  </a:lnTo>
                                  <a:lnTo>
                                    <a:pt x="2199" y="199"/>
                                  </a:lnTo>
                                  <a:lnTo>
                                    <a:pt x="2292" y="179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17"/>
                          <wps:cNvSpPr>
                            <a:spLocks/>
                          </wps:cNvSpPr>
                          <wps:spPr bwMode="auto">
                            <a:xfrm>
                              <a:off x="1815" y="788"/>
                              <a:ext cx="4965" cy="4400"/>
                            </a:xfrm>
                            <a:custGeom>
                              <a:avLst/>
                              <a:gdLst>
                                <a:gd name="T0" fmla="*/ 2765 w 4965"/>
                                <a:gd name="T1" fmla="*/ 179 h 4400"/>
                                <a:gd name="T2" fmla="*/ 2671 w 4965"/>
                                <a:gd name="T3" fmla="*/ 179 h 4400"/>
                                <a:gd name="T4" fmla="*/ 2764 w 4965"/>
                                <a:gd name="T5" fmla="*/ 199 h 4400"/>
                                <a:gd name="T6" fmla="*/ 2858 w 4965"/>
                                <a:gd name="T7" fmla="*/ 199 h 4400"/>
                                <a:gd name="T8" fmla="*/ 2765 w 4965"/>
                                <a:gd name="T9" fmla="*/ 179 h 44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65" h="4400">
                                  <a:moveTo>
                                    <a:pt x="2765" y="179"/>
                                  </a:moveTo>
                                  <a:lnTo>
                                    <a:pt x="2671" y="179"/>
                                  </a:lnTo>
                                  <a:lnTo>
                                    <a:pt x="2764" y="199"/>
                                  </a:lnTo>
                                  <a:lnTo>
                                    <a:pt x="2858" y="199"/>
                                  </a:lnTo>
                                  <a:lnTo>
                                    <a:pt x="2765" y="179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18"/>
                          <wps:cNvSpPr>
                            <a:spLocks/>
                          </wps:cNvSpPr>
                          <wps:spPr bwMode="auto">
                            <a:xfrm>
                              <a:off x="1815" y="788"/>
                              <a:ext cx="4965" cy="4400"/>
                            </a:xfrm>
                            <a:custGeom>
                              <a:avLst/>
                              <a:gdLst>
                                <a:gd name="T0" fmla="*/ 2577 w 4965"/>
                                <a:gd name="T1" fmla="*/ 159 h 4400"/>
                                <a:gd name="T2" fmla="*/ 2386 w 4965"/>
                                <a:gd name="T3" fmla="*/ 159 h 4400"/>
                                <a:gd name="T4" fmla="*/ 2292 w 4965"/>
                                <a:gd name="T5" fmla="*/ 179 h 4400"/>
                                <a:gd name="T6" fmla="*/ 2672 w 4965"/>
                                <a:gd name="T7" fmla="*/ 179 h 4400"/>
                                <a:gd name="T8" fmla="*/ 2577 w 4965"/>
                                <a:gd name="T9" fmla="*/ 159 h 44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65" h="4400">
                                  <a:moveTo>
                                    <a:pt x="2577" y="159"/>
                                  </a:moveTo>
                                  <a:lnTo>
                                    <a:pt x="2386" y="159"/>
                                  </a:lnTo>
                                  <a:lnTo>
                                    <a:pt x="2292" y="179"/>
                                  </a:lnTo>
                                  <a:lnTo>
                                    <a:pt x="2672" y="179"/>
                                  </a:lnTo>
                                  <a:lnTo>
                                    <a:pt x="2577" y="159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19"/>
                          <wps:cNvSpPr>
                            <a:spLocks/>
                          </wps:cNvSpPr>
                          <wps:spPr bwMode="auto">
                            <a:xfrm>
                              <a:off x="1815" y="788"/>
                              <a:ext cx="4965" cy="4400"/>
                            </a:xfrm>
                            <a:custGeom>
                              <a:avLst/>
                              <a:gdLst>
                                <a:gd name="T0" fmla="*/ 2584 w 4965"/>
                                <a:gd name="T1" fmla="*/ 0 h 4400"/>
                                <a:gd name="T2" fmla="*/ 2380 w 4965"/>
                                <a:gd name="T3" fmla="*/ 0 h 4400"/>
                                <a:gd name="T4" fmla="*/ 2278 w 4965"/>
                                <a:gd name="T5" fmla="*/ 19 h 4400"/>
                                <a:gd name="T6" fmla="*/ 2685 w 4965"/>
                                <a:gd name="T7" fmla="*/ 19 h 4400"/>
                                <a:gd name="T8" fmla="*/ 2584 w 4965"/>
                                <a:gd name="T9" fmla="*/ 0 h 44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65" h="4400">
                                  <a:moveTo>
                                    <a:pt x="2584" y="0"/>
                                  </a:moveTo>
                                  <a:lnTo>
                                    <a:pt x="2380" y="0"/>
                                  </a:lnTo>
                                  <a:lnTo>
                                    <a:pt x="2278" y="19"/>
                                  </a:lnTo>
                                  <a:lnTo>
                                    <a:pt x="2685" y="19"/>
                                  </a:lnTo>
                                  <a:lnTo>
                                    <a:pt x="2584" y="0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622" y="2368"/>
                            <a:ext cx="96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128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619125" cy="828675"/>
                                    <wp:effectExtent l="0" t="0" r="9525" b="9525"/>
                                    <wp:docPr id="958" name="Picture 9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912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6668" y="3025"/>
                            <a:ext cx="46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62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295275" cy="381000"/>
                                    <wp:effectExtent l="0" t="0" r="9525" b="0"/>
                                    <wp:docPr id="959" name="Picture 9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5275" cy="381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497" y="3285"/>
                            <a:ext cx="2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36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161925" cy="228600"/>
                                    <wp:effectExtent l="0" t="0" r="9525" b="0"/>
                                    <wp:docPr id="960" name="Picture 9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1925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416" y="2967"/>
                            <a:ext cx="70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68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457200" cy="428625"/>
                                    <wp:effectExtent l="0" t="0" r="0" b="9525"/>
                                    <wp:docPr id="961" name="Picture 96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7200" cy="428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Freeform 24"/>
                        <wps:cNvSpPr>
                          <a:spLocks/>
                        </wps:cNvSpPr>
                        <wps:spPr bwMode="auto">
                          <a:xfrm>
                            <a:off x="332" y="808"/>
                            <a:ext cx="3718" cy="4368"/>
                          </a:xfrm>
                          <a:custGeom>
                            <a:avLst/>
                            <a:gdLst>
                              <a:gd name="T0" fmla="*/ 3570 w 3718"/>
                              <a:gd name="T1" fmla="*/ 1 h 4368"/>
                              <a:gd name="T2" fmla="*/ 3279 w 3718"/>
                              <a:gd name="T3" fmla="*/ 14 h 4368"/>
                              <a:gd name="T4" fmla="*/ 2992 w 3718"/>
                              <a:gd name="T5" fmla="*/ 41 h 4368"/>
                              <a:gd name="T6" fmla="*/ 2711 w 3718"/>
                              <a:gd name="T7" fmla="*/ 80 h 4368"/>
                              <a:gd name="T8" fmla="*/ 2438 w 3718"/>
                              <a:gd name="T9" fmla="*/ 131 h 4368"/>
                              <a:gd name="T10" fmla="*/ 2172 w 3718"/>
                              <a:gd name="T11" fmla="*/ 195 h 4368"/>
                              <a:gd name="T12" fmla="*/ 1916 w 3718"/>
                              <a:gd name="T13" fmla="*/ 270 h 4368"/>
                              <a:gd name="T14" fmla="*/ 1670 w 3718"/>
                              <a:gd name="T15" fmla="*/ 358 h 4368"/>
                              <a:gd name="T16" fmla="*/ 1435 w 3718"/>
                              <a:gd name="T17" fmla="*/ 457 h 4368"/>
                              <a:gd name="T18" fmla="*/ 1212 w 3718"/>
                              <a:gd name="T19" fmla="*/ 567 h 4368"/>
                              <a:gd name="T20" fmla="*/ 1001 w 3718"/>
                              <a:gd name="T21" fmla="*/ 689 h 4368"/>
                              <a:gd name="T22" fmla="*/ 806 w 3718"/>
                              <a:gd name="T23" fmla="*/ 821 h 4368"/>
                              <a:gd name="T24" fmla="*/ 632 w 3718"/>
                              <a:gd name="T25" fmla="*/ 960 h 4368"/>
                              <a:gd name="T26" fmla="*/ 477 w 3718"/>
                              <a:gd name="T27" fmla="*/ 1106 h 4368"/>
                              <a:gd name="T28" fmla="*/ 344 w 3718"/>
                              <a:gd name="T29" fmla="*/ 1259 h 4368"/>
                              <a:gd name="T30" fmla="*/ 231 w 3718"/>
                              <a:gd name="T31" fmla="*/ 1417 h 4368"/>
                              <a:gd name="T32" fmla="*/ 141 w 3718"/>
                              <a:gd name="T33" fmla="*/ 1581 h 4368"/>
                              <a:gd name="T34" fmla="*/ 72 w 3718"/>
                              <a:gd name="T35" fmla="*/ 1749 h 4368"/>
                              <a:gd name="T36" fmla="*/ 26 w 3718"/>
                              <a:gd name="T37" fmla="*/ 1920 h 4368"/>
                              <a:gd name="T38" fmla="*/ 2 w 3718"/>
                              <a:gd name="T39" fmla="*/ 2095 h 4368"/>
                              <a:gd name="T40" fmla="*/ 2 w 3718"/>
                              <a:gd name="T41" fmla="*/ 2272 h 4368"/>
                              <a:gd name="T42" fmla="*/ 26 w 3718"/>
                              <a:gd name="T43" fmla="*/ 2447 h 4368"/>
                              <a:gd name="T44" fmla="*/ 72 w 3718"/>
                              <a:gd name="T45" fmla="*/ 2619 h 4368"/>
                              <a:gd name="T46" fmla="*/ 141 w 3718"/>
                              <a:gd name="T47" fmla="*/ 2787 h 4368"/>
                              <a:gd name="T48" fmla="*/ 231 w 3718"/>
                              <a:gd name="T49" fmla="*/ 2950 h 4368"/>
                              <a:gd name="T50" fmla="*/ 344 w 3718"/>
                              <a:gd name="T51" fmla="*/ 3108 h 4368"/>
                              <a:gd name="T52" fmla="*/ 477 w 3718"/>
                              <a:gd name="T53" fmla="*/ 3261 h 4368"/>
                              <a:gd name="T54" fmla="*/ 632 w 3718"/>
                              <a:gd name="T55" fmla="*/ 3407 h 4368"/>
                              <a:gd name="T56" fmla="*/ 806 w 3718"/>
                              <a:gd name="T57" fmla="*/ 3547 h 4368"/>
                              <a:gd name="T58" fmla="*/ 1001 w 3718"/>
                              <a:gd name="T59" fmla="*/ 3678 h 4368"/>
                              <a:gd name="T60" fmla="*/ 1212 w 3718"/>
                              <a:gd name="T61" fmla="*/ 3801 h 4368"/>
                              <a:gd name="T62" fmla="*/ 1435 w 3718"/>
                              <a:gd name="T63" fmla="*/ 3911 h 4368"/>
                              <a:gd name="T64" fmla="*/ 1670 w 3718"/>
                              <a:gd name="T65" fmla="*/ 4010 h 4368"/>
                              <a:gd name="T66" fmla="*/ 1916 w 3718"/>
                              <a:gd name="T67" fmla="*/ 4097 h 4368"/>
                              <a:gd name="T68" fmla="*/ 2172 w 3718"/>
                              <a:gd name="T69" fmla="*/ 4173 h 4368"/>
                              <a:gd name="T70" fmla="*/ 2438 w 3718"/>
                              <a:gd name="T71" fmla="*/ 4237 h 4368"/>
                              <a:gd name="T72" fmla="*/ 2711 w 3718"/>
                              <a:gd name="T73" fmla="*/ 4288 h 4368"/>
                              <a:gd name="T74" fmla="*/ 2992 w 3718"/>
                              <a:gd name="T75" fmla="*/ 4327 h 4368"/>
                              <a:gd name="T76" fmla="*/ 3279 w 3718"/>
                              <a:gd name="T77" fmla="*/ 4353 h 4368"/>
                              <a:gd name="T78" fmla="*/ 3570 w 3718"/>
                              <a:gd name="T79" fmla="*/ 4366 h 4368"/>
                              <a:gd name="T80" fmla="*/ 3718 w 3718"/>
                              <a:gd name="T81" fmla="*/ 4206 h 4368"/>
                              <a:gd name="T82" fmla="*/ 3141 w 3718"/>
                              <a:gd name="T83" fmla="*/ 4180 h 4368"/>
                              <a:gd name="T84" fmla="*/ 2594 w 3718"/>
                              <a:gd name="T85" fmla="*/ 4103 h 4368"/>
                              <a:gd name="T86" fmla="*/ 2084 w 3718"/>
                              <a:gd name="T87" fmla="*/ 3980 h 4368"/>
                              <a:gd name="T88" fmla="*/ 1618 w 3718"/>
                              <a:gd name="T89" fmla="*/ 3815 h 4368"/>
                              <a:gd name="T90" fmla="*/ 1203 w 3718"/>
                              <a:gd name="T91" fmla="*/ 3613 h 4368"/>
                              <a:gd name="T92" fmla="*/ 847 w 3718"/>
                              <a:gd name="T93" fmla="*/ 3377 h 4368"/>
                              <a:gd name="T94" fmla="*/ 557 w 3718"/>
                              <a:gd name="T95" fmla="*/ 3112 h 4368"/>
                              <a:gd name="T96" fmla="*/ 341 w 3718"/>
                              <a:gd name="T97" fmla="*/ 2822 h 4368"/>
                              <a:gd name="T98" fmla="*/ 206 w 3718"/>
                              <a:gd name="T99" fmla="*/ 2511 h 4368"/>
                              <a:gd name="T100" fmla="*/ 160 w 3718"/>
                              <a:gd name="T101" fmla="*/ 2184 h 4368"/>
                              <a:gd name="T102" fmla="*/ 206 w 3718"/>
                              <a:gd name="T103" fmla="*/ 1856 h 4368"/>
                              <a:gd name="T104" fmla="*/ 341 w 3718"/>
                              <a:gd name="T105" fmla="*/ 1545 h 4368"/>
                              <a:gd name="T106" fmla="*/ 557 w 3718"/>
                              <a:gd name="T107" fmla="*/ 1255 h 4368"/>
                              <a:gd name="T108" fmla="*/ 847 w 3718"/>
                              <a:gd name="T109" fmla="*/ 990 h 4368"/>
                              <a:gd name="T110" fmla="*/ 1203 w 3718"/>
                              <a:gd name="T111" fmla="*/ 754 h 4368"/>
                              <a:gd name="T112" fmla="*/ 1618 w 3718"/>
                              <a:gd name="T113" fmla="*/ 552 h 4368"/>
                              <a:gd name="T114" fmla="*/ 2084 w 3718"/>
                              <a:gd name="T115" fmla="*/ 387 h 4368"/>
                              <a:gd name="T116" fmla="*/ 2594 w 3718"/>
                              <a:gd name="T117" fmla="*/ 265 h 4368"/>
                              <a:gd name="T118" fmla="*/ 3141 w 3718"/>
                              <a:gd name="T119" fmla="*/ 188 h 4368"/>
                              <a:gd name="T120" fmla="*/ 3718 w 3718"/>
                              <a:gd name="T121" fmla="*/ 161 h 4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718" h="4368">
                                <a:moveTo>
                                  <a:pt x="3718" y="0"/>
                                </a:moveTo>
                                <a:lnTo>
                                  <a:pt x="3570" y="1"/>
                                </a:lnTo>
                                <a:lnTo>
                                  <a:pt x="3424" y="6"/>
                                </a:lnTo>
                                <a:lnTo>
                                  <a:pt x="3279" y="14"/>
                                </a:lnTo>
                                <a:lnTo>
                                  <a:pt x="3135" y="26"/>
                                </a:lnTo>
                                <a:lnTo>
                                  <a:pt x="2992" y="41"/>
                                </a:lnTo>
                                <a:lnTo>
                                  <a:pt x="2851" y="58"/>
                                </a:lnTo>
                                <a:lnTo>
                                  <a:pt x="2711" y="80"/>
                                </a:lnTo>
                                <a:lnTo>
                                  <a:pt x="2574" y="104"/>
                                </a:lnTo>
                                <a:lnTo>
                                  <a:pt x="2438" y="131"/>
                                </a:lnTo>
                                <a:lnTo>
                                  <a:pt x="2304" y="161"/>
                                </a:lnTo>
                                <a:lnTo>
                                  <a:pt x="2172" y="195"/>
                                </a:lnTo>
                                <a:lnTo>
                                  <a:pt x="2043" y="231"/>
                                </a:lnTo>
                                <a:lnTo>
                                  <a:pt x="1916" y="270"/>
                                </a:lnTo>
                                <a:lnTo>
                                  <a:pt x="1792" y="313"/>
                                </a:lnTo>
                                <a:lnTo>
                                  <a:pt x="1670" y="358"/>
                                </a:lnTo>
                                <a:lnTo>
                                  <a:pt x="1551" y="406"/>
                                </a:lnTo>
                                <a:lnTo>
                                  <a:pt x="1435" y="457"/>
                                </a:lnTo>
                                <a:lnTo>
                                  <a:pt x="1322" y="510"/>
                                </a:lnTo>
                                <a:lnTo>
                                  <a:pt x="1212" y="567"/>
                                </a:lnTo>
                                <a:lnTo>
                                  <a:pt x="1105" y="626"/>
                                </a:lnTo>
                                <a:lnTo>
                                  <a:pt x="1001" y="689"/>
                                </a:lnTo>
                                <a:lnTo>
                                  <a:pt x="901" y="754"/>
                                </a:lnTo>
                                <a:lnTo>
                                  <a:pt x="806" y="821"/>
                                </a:lnTo>
                                <a:lnTo>
                                  <a:pt x="717" y="890"/>
                                </a:lnTo>
                                <a:lnTo>
                                  <a:pt x="632" y="960"/>
                                </a:lnTo>
                                <a:lnTo>
                                  <a:pt x="552" y="1033"/>
                                </a:lnTo>
                                <a:lnTo>
                                  <a:pt x="477" y="1106"/>
                                </a:lnTo>
                                <a:lnTo>
                                  <a:pt x="408" y="1182"/>
                                </a:lnTo>
                                <a:lnTo>
                                  <a:pt x="344" y="1259"/>
                                </a:lnTo>
                                <a:lnTo>
                                  <a:pt x="285" y="1338"/>
                                </a:lnTo>
                                <a:lnTo>
                                  <a:pt x="231" y="1417"/>
                                </a:lnTo>
                                <a:lnTo>
                                  <a:pt x="183" y="1498"/>
                                </a:lnTo>
                                <a:lnTo>
                                  <a:pt x="141" y="1581"/>
                                </a:lnTo>
                                <a:lnTo>
                                  <a:pt x="104" y="1664"/>
                                </a:lnTo>
                                <a:lnTo>
                                  <a:pt x="72" y="1749"/>
                                </a:lnTo>
                                <a:lnTo>
                                  <a:pt x="46" y="1834"/>
                                </a:lnTo>
                                <a:lnTo>
                                  <a:pt x="26" y="1920"/>
                                </a:lnTo>
                                <a:lnTo>
                                  <a:pt x="11" y="2007"/>
                                </a:lnTo>
                                <a:lnTo>
                                  <a:pt x="2" y="2095"/>
                                </a:lnTo>
                                <a:lnTo>
                                  <a:pt x="0" y="2184"/>
                                </a:lnTo>
                                <a:lnTo>
                                  <a:pt x="2" y="2272"/>
                                </a:lnTo>
                                <a:lnTo>
                                  <a:pt x="11" y="2360"/>
                                </a:lnTo>
                                <a:lnTo>
                                  <a:pt x="26" y="2447"/>
                                </a:lnTo>
                                <a:lnTo>
                                  <a:pt x="46" y="2534"/>
                                </a:lnTo>
                                <a:lnTo>
                                  <a:pt x="72" y="2619"/>
                                </a:lnTo>
                                <a:lnTo>
                                  <a:pt x="104" y="2703"/>
                                </a:lnTo>
                                <a:lnTo>
                                  <a:pt x="141" y="2787"/>
                                </a:lnTo>
                                <a:lnTo>
                                  <a:pt x="183" y="2869"/>
                                </a:lnTo>
                                <a:lnTo>
                                  <a:pt x="231" y="2950"/>
                                </a:lnTo>
                                <a:lnTo>
                                  <a:pt x="285" y="3030"/>
                                </a:lnTo>
                                <a:lnTo>
                                  <a:pt x="344" y="3108"/>
                                </a:lnTo>
                                <a:lnTo>
                                  <a:pt x="408" y="3185"/>
                                </a:lnTo>
                                <a:lnTo>
                                  <a:pt x="477" y="3261"/>
                                </a:lnTo>
                                <a:lnTo>
                                  <a:pt x="552" y="3335"/>
                                </a:lnTo>
                                <a:lnTo>
                                  <a:pt x="632" y="3407"/>
                                </a:lnTo>
                                <a:lnTo>
                                  <a:pt x="717" y="3478"/>
                                </a:lnTo>
                                <a:lnTo>
                                  <a:pt x="806" y="3547"/>
                                </a:lnTo>
                                <a:lnTo>
                                  <a:pt x="901" y="3613"/>
                                </a:lnTo>
                                <a:lnTo>
                                  <a:pt x="1001" y="3678"/>
                                </a:lnTo>
                                <a:lnTo>
                                  <a:pt x="1105" y="3741"/>
                                </a:lnTo>
                                <a:lnTo>
                                  <a:pt x="1212" y="3801"/>
                                </a:lnTo>
                                <a:lnTo>
                                  <a:pt x="1322" y="3857"/>
                                </a:lnTo>
                                <a:lnTo>
                                  <a:pt x="1435" y="3911"/>
                                </a:lnTo>
                                <a:lnTo>
                                  <a:pt x="1551" y="3962"/>
                                </a:lnTo>
                                <a:lnTo>
                                  <a:pt x="1670" y="4010"/>
                                </a:lnTo>
                                <a:lnTo>
                                  <a:pt x="1792" y="4055"/>
                                </a:lnTo>
                                <a:lnTo>
                                  <a:pt x="1916" y="4097"/>
                                </a:lnTo>
                                <a:lnTo>
                                  <a:pt x="2043" y="4137"/>
                                </a:lnTo>
                                <a:lnTo>
                                  <a:pt x="2172" y="4173"/>
                                </a:lnTo>
                                <a:lnTo>
                                  <a:pt x="2304" y="4206"/>
                                </a:lnTo>
                                <a:lnTo>
                                  <a:pt x="2438" y="4237"/>
                                </a:lnTo>
                                <a:lnTo>
                                  <a:pt x="2574" y="4264"/>
                                </a:lnTo>
                                <a:lnTo>
                                  <a:pt x="2711" y="4288"/>
                                </a:lnTo>
                                <a:lnTo>
                                  <a:pt x="2851" y="4309"/>
                                </a:lnTo>
                                <a:lnTo>
                                  <a:pt x="2992" y="4327"/>
                                </a:lnTo>
                                <a:lnTo>
                                  <a:pt x="3135" y="4342"/>
                                </a:lnTo>
                                <a:lnTo>
                                  <a:pt x="3279" y="4353"/>
                                </a:lnTo>
                                <a:lnTo>
                                  <a:pt x="3424" y="4361"/>
                                </a:lnTo>
                                <a:lnTo>
                                  <a:pt x="3570" y="4366"/>
                                </a:lnTo>
                                <a:lnTo>
                                  <a:pt x="3718" y="4368"/>
                                </a:lnTo>
                                <a:lnTo>
                                  <a:pt x="3718" y="4206"/>
                                </a:lnTo>
                                <a:lnTo>
                                  <a:pt x="3426" y="4199"/>
                                </a:lnTo>
                                <a:lnTo>
                                  <a:pt x="3141" y="4180"/>
                                </a:lnTo>
                                <a:lnTo>
                                  <a:pt x="2864" y="4147"/>
                                </a:lnTo>
                                <a:lnTo>
                                  <a:pt x="2594" y="4103"/>
                                </a:lnTo>
                                <a:lnTo>
                                  <a:pt x="2334" y="4047"/>
                                </a:lnTo>
                                <a:lnTo>
                                  <a:pt x="2084" y="3980"/>
                                </a:lnTo>
                                <a:lnTo>
                                  <a:pt x="1845" y="3903"/>
                                </a:lnTo>
                                <a:lnTo>
                                  <a:pt x="1618" y="3815"/>
                                </a:lnTo>
                                <a:lnTo>
                                  <a:pt x="1403" y="3719"/>
                                </a:lnTo>
                                <a:lnTo>
                                  <a:pt x="1203" y="3613"/>
                                </a:lnTo>
                                <a:lnTo>
                                  <a:pt x="1017" y="3499"/>
                                </a:lnTo>
                                <a:lnTo>
                                  <a:pt x="847" y="3377"/>
                                </a:lnTo>
                                <a:lnTo>
                                  <a:pt x="693" y="3248"/>
                                </a:lnTo>
                                <a:lnTo>
                                  <a:pt x="557" y="3112"/>
                                </a:lnTo>
                                <a:lnTo>
                                  <a:pt x="440" y="2970"/>
                                </a:lnTo>
                                <a:lnTo>
                                  <a:pt x="341" y="2822"/>
                                </a:lnTo>
                                <a:lnTo>
                                  <a:pt x="263" y="2669"/>
                                </a:lnTo>
                                <a:lnTo>
                                  <a:pt x="206" y="2511"/>
                                </a:lnTo>
                                <a:lnTo>
                                  <a:pt x="171" y="2349"/>
                                </a:lnTo>
                                <a:lnTo>
                                  <a:pt x="160" y="2184"/>
                                </a:lnTo>
                                <a:lnTo>
                                  <a:pt x="171" y="2018"/>
                                </a:lnTo>
                                <a:lnTo>
                                  <a:pt x="206" y="1856"/>
                                </a:lnTo>
                                <a:lnTo>
                                  <a:pt x="263" y="1698"/>
                                </a:lnTo>
                                <a:lnTo>
                                  <a:pt x="341" y="1545"/>
                                </a:lnTo>
                                <a:lnTo>
                                  <a:pt x="440" y="1397"/>
                                </a:lnTo>
                                <a:lnTo>
                                  <a:pt x="557" y="1255"/>
                                </a:lnTo>
                                <a:lnTo>
                                  <a:pt x="693" y="1119"/>
                                </a:lnTo>
                                <a:lnTo>
                                  <a:pt x="847" y="990"/>
                                </a:lnTo>
                                <a:lnTo>
                                  <a:pt x="1017" y="868"/>
                                </a:lnTo>
                                <a:lnTo>
                                  <a:pt x="1203" y="754"/>
                                </a:lnTo>
                                <a:lnTo>
                                  <a:pt x="1403" y="649"/>
                                </a:lnTo>
                                <a:lnTo>
                                  <a:pt x="1618" y="552"/>
                                </a:lnTo>
                                <a:lnTo>
                                  <a:pt x="1845" y="465"/>
                                </a:lnTo>
                                <a:lnTo>
                                  <a:pt x="2084" y="387"/>
                                </a:lnTo>
                                <a:lnTo>
                                  <a:pt x="2334" y="321"/>
                                </a:lnTo>
                                <a:lnTo>
                                  <a:pt x="2594" y="265"/>
                                </a:lnTo>
                                <a:lnTo>
                                  <a:pt x="2864" y="220"/>
                                </a:lnTo>
                                <a:lnTo>
                                  <a:pt x="3141" y="188"/>
                                </a:lnTo>
                                <a:lnTo>
                                  <a:pt x="3426" y="168"/>
                                </a:lnTo>
                                <a:lnTo>
                                  <a:pt x="3718" y="161"/>
                                </a:lnTo>
                                <a:lnTo>
                                  <a:pt x="3718" y="0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3" name="Group 25"/>
                        <wpg:cNvGrpSpPr>
                          <a:grpSpLocks/>
                        </wpg:cNvGrpSpPr>
                        <wpg:grpSpPr bwMode="auto">
                          <a:xfrm>
                            <a:off x="327" y="821"/>
                            <a:ext cx="3728" cy="4360"/>
                            <a:chOff x="327" y="821"/>
                            <a:chExt cx="3728" cy="4360"/>
                          </a:xfrm>
                        </wpg:grpSpPr>
                        <wps:wsp>
                          <wps:cNvPr id="444" name="Freeform 26"/>
                          <wps:cNvSpPr>
                            <a:spLocks/>
                          </wps:cNvSpPr>
                          <wps:spPr bwMode="auto">
                            <a:xfrm>
                              <a:off x="327" y="821"/>
                              <a:ext cx="3728" cy="4360"/>
                            </a:xfrm>
                            <a:custGeom>
                              <a:avLst/>
                              <a:gdLst>
                                <a:gd name="T0" fmla="*/ 2442 w 3728"/>
                                <a:gd name="T1" fmla="*/ 120 h 4360"/>
                                <a:gd name="T2" fmla="*/ 1795 w 3728"/>
                                <a:gd name="T3" fmla="*/ 300 h 4360"/>
                                <a:gd name="T4" fmla="*/ 1325 w 3728"/>
                                <a:gd name="T5" fmla="*/ 500 h 4360"/>
                                <a:gd name="T6" fmla="*/ 1003 w 3728"/>
                                <a:gd name="T7" fmla="*/ 680 h 4360"/>
                                <a:gd name="T8" fmla="*/ 718 w 3728"/>
                                <a:gd name="T9" fmla="*/ 880 h 4360"/>
                                <a:gd name="T10" fmla="*/ 479 w 3728"/>
                                <a:gd name="T11" fmla="*/ 1100 h 4360"/>
                                <a:gd name="T12" fmla="*/ 286 w 3728"/>
                                <a:gd name="T13" fmla="*/ 1340 h 4360"/>
                                <a:gd name="T14" fmla="*/ 141 w 3728"/>
                                <a:gd name="T15" fmla="*/ 1580 h 4360"/>
                                <a:gd name="T16" fmla="*/ 46 w 3728"/>
                                <a:gd name="T17" fmla="*/ 1820 h 4360"/>
                                <a:gd name="T18" fmla="*/ 2 w 3728"/>
                                <a:gd name="T19" fmla="*/ 2100 h 4360"/>
                                <a:gd name="T20" fmla="*/ 11 w 3728"/>
                                <a:gd name="T21" fmla="*/ 2360 h 4360"/>
                                <a:gd name="T22" fmla="*/ 72 w 3728"/>
                                <a:gd name="T23" fmla="*/ 2620 h 4360"/>
                                <a:gd name="T24" fmla="*/ 184 w 3728"/>
                                <a:gd name="T25" fmla="*/ 2860 h 4360"/>
                                <a:gd name="T26" fmla="*/ 345 w 3728"/>
                                <a:gd name="T27" fmla="*/ 3100 h 4360"/>
                                <a:gd name="T28" fmla="*/ 554 w 3728"/>
                                <a:gd name="T29" fmla="*/ 3340 h 4360"/>
                                <a:gd name="T30" fmla="*/ 808 w 3728"/>
                                <a:gd name="T31" fmla="*/ 3540 h 4360"/>
                                <a:gd name="T32" fmla="*/ 1108 w 3728"/>
                                <a:gd name="T33" fmla="*/ 3740 h 4360"/>
                                <a:gd name="T34" fmla="*/ 1438 w 3728"/>
                                <a:gd name="T35" fmla="*/ 3920 h 4360"/>
                                <a:gd name="T36" fmla="*/ 1795 w 3728"/>
                                <a:gd name="T37" fmla="*/ 4060 h 4360"/>
                                <a:gd name="T38" fmla="*/ 2442 w 3728"/>
                                <a:gd name="T39" fmla="*/ 4240 h 4360"/>
                                <a:gd name="T40" fmla="*/ 2996 w 3728"/>
                                <a:gd name="T41" fmla="*/ 4320 h 4360"/>
                                <a:gd name="T42" fmla="*/ 3284 w 3728"/>
                                <a:gd name="T43" fmla="*/ 4340 h 4360"/>
                                <a:gd name="T44" fmla="*/ 2444 w 3728"/>
                                <a:gd name="T45" fmla="*/ 4220 h 4360"/>
                                <a:gd name="T46" fmla="*/ 1677 w 3728"/>
                                <a:gd name="T47" fmla="*/ 4000 h 4360"/>
                                <a:gd name="T48" fmla="*/ 1329 w 3728"/>
                                <a:gd name="T49" fmla="*/ 3840 h 4360"/>
                                <a:gd name="T50" fmla="*/ 1008 w 3728"/>
                                <a:gd name="T51" fmla="*/ 3680 h 4360"/>
                                <a:gd name="T52" fmla="*/ 725 w 3728"/>
                                <a:gd name="T53" fmla="*/ 3480 h 4360"/>
                                <a:gd name="T54" fmla="*/ 486 w 3728"/>
                                <a:gd name="T55" fmla="*/ 3260 h 4360"/>
                                <a:gd name="T56" fmla="*/ 294 w 3728"/>
                                <a:gd name="T57" fmla="*/ 3020 h 4360"/>
                                <a:gd name="T58" fmla="*/ 150 w 3728"/>
                                <a:gd name="T59" fmla="*/ 2780 h 4360"/>
                                <a:gd name="T60" fmla="*/ 56 w 3728"/>
                                <a:gd name="T61" fmla="*/ 2520 h 4360"/>
                                <a:gd name="T62" fmla="*/ 12 w 3728"/>
                                <a:gd name="T63" fmla="*/ 2260 h 4360"/>
                                <a:gd name="T64" fmla="*/ 21 w 3728"/>
                                <a:gd name="T65" fmla="*/ 2000 h 4360"/>
                                <a:gd name="T66" fmla="*/ 82 w 3728"/>
                                <a:gd name="T67" fmla="*/ 1740 h 4360"/>
                                <a:gd name="T68" fmla="*/ 193 w 3728"/>
                                <a:gd name="T69" fmla="*/ 1500 h 4360"/>
                                <a:gd name="T70" fmla="*/ 353 w 3728"/>
                                <a:gd name="T71" fmla="*/ 1260 h 4360"/>
                                <a:gd name="T72" fmla="*/ 560 w 3728"/>
                                <a:gd name="T73" fmla="*/ 1040 h 4360"/>
                                <a:gd name="T74" fmla="*/ 814 w 3728"/>
                                <a:gd name="T75" fmla="*/ 820 h 4360"/>
                                <a:gd name="T76" fmla="*/ 1113 w 3728"/>
                                <a:gd name="T77" fmla="*/ 620 h 4360"/>
                                <a:gd name="T78" fmla="*/ 1442 w 3728"/>
                                <a:gd name="T79" fmla="*/ 460 h 4360"/>
                                <a:gd name="T80" fmla="*/ 2179 w 3728"/>
                                <a:gd name="T81" fmla="*/ 200 h 4360"/>
                                <a:gd name="T82" fmla="*/ 2580 w 3728"/>
                                <a:gd name="T83" fmla="*/ 100 h 4360"/>
                                <a:gd name="T84" fmla="*/ 3429 w 3728"/>
                                <a:gd name="T85" fmla="*/ 0 h 4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728" h="4360">
                                  <a:moveTo>
                                    <a:pt x="3429" y="0"/>
                                  </a:moveTo>
                                  <a:lnTo>
                                    <a:pt x="3283" y="0"/>
                                  </a:lnTo>
                                  <a:lnTo>
                                    <a:pt x="2442" y="120"/>
                                  </a:lnTo>
                                  <a:lnTo>
                                    <a:pt x="2308" y="160"/>
                                  </a:lnTo>
                                  <a:lnTo>
                                    <a:pt x="2176" y="180"/>
                                  </a:lnTo>
                                  <a:lnTo>
                                    <a:pt x="1795" y="300"/>
                                  </a:lnTo>
                                  <a:lnTo>
                                    <a:pt x="1673" y="360"/>
                                  </a:lnTo>
                                  <a:lnTo>
                                    <a:pt x="1438" y="440"/>
                                  </a:lnTo>
                                  <a:lnTo>
                                    <a:pt x="1325" y="500"/>
                                  </a:lnTo>
                                  <a:lnTo>
                                    <a:pt x="1215" y="560"/>
                                  </a:lnTo>
                                  <a:lnTo>
                                    <a:pt x="1108" y="620"/>
                                  </a:lnTo>
                                  <a:lnTo>
                                    <a:pt x="1003" y="680"/>
                                  </a:lnTo>
                                  <a:lnTo>
                                    <a:pt x="903" y="740"/>
                                  </a:lnTo>
                                  <a:lnTo>
                                    <a:pt x="808" y="820"/>
                                  </a:lnTo>
                                  <a:lnTo>
                                    <a:pt x="718" y="880"/>
                                  </a:lnTo>
                                  <a:lnTo>
                                    <a:pt x="633" y="960"/>
                                  </a:lnTo>
                                  <a:lnTo>
                                    <a:pt x="554" y="1020"/>
                                  </a:lnTo>
                                  <a:lnTo>
                                    <a:pt x="479" y="1100"/>
                                  </a:lnTo>
                                  <a:lnTo>
                                    <a:pt x="409" y="1180"/>
                                  </a:lnTo>
                                  <a:lnTo>
                                    <a:pt x="345" y="1260"/>
                                  </a:lnTo>
                                  <a:lnTo>
                                    <a:pt x="286" y="1340"/>
                                  </a:lnTo>
                                  <a:lnTo>
                                    <a:pt x="232" y="1420"/>
                                  </a:lnTo>
                                  <a:lnTo>
                                    <a:pt x="184" y="1500"/>
                                  </a:lnTo>
                                  <a:lnTo>
                                    <a:pt x="141" y="1580"/>
                                  </a:lnTo>
                                  <a:lnTo>
                                    <a:pt x="104" y="1660"/>
                                  </a:lnTo>
                                  <a:lnTo>
                                    <a:pt x="72" y="1740"/>
                                  </a:lnTo>
                                  <a:lnTo>
                                    <a:pt x="46" y="1820"/>
                                  </a:lnTo>
                                  <a:lnTo>
                                    <a:pt x="26" y="1920"/>
                                  </a:lnTo>
                                  <a:lnTo>
                                    <a:pt x="11" y="2000"/>
                                  </a:lnTo>
                                  <a:lnTo>
                                    <a:pt x="2" y="2100"/>
                                  </a:lnTo>
                                  <a:lnTo>
                                    <a:pt x="0" y="2180"/>
                                  </a:lnTo>
                                  <a:lnTo>
                                    <a:pt x="2" y="2260"/>
                                  </a:lnTo>
                                  <a:lnTo>
                                    <a:pt x="11" y="2360"/>
                                  </a:lnTo>
                                  <a:lnTo>
                                    <a:pt x="26" y="2440"/>
                                  </a:lnTo>
                                  <a:lnTo>
                                    <a:pt x="46" y="2540"/>
                                  </a:lnTo>
                                  <a:lnTo>
                                    <a:pt x="72" y="2620"/>
                                  </a:lnTo>
                                  <a:lnTo>
                                    <a:pt x="104" y="2700"/>
                                  </a:lnTo>
                                  <a:lnTo>
                                    <a:pt x="141" y="2780"/>
                                  </a:lnTo>
                                  <a:lnTo>
                                    <a:pt x="184" y="2860"/>
                                  </a:lnTo>
                                  <a:lnTo>
                                    <a:pt x="232" y="2940"/>
                                  </a:lnTo>
                                  <a:lnTo>
                                    <a:pt x="286" y="3020"/>
                                  </a:lnTo>
                                  <a:lnTo>
                                    <a:pt x="345" y="3100"/>
                                  </a:lnTo>
                                  <a:lnTo>
                                    <a:pt x="409" y="3180"/>
                                  </a:lnTo>
                                  <a:lnTo>
                                    <a:pt x="479" y="3260"/>
                                  </a:lnTo>
                                  <a:lnTo>
                                    <a:pt x="554" y="3340"/>
                                  </a:lnTo>
                                  <a:lnTo>
                                    <a:pt x="633" y="3400"/>
                                  </a:lnTo>
                                  <a:lnTo>
                                    <a:pt x="718" y="3480"/>
                                  </a:lnTo>
                                  <a:lnTo>
                                    <a:pt x="808" y="3540"/>
                                  </a:lnTo>
                                  <a:lnTo>
                                    <a:pt x="903" y="3620"/>
                                  </a:lnTo>
                                  <a:lnTo>
                                    <a:pt x="1003" y="3680"/>
                                  </a:lnTo>
                                  <a:lnTo>
                                    <a:pt x="1108" y="3740"/>
                                  </a:lnTo>
                                  <a:lnTo>
                                    <a:pt x="1215" y="3800"/>
                                  </a:lnTo>
                                  <a:lnTo>
                                    <a:pt x="1325" y="3860"/>
                                  </a:lnTo>
                                  <a:lnTo>
                                    <a:pt x="1438" y="3920"/>
                                  </a:lnTo>
                                  <a:lnTo>
                                    <a:pt x="1554" y="3960"/>
                                  </a:lnTo>
                                  <a:lnTo>
                                    <a:pt x="1673" y="4020"/>
                                  </a:lnTo>
                                  <a:lnTo>
                                    <a:pt x="1795" y="4060"/>
                                  </a:lnTo>
                                  <a:lnTo>
                                    <a:pt x="2176" y="4180"/>
                                  </a:lnTo>
                                  <a:lnTo>
                                    <a:pt x="2308" y="4200"/>
                                  </a:lnTo>
                                  <a:lnTo>
                                    <a:pt x="2442" y="4240"/>
                                  </a:lnTo>
                                  <a:lnTo>
                                    <a:pt x="2716" y="4280"/>
                                  </a:lnTo>
                                  <a:lnTo>
                                    <a:pt x="2855" y="4320"/>
                                  </a:lnTo>
                                  <a:lnTo>
                                    <a:pt x="2996" y="4320"/>
                                  </a:lnTo>
                                  <a:lnTo>
                                    <a:pt x="3283" y="4360"/>
                                  </a:lnTo>
                                  <a:lnTo>
                                    <a:pt x="3429" y="4360"/>
                                  </a:lnTo>
                                  <a:lnTo>
                                    <a:pt x="3284" y="4340"/>
                                  </a:lnTo>
                                  <a:lnTo>
                                    <a:pt x="3140" y="4340"/>
                                  </a:lnTo>
                                  <a:lnTo>
                                    <a:pt x="2580" y="4260"/>
                                  </a:lnTo>
                                  <a:lnTo>
                                    <a:pt x="2444" y="4220"/>
                                  </a:lnTo>
                                  <a:lnTo>
                                    <a:pt x="2310" y="4200"/>
                                  </a:lnTo>
                                  <a:lnTo>
                                    <a:pt x="1923" y="4080"/>
                                  </a:lnTo>
                                  <a:lnTo>
                                    <a:pt x="1677" y="4000"/>
                                  </a:lnTo>
                                  <a:lnTo>
                                    <a:pt x="1558" y="3960"/>
                                  </a:lnTo>
                                  <a:lnTo>
                                    <a:pt x="1442" y="3900"/>
                                  </a:lnTo>
                                  <a:lnTo>
                                    <a:pt x="1329" y="3840"/>
                                  </a:lnTo>
                                  <a:lnTo>
                                    <a:pt x="1219" y="3800"/>
                                  </a:lnTo>
                                  <a:lnTo>
                                    <a:pt x="1113" y="3740"/>
                                  </a:lnTo>
                                  <a:lnTo>
                                    <a:pt x="1008" y="3680"/>
                                  </a:lnTo>
                                  <a:lnTo>
                                    <a:pt x="909" y="3600"/>
                                  </a:lnTo>
                                  <a:lnTo>
                                    <a:pt x="814" y="3540"/>
                                  </a:lnTo>
                                  <a:lnTo>
                                    <a:pt x="725" y="3480"/>
                                  </a:lnTo>
                                  <a:lnTo>
                                    <a:pt x="640" y="3400"/>
                                  </a:lnTo>
                                  <a:lnTo>
                                    <a:pt x="560" y="3320"/>
                                  </a:lnTo>
                                  <a:lnTo>
                                    <a:pt x="486" y="3260"/>
                                  </a:lnTo>
                                  <a:lnTo>
                                    <a:pt x="417" y="3180"/>
                                  </a:lnTo>
                                  <a:lnTo>
                                    <a:pt x="353" y="3100"/>
                                  </a:lnTo>
                                  <a:lnTo>
                                    <a:pt x="294" y="3020"/>
                                  </a:lnTo>
                                  <a:lnTo>
                                    <a:pt x="241" y="2940"/>
                                  </a:lnTo>
                                  <a:lnTo>
                                    <a:pt x="193" y="2860"/>
                                  </a:lnTo>
                                  <a:lnTo>
                                    <a:pt x="150" y="2780"/>
                                  </a:lnTo>
                                  <a:lnTo>
                                    <a:pt x="113" y="2700"/>
                                  </a:lnTo>
                                  <a:lnTo>
                                    <a:pt x="82" y="2620"/>
                                  </a:lnTo>
                                  <a:lnTo>
                                    <a:pt x="56" y="2520"/>
                                  </a:lnTo>
                                  <a:lnTo>
                                    <a:pt x="36" y="2440"/>
                                  </a:lnTo>
                                  <a:lnTo>
                                    <a:pt x="21" y="2360"/>
                                  </a:lnTo>
                                  <a:lnTo>
                                    <a:pt x="12" y="2260"/>
                                  </a:lnTo>
                                  <a:lnTo>
                                    <a:pt x="10" y="2180"/>
                                  </a:lnTo>
                                  <a:lnTo>
                                    <a:pt x="12" y="2100"/>
                                  </a:lnTo>
                                  <a:lnTo>
                                    <a:pt x="21" y="2000"/>
                                  </a:lnTo>
                                  <a:lnTo>
                                    <a:pt x="36" y="1920"/>
                                  </a:lnTo>
                                  <a:lnTo>
                                    <a:pt x="56" y="1840"/>
                                  </a:lnTo>
                                  <a:lnTo>
                                    <a:pt x="82" y="1740"/>
                                  </a:lnTo>
                                  <a:lnTo>
                                    <a:pt x="113" y="1660"/>
                                  </a:lnTo>
                                  <a:lnTo>
                                    <a:pt x="150" y="1580"/>
                                  </a:lnTo>
                                  <a:lnTo>
                                    <a:pt x="193" y="1500"/>
                                  </a:lnTo>
                                  <a:lnTo>
                                    <a:pt x="241" y="1420"/>
                                  </a:lnTo>
                                  <a:lnTo>
                                    <a:pt x="294" y="1340"/>
                                  </a:lnTo>
                                  <a:lnTo>
                                    <a:pt x="353" y="1260"/>
                                  </a:lnTo>
                                  <a:lnTo>
                                    <a:pt x="417" y="1180"/>
                                  </a:lnTo>
                                  <a:lnTo>
                                    <a:pt x="486" y="1100"/>
                                  </a:lnTo>
                                  <a:lnTo>
                                    <a:pt x="560" y="1040"/>
                                  </a:lnTo>
                                  <a:lnTo>
                                    <a:pt x="640" y="960"/>
                                  </a:lnTo>
                                  <a:lnTo>
                                    <a:pt x="725" y="900"/>
                                  </a:lnTo>
                                  <a:lnTo>
                                    <a:pt x="814" y="820"/>
                                  </a:lnTo>
                                  <a:lnTo>
                                    <a:pt x="909" y="760"/>
                                  </a:lnTo>
                                  <a:lnTo>
                                    <a:pt x="1008" y="700"/>
                                  </a:lnTo>
                                  <a:lnTo>
                                    <a:pt x="1113" y="620"/>
                                  </a:lnTo>
                                  <a:lnTo>
                                    <a:pt x="1219" y="560"/>
                                  </a:lnTo>
                                  <a:lnTo>
                                    <a:pt x="1329" y="520"/>
                                  </a:lnTo>
                                  <a:lnTo>
                                    <a:pt x="1442" y="460"/>
                                  </a:lnTo>
                                  <a:lnTo>
                                    <a:pt x="1558" y="400"/>
                                  </a:lnTo>
                                  <a:lnTo>
                                    <a:pt x="1798" y="320"/>
                                  </a:lnTo>
                                  <a:lnTo>
                                    <a:pt x="2179" y="200"/>
                                  </a:lnTo>
                                  <a:lnTo>
                                    <a:pt x="2310" y="160"/>
                                  </a:lnTo>
                                  <a:lnTo>
                                    <a:pt x="2444" y="140"/>
                                  </a:lnTo>
                                  <a:lnTo>
                                    <a:pt x="2580" y="100"/>
                                  </a:lnTo>
                                  <a:lnTo>
                                    <a:pt x="3140" y="20"/>
                                  </a:lnTo>
                                  <a:lnTo>
                                    <a:pt x="3284" y="20"/>
                                  </a:lnTo>
                                  <a:lnTo>
                                    <a:pt x="3429" y="0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Rectangle 27"/>
                          <wps:cNvSpPr>
                            <a:spLocks/>
                          </wps:cNvSpPr>
                          <wps:spPr bwMode="auto">
                            <a:xfrm>
                              <a:off x="5901" y="5021"/>
                              <a:ext cx="10" cy="160"/>
                            </a:xfrm>
                            <a:prstGeom prst="rect">
                              <a:avLst/>
                            </a:pr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28"/>
                          <wps:cNvSpPr>
                            <a:spLocks/>
                          </wps:cNvSpPr>
                          <wps:spPr bwMode="auto">
                            <a:xfrm>
                              <a:off x="327" y="821"/>
                              <a:ext cx="3728" cy="4360"/>
                            </a:xfrm>
                            <a:custGeom>
                              <a:avLst/>
                              <a:gdLst>
                                <a:gd name="T0" fmla="*/ 2467 w 3728"/>
                                <a:gd name="T1" fmla="*/ 280 h 4360"/>
                                <a:gd name="T2" fmla="*/ 2087 w 3728"/>
                                <a:gd name="T3" fmla="*/ 380 h 4360"/>
                                <a:gd name="T4" fmla="*/ 1512 w 3728"/>
                                <a:gd name="T5" fmla="*/ 600 h 4360"/>
                                <a:gd name="T6" fmla="*/ 1205 w 3728"/>
                                <a:gd name="T7" fmla="*/ 740 h 4360"/>
                                <a:gd name="T8" fmla="*/ 932 w 3728"/>
                                <a:gd name="T9" fmla="*/ 920 h 4360"/>
                                <a:gd name="T10" fmla="*/ 695 w 3728"/>
                                <a:gd name="T11" fmla="*/ 1120 h 4360"/>
                                <a:gd name="T12" fmla="*/ 497 w 3728"/>
                                <a:gd name="T13" fmla="*/ 1320 h 4360"/>
                                <a:gd name="T14" fmla="*/ 342 w 3728"/>
                                <a:gd name="T15" fmla="*/ 1540 h 4360"/>
                                <a:gd name="T16" fmla="*/ 232 w 3728"/>
                                <a:gd name="T17" fmla="*/ 1780 h 4360"/>
                                <a:gd name="T18" fmla="*/ 171 w 3728"/>
                                <a:gd name="T19" fmla="*/ 2020 h 4360"/>
                                <a:gd name="T20" fmla="*/ 162 w 3728"/>
                                <a:gd name="T21" fmla="*/ 2260 h 4360"/>
                                <a:gd name="T22" fmla="*/ 206 w 3728"/>
                                <a:gd name="T23" fmla="*/ 2500 h 4360"/>
                                <a:gd name="T24" fmla="*/ 300 w 3728"/>
                                <a:gd name="T25" fmla="*/ 2740 h 4360"/>
                                <a:gd name="T26" fmla="*/ 441 w 3728"/>
                                <a:gd name="T27" fmla="*/ 2980 h 4360"/>
                                <a:gd name="T28" fmla="*/ 624 w 3728"/>
                                <a:gd name="T29" fmla="*/ 3180 h 4360"/>
                                <a:gd name="T30" fmla="*/ 849 w 3728"/>
                                <a:gd name="T31" fmla="*/ 3380 h 4360"/>
                                <a:gd name="T32" fmla="*/ 1110 w 3728"/>
                                <a:gd name="T33" fmla="*/ 3560 h 4360"/>
                                <a:gd name="T34" fmla="*/ 1406 w 3728"/>
                                <a:gd name="T35" fmla="*/ 3720 h 4360"/>
                                <a:gd name="T36" fmla="*/ 1733 w 3728"/>
                                <a:gd name="T37" fmla="*/ 3860 h 4360"/>
                                <a:gd name="T38" fmla="*/ 2338 w 3728"/>
                                <a:gd name="T39" fmla="*/ 4040 h 4360"/>
                                <a:gd name="T40" fmla="*/ 3431 w 3728"/>
                                <a:gd name="T41" fmla="*/ 4200 h 4360"/>
                                <a:gd name="T42" fmla="*/ 2600 w 3728"/>
                                <a:gd name="T43" fmla="*/ 4100 h 4360"/>
                                <a:gd name="T44" fmla="*/ 2214 w 3728"/>
                                <a:gd name="T45" fmla="*/ 4000 h 4360"/>
                                <a:gd name="T46" fmla="*/ 1736 w 3728"/>
                                <a:gd name="T47" fmla="*/ 3860 h 4360"/>
                                <a:gd name="T48" fmla="*/ 1410 w 3728"/>
                                <a:gd name="T49" fmla="*/ 3720 h 4360"/>
                                <a:gd name="T50" fmla="*/ 1116 w 3728"/>
                                <a:gd name="T51" fmla="*/ 3540 h 4360"/>
                                <a:gd name="T52" fmla="*/ 855 w 3728"/>
                                <a:gd name="T53" fmla="*/ 3380 h 4360"/>
                                <a:gd name="T54" fmla="*/ 632 w 3728"/>
                                <a:gd name="T55" fmla="*/ 3180 h 4360"/>
                                <a:gd name="T56" fmla="*/ 449 w 3728"/>
                                <a:gd name="T57" fmla="*/ 2960 h 4360"/>
                                <a:gd name="T58" fmla="*/ 309 w 3728"/>
                                <a:gd name="T59" fmla="*/ 2740 h 4360"/>
                                <a:gd name="T60" fmla="*/ 216 w 3728"/>
                                <a:gd name="T61" fmla="*/ 2500 h 4360"/>
                                <a:gd name="T62" fmla="*/ 172 w 3728"/>
                                <a:gd name="T63" fmla="*/ 2260 h 4360"/>
                                <a:gd name="T64" fmla="*/ 181 w 3728"/>
                                <a:gd name="T65" fmla="*/ 2020 h 4360"/>
                                <a:gd name="T66" fmla="*/ 242 w 3728"/>
                                <a:gd name="T67" fmla="*/ 1780 h 4360"/>
                                <a:gd name="T68" fmla="*/ 351 w 3728"/>
                                <a:gd name="T69" fmla="*/ 1540 h 4360"/>
                                <a:gd name="T70" fmla="*/ 505 w 3728"/>
                                <a:gd name="T71" fmla="*/ 1320 h 4360"/>
                                <a:gd name="T72" fmla="*/ 702 w 3728"/>
                                <a:gd name="T73" fmla="*/ 1120 h 4360"/>
                                <a:gd name="T74" fmla="*/ 938 w 3728"/>
                                <a:gd name="T75" fmla="*/ 920 h 4360"/>
                                <a:gd name="T76" fmla="*/ 1210 w 3728"/>
                                <a:gd name="T77" fmla="*/ 760 h 4360"/>
                                <a:gd name="T78" fmla="*/ 1516 w 3728"/>
                                <a:gd name="T79" fmla="*/ 600 h 4360"/>
                                <a:gd name="T80" fmla="*/ 1969 w 3728"/>
                                <a:gd name="T81" fmla="*/ 420 h 4360"/>
                                <a:gd name="T82" fmla="*/ 2340 w 3728"/>
                                <a:gd name="T83" fmla="*/ 320 h 4360"/>
                                <a:gd name="T84" fmla="*/ 3147 w 3728"/>
                                <a:gd name="T85" fmla="*/ 180 h 4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728" h="4360">
                                  <a:moveTo>
                                    <a:pt x="3576" y="160"/>
                                  </a:moveTo>
                                  <a:lnTo>
                                    <a:pt x="3287" y="160"/>
                                  </a:lnTo>
                                  <a:lnTo>
                                    <a:pt x="2467" y="280"/>
                                  </a:lnTo>
                                  <a:lnTo>
                                    <a:pt x="2338" y="320"/>
                                  </a:lnTo>
                                  <a:lnTo>
                                    <a:pt x="2211" y="340"/>
                                  </a:lnTo>
                                  <a:lnTo>
                                    <a:pt x="2087" y="380"/>
                                  </a:lnTo>
                                  <a:lnTo>
                                    <a:pt x="1848" y="460"/>
                                  </a:lnTo>
                                  <a:lnTo>
                                    <a:pt x="1621" y="540"/>
                                  </a:lnTo>
                                  <a:lnTo>
                                    <a:pt x="1512" y="600"/>
                                  </a:lnTo>
                                  <a:lnTo>
                                    <a:pt x="1406" y="640"/>
                                  </a:lnTo>
                                  <a:lnTo>
                                    <a:pt x="1304" y="700"/>
                                  </a:lnTo>
                                  <a:lnTo>
                                    <a:pt x="1205" y="740"/>
                                  </a:lnTo>
                                  <a:lnTo>
                                    <a:pt x="1110" y="800"/>
                                  </a:lnTo>
                                  <a:lnTo>
                                    <a:pt x="1019" y="860"/>
                                  </a:lnTo>
                                  <a:lnTo>
                                    <a:pt x="932" y="920"/>
                                  </a:lnTo>
                                  <a:lnTo>
                                    <a:pt x="849" y="980"/>
                                  </a:lnTo>
                                  <a:lnTo>
                                    <a:pt x="770" y="1040"/>
                                  </a:lnTo>
                                  <a:lnTo>
                                    <a:pt x="695" y="1120"/>
                                  </a:lnTo>
                                  <a:lnTo>
                                    <a:pt x="624" y="1180"/>
                                  </a:lnTo>
                                  <a:lnTo>
                                    <a:pt x="559" y="1240"/>
                                  </a:lnTo>
                                  <a:lnTo>
                                    <a:pt x="497" y="1320"/>
                                  </a:lnTo>
                                  <a:lnTo>
                                    <a:pt x="441" y="1400"/>
                                  </a:lnTo>
                                  <a:lnTo>
                                    <a:pt x="389" y="1460"/>
                                  </a:lnTo>
                                  <a:lnTo>
                                    <a:pt x="342" y="1540"/>
                                  </a:lnTo>
                                  <a:lnTo>
                                    <a:pt x="300" y="1620"/>
                                  </a:lnTo>
                                  <a:lnTo>
                                    <a:pt x="263" y="1700"/>
                                  </a:lnTo>
                                  <a:lnTo>
                                    <a:pt x="232" y="1780"/>
                                  </a:lnTo>
                                  <a:lnTo>
                                    <a:pt x="206" y="1860"/>
                                  </a:lnTo>
                                  <a:lnTo>
                                    <a:pt x="186" y="1940"/>
                                  </a:lnTo>
                                  <a:lnTo>
                                    <a:pt x="171" y="2020"/>
                                  </a:lnTo>
                                  <a:lnTo>
                                    <a:pt x="162" y="2100"/>
                                  </a:lnTo>
                                  <a:lnTo>
                                    <a:pt x="160" y="2180"/>
                                  </a:lnTo>
                                  <a:lnTo>
                                    <a:pt x="162" y="2260"/>
                                  </a:lnTo>
                                  <a:lnTo>
                                    <a:pt x="171" y="2340"/>
                                  </a:lnTo>
                                  <a:lnTo>
                                    <a:pt x="186" y="2420"/>
                                  </a:lnTo>
                                  <a:lnTo>
                                    <a:pt x="206" y="2500"/>
                                  </a:lnTo>
                                  <a:lnTo>
                                    <a:pt x="232" y="2580"/>
                                  </a:lnTo>
                                  <a:lnTo>
                                    <a:pt x="263" y="2660"/>
                                  </a:lnTo>
                                  <a:lnTo>
                                    <a:pt x="300" y="2740"/>
                                  </a:lnTo>
                                  <a:lnTo>
                                    <a:pt x="342" y="2820"/>
                                  </a:lnTo>
                                  <a:lnTo>
                                    <a:pt x="389" y="2900"/>
                                  </a:lnTo>
                                  <a:lnTo>
                                    <a:pt x="441" y="2980"/>
                                  </a:lnTo>
                                  <a:lnTo>
                                    <a:pt x="497" y="3040"/>
                                  </a:lnTo>
                                  <a:lnTo>
                                    <a:pt x="559" y="3120"/>
                                  </a:lnTo>
                                  <a:lnTo>
                                    <a:pt x="624" y="3180"/>
                                  </a:lnTo>
                                  <a:lnTo>
                                    <a:pt x="695" y="3240"/>
                                  </a:lnTo>
                                  <a:lnTo>
                                    <a:pt x="770" y="3320"/>
                                  </a:lnTo>
                                  <a:lnTo>
                                    <a:pt x="849" y="3380"/>
                                  </a:lnTo>
                                  <a:lnTo>
                                    <a:pt x="932" y="3440"/>
                                  </a:lnTo>
                                  <a:lnTo>
                                    <a:pt x="1019" y="3500"/>
                                  </a:lnTo>
                                  <a:lnTo>
                                    <a:pt x="1110" y="3560"/>
                                  </a:lnTo>
                                  <a:lnTo>
                                    <a:pt x="1205" y="3620"/>
                                  </a:lnTo>
                                  <a:lnTo>
                                    <a:pt x="1304" y="3660"/>
                                  </a:lnTo>
                                  <a:lnTo>
                                    <a:pt x="1406" y="3720"/>
                                  </a:lnTo>
                                  <a:lnTo>
                                    <a:pt x="1512" y="3760"/>
                                  </a:lnTo>
                                  <a:lnTo>
                                    <a:pt x="1621" y="3820"/>
                                  </a:lnTo>
                                  <a:lnTo>
                                    <a:pt x="1733" y="3860"/>
                                  </a:lnTo>
                                  <a:lnTo>
                                    <a:pt x="1966" y="3940"/>
                                  </a:lnTo>
                                  <a:lnTo>
                                    <a:pt x="2211" y="4020"/>
                                  </a:lnTo>
                                  <a:lnTo>
                                    <a:pt x="2338" y="4040"/>
                                  </a:lnTo>
                                  <a:lnTo>
                                    <a:pt x="2467" y="4080"/>
                                  </a:lnTo>
                                  <a:lnTo>
                                    <a:pt x="3287" y="4200"/>
                                  </a:lnTo>
                                  <a:lnTo>
                                    <a:pt x="3431" y="4200"/>
                                  </a:lnTo>
                                  <a:lnTo>
                                    <a:pt x="3288" y="4180"/>
                                  </a:lnTo>
                                  <a:lnTo>
                                    <a:pt x="3147" y="4180"/>
                                  </a:lnTo>
                                  <a:lnTo>
                                    <a:pt x="2600" y="4100"/>
                                  </a:lnTo>
                                  <a:lnTo>
                                    <a:pt x="2469" y="4060"/>
                                  </a:lnTo>
                                  <a:lnTo>
                                    <a:pt x="2340" y="4040"/>
                                  </a:lnTo>
                                  <a:lnTo>
                                    <a:pt x="2214" y="4000"/>
                                  </a:lnTo>
                                  <a:lnTo>
                                    <a:pt x="2090" y="3980"/>
                                  </a:lnTo>
                                  <a:lnTo>
                                    <a:pt x="1851" y="3900"/>
                                  </a:lnTo>
                                  <a:lnTo>
                                    <a:pt x="1736" y="3860"/>
                                  </a:lnTo>
                                  <a:lnTo>
                                    <a:pt x="1624" y="3800"/>
                                  </a:lnTo>
                                  <a:lnTo>
                                    <a:pt x="1516" y="3760"/>
                                  </a:lnTo>
                                  <a:lnTo>
                                    <a:pt x="1410" y="3720"/>
                                  </a:lnTo>
                                  <a:lnTo>
                                    <a:pt x="1309" y="3660"/>
                                  </a:lnTo>
                                  <a:lnTo>
                                    <a:pt x="1210" y="3600"/>
                                  </a:lnTo>
                                  <a:lnTo>
                                    <a:pt x="1116" y="3540"/>
                                  </a:lnTo>
                                  <a:lnTo>
                                    <a:pt x="1025" y="3500"/>
                                  </a:lnTo>
                                  <a:lnTo>
                                    <a:pt x="938" y="3440"/>
                                  </a:lnTo>
                                  <a:lnTo>
                                    <a:pt x="855" y="3380"/>
                                  </a:lnTo>
                                  <a:lnTo>
                                    <a:pt x="776" y="3300"/>
                                  </a:lnTo>
                                  <a:lnTo>
                                    <a:pt x="702" y="3240"/>
                                  </a:lnTo>
                                  <a:lnTo>
                                    <a:pt x="632" y="3180"/>
                                  </a:lnTo>
                                  <a:lnTo>
                                    <a:pt x="566" y="3100"/>
                                  </a:lnTo>
                                  <a:lnTo>
                                    <a:pt x="505" y="3040"/>
                                  </a:lnTo>
                                  <a:lnTo>
                                    <a:pt x="449" y="2960"/>
                                  </a:lnTo>
                                  <a:lnTo>
                                    <a:pt x="397" y="2900"/>
                                  </a:lnTo>
                                  <a:lnTo>
                                    <a:pt x="351" y="2820"/>
                                  </a:lnTo>
                                  <a:lnTo>
                                    <a:pt x="309" y="2740"/>
                                  </a:lnTo>
                                  <a:lnTo>
                                    <a:pt x="273" y="2660"/>
                                  </a:lnTo>
                                  <a:lnTo>
                                    <a:pt x="242" y="2580"/>
                                  </a:lnTo>
                                  <a:lnTo>
                                    <a:pt x="216" y="2500"/>
                                  </a:lnTo>
                                  <a:lnTo>
                                    <a:pt x="196" y="2420"/>
                                  </a:lnTo>
                                  <a:lnTo>
                                    <a:pt x="181" y="2340"/>
                                  </a:lnTo>
                                  <a:lnTo>
                                    <a:pt x="172" y="2260"/>
                                  </a:lnTo>
                                  <a:lnTo>
                                    <a:pt x="170" y="2180"/>
                                  </a:lnTo>
                                  <a:lnTo>
                                    <a:pt x="172" y="2100"/>
                                  </a:lnTo>
                                  <a:lnTo>
                                    <a:pt x="181" y="2020"/>
                                  </a:lnTo>
                                  <a:lnTo>
                                    <a:pt x="196" y="1940"/>
                                  </a:lnTo>
                                  <a:lnTo>
                                    <a:pt x="216" y="1860"/>
                                  </a:lnTo>
                                  <a:lnTo>
                                    <a:pt x="242" y="1780"/>
                                  </a:lnTo>
                                  <a:lnTo>
                                    <a:pt x="273" y="1700"/>
                                  </a:lnTo>
                                  <a:lnTo>
                                    <a:pt x="309" y="1620"/>
                                  </a:lnTo>
                                  <a:lnTo>
                                    <a:pt x="351" y="1540"/>
                                  </a:lnTo>
                                  <a:lnTo>
                                    <a:pt x="397" y="1480"/>
                                  </a:lnTo>
                                  <a:lnTo>
                                    <a:pt x="449" y="1400"/>
                                  </a:lnTo>
                                  <a:lnTo>
                                    <a:pt x="505" y="1320"/>
                                  </a:lnTo>
                                  <a:lnTo>
                                    <a:pt x="566" y="1260"/>
                                  </a:lnTo>
                                  <a:lnTo>
                                    <a:pt x="632" y="1180"/>
                                  </a:lnTo>
                                  <a:lnTo>
                                    <a:pt x="702" y="1120"/>
                                  </a:lnTo>
                                  <a:lnTo>
                                    <a:pt x="776" y="1060"/>
                                  </a:lnTo>
                                  <a:lnTo>
                                    <a:pt x="855" y="1000"/>
                                  </a:lnTo>
                                  <a:lnTo>
                                    <a:pt x="938" y="920"/>
                                  </a:lnTo>
                                  <a:lnTo>
                                    <a:pt x="1025" y="860"/>
                                  </a:lnTo>
                                  <a:lnTo>
                                    <a:pt x="1116" y="820"/>
                                  </a:lnTo>
                                  <a:lnTo>
                                    <a:pt x="1210" y="760"/>
                                  </a:lnTo>
                                  <a:lnTo>
                                    <a:pt x="1309" y="700"/>
                                  </a:lnTo>
                                  <a:lnTo>
                                    <a:pt x="1410" y="660"/>
                                  </a:lnTo>
                                  <a:lnTo>
                                    <a:pt x="1516" y="600"/>
                                  </a:lnTo>
                                  <a:lnTo>
                                    <a:pt x="1624" y="560"/>
                                  </a:lnTo>
                                  <a:lnTo>
                                    <a:pt x="1736" y="500"/>
                                  </a:lnTo>
                                  <a:lnTo>
                                    <a:pt x="1969" y="420"/>
                                  </a:lnTo>
                                  <a:lnTo>
                                    <a:pt x="2090" y="380"/>
                                  </a:lnTo>
                                  <a:lnTo>
                                    <a:pt x="2214" y="360"/>
                                  </a:lnTo>
                                  <a:lnTo>
                                    <a:pt x="2340" y="320"/>
                                  </a:lnTo>
                                  <a:lnTo>
                                    <a:pt x="2469" y="300"/>
                                  </a:lnTo>
                                  <a:lnTo>
                                    <a:pt x="2600" y="260"/>
                                  </a:lnTo>
                                  <a:lnTo>
                                    <a:pt x="3147" y="180"/>
                                  </a:lnTo>
                                  <a:lnTo>
                                    <a:pt x="3431" y="180"/>
                                  </a:lnTo>
                                  <a:lnTo>
                                    <a:pt x="3576" y="160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Rectangle 29"/>
                          <wps:cNvSpPr>
                            <a:spLocks/>
                          </wps:cNvSpPr>
                          <wps:spPr bwMode="auto">
                            <a:xfrm>
                              <a:off x="5901" y="821"/>
                              <a:ext cx="10" cy="160"/>
                            </a:xfrm>
                            <a:prstGeom prst="rect">
                              <a:avLst/>
                            </a:pr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48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146" y="956"/>
                            <a:ext cx="154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102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990600" cy="657225"/>
                                    <wp:effectExtent l="0" t="0" r="0" b="9525"/>
                                    <wp:docPr id="962" name="Picture 9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0600" cy="657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4298" y="786"/>
                            <a:ext cx="13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38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895350" cy="238125"/>
                                    <wp:effectExtent l="0" t="0" r="0" b="9525"/>
                                    <wp:docPr id="963" name="Picture 96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4146" y="595"/>
                            <a:ext cx="154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20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990600" cy="123825"/>
                                    <wp:effectExtent l="0" t="0" r="0" b="9525"/>
                                    <wp:docPr id="964" name="Picture 9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0600" cy="123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298" y="946"/>
                            <a:ext cx="138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40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895350" cy="257175"/>
                                    <wp:effectExtent l="0" t="0" r="0" b="9525"/>
                                    <wp:docPr id="965" name="Picture 96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257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146" y="796"/>
                            <a:ext cx="10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16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676275" cy="95250"/>
                                    <wp:effectExtent l="0" t="0" r="9525" b="0"/>
                                    <wp:docPr id="966" name="Picture 9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76275" cy="95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4298" y="956"/>
                            <a:ext cx="138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40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895350" cy="257175"/>
                                    <wp:effectExtent l="0" t="0" r="0" b="9525"/>
                                    <wp:docPr id="967" name="Picture 9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257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146" y="786"/>
                            <a:ext cx="154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38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990600" cy="247650"/>
                                    <wp:effectExtent l="0" t="0" r="0" b="0"/>
                                    <wp:docPr id="968" name="Picture 9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0600" cy="247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834" y="3206"/>
                            <a:ext cx="192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120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1209675" cy="752475"/>
                                    <wp:effectExtent l="0" t="0" r="9525" b="9525"/>
                                    <wp:docPr id="969" name="Picture 96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09675" cy="752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005" y="2688"/>
                            <a:ext cx="68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78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428625" cy="495300"/>
                                    <wp:effectExtent l="0" t="0" r="9525" b="0"/>
                                    <wp:docPr id="970" name="Picture 9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28625" cy="49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896" y="2471"/>
                            <a:ext cx="10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14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647700" cy="95250"/>
                                    <wp:effectExtent l="0" t="0" r="0" b="0"/>
                                    <wp:docPr id="971" name="Picture 97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7700" cy="95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58" name="Group 40"/>
                        <wpg:cNvGrpSpPr>
                          <a:grpSpLocks/>
                        </wpg:cNvGrpSpPr>
                        <wpg:grpSpPr bwMode="auto">
                          <a:xfrm>
                            <a:off x="5695" y="776"/>
                            <a:ext cx="90" cy="138"/>
                            <a:chOff x="5695" y="776"/>
                            <a:chExt cx="90" cy="138"/>
                          </a:xfrm>
                        </wpg:grpSpPr>
                        <wps:wsp>
                          <wps:cNvPr id="459" name="Freeform 41"/>
                          <wps:cNvSpPr>
                            <a:spLocks/>
                          </wps:cNvSpPr>
                          <wps:spPr bwMode="auto">
                            <a:xfrm>
                              <a:off x="5695" y="776"/>
                              <a:ext cx="90" cy="138"/>
                            </a:xfrm>
                            <a:custGeom>
                              <a:avLst/>
                              <a:gdLst>
                                <a:gd name="T0" fmla="*/ 4 w 90"/>
                                <a:gd name="T1" fmla="*/ 95 h 138"/>
                                <a:gd name="T2" fmla="*/ 0 w 90"/>
                                <a:gd name="T3" fmla="*/ 95 h 138"/>
                                <a:gd name="T4" fmla="*/ 5 w 90"/>
                                <a:gd name="T5" fmla="*/ 137 h 138"/>
                                <a:gd name="T6" fmla="*/ 10 w 90"/>
                                <a:gd name="T7" fmla="*/ 137 h 138"/>
                                <a:gd name="T8" fmla="*/ 10 w 90"/>
                                <a:gd name="T9" fmla="*/ 134 h 138"/>
                                <a:gd name="T10" fmla="*/ 12 w 90"/>
                                <a:gd name="T11" fmla="*/ 131 h 138"/>
                                <a:gd name="T12" fmla="*/ 71 w 90"/>
                                <a:gd name="T13" fmla="*/ 131 h 138"/>
                                <a:gd name="T14" fmla="*/ 77 w 90"/>
                                <a:gd name="T15" fmla="*/ 126 h 138"/>
                                <a:gd name="T16" fmla="*/ 27 w 90"/>
                                <a:gd name="T17" fmla="*/ 126 h 138"/>
                                <a:gd name="T18" fmla="*/ 11 w 90"/>
                                <a:gd name="T19" fmla="*/ 110 h 138"/>
                                <a:gd name="T20" fmla="*/ 4 w 90"/>
                                <a:gd name="T21" fmla="*/ 95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0" h="138">
                                  <a:moveTo>
                                    <a:pt x="4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7"/>
                                  </a:lnTo>
                                  <a:lnTo>
                                    <a:pt x="10" y="134"/>
                                  </a:lnTo>
                                  <a:lnTo>
                                    <a:pt x="12" y="131"/>
                                  </a:lnTo>
                                  <a:lnTo>
                                    <a:pt x="71" y="131"/>
                                  </a:lnTo>
                                  <a:lnTo>
                                    <a:pt x="77" y="126"/>
                                  </a:lnTo>
                                  <a:lnTo>
                                    <a:pt x="27" y="126"/>
                                  </a:lnTo>
                                  <a:lnTo>
                                    <a:pt x="11" y="110"/>
                                  </a:lnTo>
                                  <a:lnTo>
                                    <a:pt x="4" y="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2"/>
                          <wps:cNvSpPr>
                            <a:spLocks/>
                          </wps:cNvSpPr>
                          <wps:spPr bwMode="auto">
                            <a:xfrm>
                              <a:off x="5695" y="776"/>
                              <a:ext cx="90" cy="138"/>
                            </a:xfrm>
                            <a:custGeom>
                              <a:avLst/>
                              <a:gdLst>
                                <a:gd name="T0" fmla="*/ 71 w 90"/>
                                <a:gd name="T1" fmla="*/ 131 h 138"/>
                                <a:gd name="T2" fmla="*/ 12 w 90"/>
                                <a:gd name="T3" fmla="*/ 131 h 138"/>
                                <a:gd name="T4" fmla="*/ 21 w 90"/>
                                <a:gd name="T5" fmla="*/ 132 h 138"/>
                                <a:gd name="T6" fmla="*/ 37 w 90"/>
                                <a:gd name="T7" fmla="*/ 134 h 138"/>
                                <a:gd name="T8" fmla="*/ 68 w 90"/>
                                <a:gd name="T9" fmla="*/ 133 h 138"/>
                                <a:gd name="T10" fmla="*/ 71 w 90"/>
                                <a:gd name="T11" fmla="*/ 131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0" h="138">
                                  <a:moveTo>
                                    <a:pt x="71" y="131"/>
                                  </a:moveTo>
                                  <a:lnTo>
                                    <a:pt x="12" y="131"/>
                                  </a:lnTo>
                                  <a:lnTo>
                                    <a:pt x="21" y="132"/>
                                  </a:lnTo>
                                  <a:lnTo>
                                    <a:pt x="37" y="134"/>
                                  </a:lnTo>
                                  <a:lnTo>
                                    <a:pt x="68" y="133"/>
                                  </a:lnTo>
                                  <a:lnTo>
                                    <a:pt x="71" y="13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3"/>
                          <wps:cNvSpPr>
                            <a:spLocks/>
                          </wps:cNvSpPr>
                          <wps:spPr bwMode="auto">
                            <a:xfrm>
                              <a:off x="5695" y="776"/>
                              <a:ext cx="90" cy="138"/>
                            </a:xfrm>
                            <a:custGeom>
                              <a:avLst/>
                              <a:gdLst>
                                <a:gd name="T0" fmla="*/ 26 w 90"/>
                                <a:gd name="T1" fmla="*/ 2 h 138"/>
                                <a:gd name="T2" fmla="*/ 12 w 90"/>
                                <a:gd name="T3" fmla="*/ 16 h 138"/>
                                <a:gd name="T4" fmla="*/ 6 w 90"/>
                                <a:gd name="T5" fmla="*/ 42 h 138"/>
                                <a:gd name="T6" fmla="*/ 13 w 90"/>
                                <a:gd name="T7" fmla="*/ 55 h 138"/>
                                <a:gd name="T8" fmla="*/ 29 w 90"/>
                                <a:gd name="T9" fmla="*/ 68 h 138"/>
                                <a:gd name="T10" fmla="*/ 54 w 90"/>
                                <a:gd name="T11" fmla="*/ 84 h 138"/>
                                <a:gd name="T12" fmla="*/ 66 w 90"/>
                                <a:gd name="T13" fmla="*/ 98 h 138"/>
                                <a:gd name="T14" fmla="*/ 68 w 90"/>
                                <a:gd name="T15" fmla="*/ 114 h 138"/>
                                <a:gd name="T16" fmla="*/ 57 w 90"/>
                                <a:gd name="T17" fmla="*/ 125 h 138"/>
                                <a:gd name="T18" fmla="*/ 27 w 90"/>
                                <a:gd name="T19" fmla="*/ 126 h 138"/>
                                <a:gd name="T20" fmla="*/ 77 w 90"/>
                                <a:gd name="T21" fmla="*/ 126 h 138"/>
                                <a:gd name="T22" fmla="*/ 84 w 90"/>
                                <a:gd name="T23" fmla="*/ 119 h 138"/>
                                <a:gd name="T24" fmla="*/ 89 w 90"/>
                                <a:gd name="T25" fmla="*/ 101 h 138"/>
                                <a:gd name="T26" fmla="*/ 82 w 90"/>
                                <a:gd name="T27" fmla="*/ 80 h 138"/>
                                <a:gd name="T28" fmla="*/ 66 w 90"/>
                                <a:gd name="T29" fmla="*/ 66 h 138"/>
                                <a:gd name="T30" fmla="*/ 46 w 90"/>
                                <a:gd name="T31" fmla="*/ 54 h 138"/>
                                <a:gd name="T32" fmla="*/ 29 w 90"/>
                                <a:gd name="T33" fmla="*/ 42 h 138"/>
                                <a:gd name="T34" fmla="*/ 22 w 90"/>
                                <a:gd name="T35" fmla="*/ 26 h 138"/>
                                <a:gd name="T36" fmla="*/ 22 w 90"/>
                                <a:gd name="T37" fmla="*/ 14 h 138"/>
                                <a:gd name="T38" fmla="*/ 33 w 90"/>
                                <a:gd name="T39" fmla="*/ 8 h 138"/>
                                <a:gd name="T40" fmla="*/ 81 w 90"/>
                                <a:gd name="T41" fmla="*/ 8 h 138"/>
                                <a:gd name="T42" fmla="*/ 81 w 90"/>
                                <a:gd name="T43" fmla="*/ 6 h 138"/>
                                <a:gd name="T44" fmla="*/ 75 w 90"/>
                                <a:gd name="T45" fmla="*/ 6 h 138"/>
                                <a:gd name="T46" fmla="*/ 68 w 90"/>
                                <a:gd name="T47" fmla="*/ 6 h 138"/>
                                <a:gd name="T48" fmla="*/ 54 w 90"/>
                                <a:gd name="T49" fmla="*/ 3 h 138"/>
                                <a:gd name="T50" fmla="*/ 26 w 90"/>
                                <a:gd name="T51" fmla="*/ 2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90" h="138">
                                  <a:moveTo>
                                    <a:pt x="26" y="2"/>
                                  </a:moveTo>
                                  <a:lnTo>
                                    <a:pt x="12" y="16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66" y="98"/>
                                  </a:lnTo>
                                  <a:lnTo>
                                    <a:pt x="68" y="114"/>
                                  </a:lnTo>
                                  <a:lnTo>
                                    <a:pt x="57" y="125"/>
                                  </a:lnTo>
                                  <a:lnTo>
                                    <a:pt x="27" y="126"/>
                                  </a:lnTo>
                                  <a:lnTo>
                                    <a:pt x="77" y="126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89" y="101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1" y="6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26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4"/>
                          <wps:cNvSpPr>
                            <a:spLocks/>
                          </wps:cNvSpPr>
                          <wps:spPr bwMode="auto">
                            <a:xfrm>
                              <a:off x="5695" y="776"/>
                              <a:ext cx="90" cy="138"/>
                            </a:xfrm>
                            <a:custGeom>
                              <a:avLst/>
                              <a:gdLst>
                                <a:gd name="T0" fmla="*/ 81 w 90"/>
                                <a:gd name="T1" fmla="*/ 8 h 138"/>
                                <a:gd name="T2" fmla="*/ 33 w 90"/>
                                <a:gd name="T3" fmla="*/ 8 h 138"/>
                                <a:gd name="T4" fmla="*/ 55 w 90"/>
                                <a:gd name="T5" fmla="*/ 10 h 138"/>
                                <a:gd name="T6" fmla="*/ 71 w 90"/>
                                <a:gd name="T7" fmla="*/ 23 h 138"/>
                                <a:gd name="T8" fmla="*/ 80 w 90"/>
                                <a:gd name="T9" fmla="*/ 42 h 138"/>
                                <a:gd name="T10" fmla="*/ 85 w 90"/>
                                <a:gd name="T11" fmla="*/ 42 h 138"/>
                                <a:gd name="T12" fmla="*/ 81 w 90"/>
                                <a:gd name="T13" fmla="*/ 8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0" h="138">
                                  <a:moveTo>
                                    <a:pt x="81" y="8"/>
                                  </a:moveTo>
                                  <a:lnTo>
                                    <a:pt x="33" y="8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71" y="23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81" y="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5"/>
                          <wps:cNvSpPr>
                            <a:spLocks/>
                          </wps:cNvSpPr>
                          <wps:spPr bwMode="auto">
                            <a:xfrm>
                              <a:off x="5695" y="776"/>
                              <a:ext cx="90" cy="138"/>
                            </a:xfrm>
                            <a:custGeom>
                              <a:avLst/>
                              <a:gdLst>
                                <a:gd name="T0" fmla="*/ 80 w 90"/>
                                <a:gd name="T1" fmla="*/ 0 h 138"/>
                                <a:gd name="T2" fmla="*/ 76 w 90"/>
                                <a:gd name="T3" fmla="*/ 0 h 138"/>
                                <a:gd name="T4" fmla="*/ 76 w 90"/>
                                <a:gd name="T5" fmla="*/ 3 h 138"/>
                                <a:gd name="T6" fmla="*/ 75 w 90"/>
                                <a:gd name="T7" fmla="*/ 6 h 138"/>
                                <a:gd name="T8" fmla="*/ 81 w 90"/>
                                <a:gd name="T9" fmla="*/ 6 h 138"/>
                                <a:gd name="T10" fmla="*/ 80 w 90"/>
                                <a:gd name="T11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0" h="138">
                                  <a:moveTo>
                                    <a:pt x="80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81" y="6"/>
                                  </a:ln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6"/>
                        <wpg:cNvGrpSpPr>
                          <a:grpSpLocks/>
                        </wpg:cNvGrpSpPr>
                        <wpg:grpSpPr bwMode="auto">
                          <a:xfrm>
                            <a:off x="5801" y="796"/>
                            <a:ext cx="53" cy="117"/>
                            <a:chOff x="5801" y="796"/>
                            <a:chExt cx="53" cy="117"/>
                          </a:xfrm>
                        </wpg:grpSpPr>
                        <wps:wsp>
                          <wps:cNvPr id="465" name="Freeform 47"/>
                          <wps:cNvSpPr>
                            <a:spLocks/>
                          </wps:cNvSpPr>
                          <wps:spPr bwMode="auto">
                            <a:xfrm>
                              <a:off x="5801" y="796"/>
                              <a:ext cx="53" cy="117"/>
                            </a:xfrm>
                            <a:custGeom>
                              <a:avLst/>
                              <a:gdLst>
                                <a:gd name="T0" fmla="*/ 28 w 53"/>
                                <a:gd name="T1" fmla="*/ 32 h 117"/>
                                <a:gd name="T2" fmla="*/ 11 w 53"/>
                                <a:gd name="T3" fmla="*/ 32 h 117"/>
                                <a:gd name="T4" fmla="*/ 11 w 53"/>
                                <a:gd name="T5" fmla="*/ 112 h 117"/>
                                <a:gd name="T6" fmla="*/ 19 w 53"/>
                                <a:gd name="T7" fmla="*/ 117 h 117"/>
                                <a:gd name="T8" fmla="*/ 38 w 53"/>
                                <a:gd name="T9" fmla="*/ 117 h 117"/>
                                <a:gd name="T10" fmla="*/ 48 w 53"/>
                                <a:gd name="T11" fmla="*/ 111 h 117"/>
                                <a:gd name="T12" fmla="*/ 50 w 53"/>
                                <a:gd name="T13" fmla="*/ 107 h 117"/>
                                <a:gd name="T14" fmla="*/ 28 w 53"/>
                                <a:gd name="T15" fmla="*/ 107 h 117"/>
                                <a:gd name="T16" fmla="*/ 28 w 53"/>
                                <a:gd name="T17" fmla="*/ 32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3" h="117">
                                  <a:moveTo>
                                    <a:pt x="28" y="32"/>
                                  </a:moveTo>
                                  <a:lnTo>
                                    <a:pt x="11" y="32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9" y="117"/>
                                  </a:lnTo>
                                  <a:lnTo>
                                    <a:pt x="38" y="117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0" y="107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28" y="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8"/>
                          <wps:cNvSpPr>
                            <a:spLocks/>
                          </wps:cNvSpPr>
                          <wps:spPr bwMode="auto">
                            <a:xfrm>
                              <a:off x="5801" y="796"/>
                              <a:ext cx="53" cy="117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100 h 117"/>
                                <a:gd name="T2" fmla="*/ 48 w 53"/>
                                <a:gd name="T3" fmla="*/ 102 h 117"/>
                                <a:gd name="T4" fmla="*/ 44 w 53"/>
                                <a:gd name="T5" fmla="*/ 107 h 117"/>
                                <a:gd name="T6" fmla="*/ 50 w 53"/>
                                <a:gd name="T7" fmla="*/ 107 h 117"/>
                                <a:gd name="T8" fmla="*/ 53 w 53"/>
                                <a:gd name="T9" fmla="*/ 102 h 117"/>
                                <a:gd name="T10" fmla="*/ 50 w 53"/>
                                <a:gd name="T11" fmla="*/ 10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3" h="117">
                                  <a:moveTo>
                                    <a:pt x="50" y="100"/>
                                  </a:moveTo>
                                  <a:lnTo>
                                    <a:pt x="48" y="102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50" y="107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0" y="10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9"/>
                          <wps:cNvSpPr>
                            <a:spLocks/>
                          </wps:cNvSpPr>
                          <wps:spPr bwMode="auto">
                            <a:xfrm>
                              <a:off x="5801" y="796"/>
                              <a:ext cx="53" cy="117"/>
                            </a:xfrm>
                            <a:custGeom>
                              <a:avLst/>
                              <a:gdLst>
                                <a:gd name="T0" fmla="*/ 26 w 53"/>
                                <a:gd name="T1" fmla="*/ 0 h 117"/>
                                <a:gd name="T2" fmla="*/ 19 w 53"/>
                                <a:gd name="T3" fmla="*/ 10 h 117"/>
                                <a:gd name="T4" fmla="*/ 16 w 53"/>
                                <a:gd name="T5" fmla="*/ 15 h 117"/>
                                <a:gd name="T6" fmla="*/ 8 w 53"/>
                                <a:gd name="T7" fmla="*/ 22 h 117"/>
                                <a:gd name="T8" fmla="*/ 4 w 53"/>
                                <a:gd name="T9" fmla="*/ 27 h 117"/>
                                <a:gd name="T10" fmla="*/ 0 w 53"/>
                                <a:gd name="T11" fmla="*/ 28 h 117"/>
                                <a:gd name="T12" fmla="*/ 0 w 53"/>
                                <a:gd name="T13" fmla="*/ 30 h 117"/>
                                <a:gd name="T14" fmla="*/ 0 w 53"/>
                                <a:gd name="T15" fmla="*/ 32 h 117"/>
                                <a:gd name="T16" fmla="*/ 48 w 53"/>
                                <a:gd name="T17" fmla="*/ 32 h 117"/>
                                <a:gd name="T18" fmla="*/ 48 w 53"/>
                                <a:gd name="T19" fmla="*/ 25 h 117"/>
                                <a:gd name="T20" fmla="*/ 28 w 53"/>
                                <a:gd name="T21" fmla="*/ 25 h 117"/>
                                <a:gd name="T22" fmla="*/ 28 w 53"/>
                                <a:gd name="T23" fmla="*/ 2 h 117"/>
                                <a:gd name="T24" fmla="*/ 26 w 53"/>
                                <a:gd name="T25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3" h="117">
                                  <a:moveTo>
                                    <a:pt x="26" y="0"/>
                                  </a:moveTo>
                                  <a:lnTo>
                                    <a:pt x="19" y="10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50"/>
                        <wpg:cNvGrpSpPr>
                          <a:grpSpLocks/>
                        </wpg:cNvGrpSpPr>
                        <wpg:grpSpPr bwMode="auto">
                          <a:xfrm>
                            <a:off x="5855" y="819"/>
                            <a:ext cx="66" cy="92"/>
                            <a:chOff x="5855" y="819"/>
                            <a:chExt cx="66" cy="92"/>
                          </a:xfrm>
                        </wpg:grpSpPr>
                        <wps:wsp>
                          <wps:cNvPr id="469" name="Freeform 51"/>
                          <wps:cNvSpPr>
                            <a:spLocks/>
                          </wps:cNvSpPr>
                          <wps:spPr bwMode="auto">
                            <a:xfrm>
                              <a:off x="5855" y="819"/>
                              <a:ext cx="66" cy="92"/>
                            </a:xfrm>
                            <a:custGeom>
                              <a:avLst/>
                              <a:gdLst>
                                <a:gd name="T0" fmla="*/ 30 w 66"/>
                                <a:gd name="T1" fmla="*/ 13 h 92"/>
                                <a:gd name="T2" fmla="*/ 10 w 66"/>
                                <a:gd name="T3" fmla="*/ 13 h 92"/>
                                <a:gd name="T4" fmla="*/ 14 w 66"/>
                                <a:gd name="T5" fmla="*/ 13 h 92"/>
                                <a:gd name="T6" fmla="*/ 14 w 66"/>
                                <a:gd name="T7" fmla="*/ 86 h 92"/>
                                <a:gd name="T8" fmla="*/ 0 w 66"/>
                                <a:gd name="T9" fmla="*/ 88 h 92"/>
                                <a:gd name="T10" fmla="*/ 0 w 66"/>
                                <a:gd name="T11" fmla="*/ 91 h 92"/>
                                <a:gd name="T12" fmla="*/ 47 w 66"/>
                                <a:gd name="T13" fmla="*/ 91 h 92"/>
                                <a:gd name="T14" fmla="*/ 47 w 66"/>
                                <a:gd name="T15" fmla="*/ 88 h 92"/>
                                <a:gd name="T16" fmla="*/ 37 w 66"/>
                                <a:gd name="T17" fmla="*/ 88 h 92"/>
                                <a:gd name="T18" fmla="*/ 30 w 66"/>
                                <a:gd name="T19" fmla="*/ 87 h 92"/>
                                <a:gd name="T20" fmla="*/ 30 w 66"/>
                                <a:gd name="T21" fmla="*/ 22 h 92"/>
                                <a:gd name="T22" fmla="*/ 34 w 66"/>
                                <a:gd name="T23" fmla="*/ 18 h 92"/>
                                <a:gd name="T24" fmla="*/ 30 w 66"/>
                                <a:gd name="T25" fmla="*/ 18 h 92"/>
                                <a:gd name="T26" fmla="*/ 30 w 66"/>
                                <a:gd name="T27" fmla="*/ 1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30" y="1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52"/>
                          <wps:cNvSpPr>
                            <a:spLocks/>
                          </wps:cNvSpPr>
                          <wps:spPr bwMode="auto">
                            <a:xfrm>
                              <a:off x="5855" y="819"/>
                              <a:ext cx="66" cy="92"/>
                            </a:xfrm>
                            <a:custGeom>
                              <a:avLst/>
                              <a:gdLst>
                                <a:gd name="T0" fmla="*/ 65 w 66"/>
                                <a:gd name="T1" fmla="*/ 12 h 92"/>
                                <a:gd name="T2" fmla="*/ 49 w 66"/>
                                <a:gd name="T3" fmla="*/ 12 h 92"/>
                                <a:gd name="T4" fmla="*/ 51 w 66"/>
                                <a:gd name="T5" fmla="*/ 19 h 92"/>
                                <a:gd name="T6" fmla="*/ 63 w 66"/>
                                <a:gd name="T7" fmla="*/ 19 h 92"/>
                                <a:gd name="T8" fmla="*/ 65 w 66"/>
                                <a:gd name="T9" fmla="*/ 15 h 92"/>
                                <a:gd name="T10" fmla="*/ 65 w 66"/>
                                <a:gd name="T11" fmla="*/ 1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65" y="12"/>
                                  </a:moveTo>
                                  <a:lnTo>
                                    <a:pt x="49" y="12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5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53"/>
                          <wps:cNvSpPr>
                            <a:spLocks/>
                          </wps:cNvSpPr>
                          <wps:spPr bwMode="auto">
                            <a:xfrm>
                              <a:off x="5855" y="819"/>
                              <a:ext cx="66" cy="92"/>
                            </a:xfrm>
                            <a:custGeom>
                              <a:avLst/>
                              <a:gdLst>
                                <a:gd name="T0" fmla="*/ 61 w 66"/>
                                <a:gd name="T1" fmla="*/ 0 h 92"/>
                                <a:gd name="T2" fmla="*/ 47 w 66"/>
                                <a:gd name="T3" fmla="*/ 0 h 92"/>
                                <a:gd name="T4" fmla="*/ 40 w 66"/>
                                <a:gd name="T5" fmla="*/ 4 h 92"/>
                                <a:gd name="T6" fmla="*/ 31 w 66"/>
                                <a:gd name="T7" fmla="*/ 18 h 92"/>
                                <a:gd name="T8" fmla="*/ 34 w 66"/>
                                <a:gd name="T9" fmla="*/ 18 h 92"/>
                                <a:gd name="T10" fmla="*/ 39 w 66"/>
                                <a:gd name="T11" fmla="*/ 12 h 92"/>
                                <a:gd name="T12" fmla="*/ 65 w 66"/>
                                <a:gd name="T13" fmla="*/ 12 h 92"/>
                                <a:gd name="T14" fmla="*/ 65 w 66"/>
                                <a:gd name="T15" fmla="*/ 4 h 92"/>
                                <a:gd name="T16" fmla="*/ 61 w 66"/>
                                <a:gd name="T17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61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54"/>
                          <wps:cNvSpPr>
                            <a:spLocks/>
                          </wps:cNvSpPr>
                          <wps:spPr bwMode="auto">
                            <a:xfrm>
                              <a:off x="5855" y="819"/>
                              <a:ext cx="66" cy="92"/>
                            </a:xfrm>
                            <a:custGeom>
                              <a:avLst/>
                              <a:gdLst>
                                <a:gd name="T0" fmla="*/ 29 w 66"/>
                                <a:gd name="T1" fmla="*/ 0 h 92"/>
                                <a:gd name="T2" fmla="*/ 20 w 66"/>
                                <a:gd name="T3" fmla="*/ 4 h 92"/>
                                <a:gd name="T4" fmla="*/ 10 w 66"/>
                                <a:gd name="T5" fmla="*/ 7 h 92"/>
                                <a:gd name="T6" fmla="*/ 0 w 66"/>
                                <a:gd name="T7" fmla="*/ 10 h 92"/>
                                <a:gd name="T8" fmla="*/ 0 w 66"/>
                                <a:gd name="T9" fmla="*/ 13 h 92"/>
                                <a:gd name="T10" fmla="*/ 2 w 66"/>
                                <a:gd name="T11" fmla="*/ 13 h 92"/>
                                <a:gd name="T12" fmla="*/ 4 w 66"/>
                                <a:gd name="T13" fmla="*/ 13 h 92"/>
                                <a:gd name="T14" fmla="*/ 30 w 66"/>
                                <a:gd name="T15" fmla="*/ 13 h 92"/>
                                <a:gd name="T16" fmla="*/ 30 w 66"/>
                                <a:gd name="T17" fmla="*/ 0 h 92"/>
                                <a:gd name="T18" fmla="*/ 29 w 66"/>
                                <a:gd name="T1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29" y="0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55"/>
                        <wpg:cNvGrpSpPr>
                          <a:grpSpLocks/>
                        </wpg:cNvGrpSpPr>
                        <wpg:grpSpPr bwMode="auto">
                          <a:xfrm>
                            <a:off x="5922" y="821"/>
                            <a:ext cx="94" cy="92"/>
                            <a:chOff x="5922" y="821"/>
                            <a:chExt cx="94" cy="92"/>
                          </a:xfrm>
                        </wpg:grpSpPr>
                        <wps:wsp>
                          <wps:cNvPr id="474" name="Freeform 56"/>
                          <wps:cNvSpPr>
                            <a:spLocks/>
                          </wps:cNvSpPr>
                          <wps:spPr bwMode="auto">
                            <a:xfrm>
                              <a:off x="5922" y="821"/>
                              <a:ext cx="94" cy="92"/>
                            </a:xfrm>
                            <a:custGeom>
                              <a:avLst/>
                              <a:gdLst>
                                <a:gd name="T0" fmla="*/ 29 w 94"/>
                                <a:gd name="T1" fmla="*/ 0 h 92"/>
                                <a:gd name="T2" fmla="*/ 0 w 94"/>
                                <a:gd name="T3" fmla="*/ 0 h 92"/>
                                <a:gd name="T4" fmla="*/ 0 w 94"/>
                                <a:gd name="T5" fmla="*/ 2 h 92"/>
                                <a:gd name="T6" fmla="*/ 12 w 94"/>
                                <a:gd name="T7" fmla="*/ 3 h 92"/>
                                <a:gd name="T8" fmla="*/ 12 w 94"/>
                                <a:gd name="T9" fmla="*/ 87 h 92"/>
                                <a:gd name="T10" fmla="*/ 27 w 94"/>
                                <a:gd name="T11" fmla="*/ 91 h 92"/>
                                <a:gd name="T12" fmla="*/ 39 w 94"/>
                                <a:gd name="T13" fmla="*/ 91 h 92"/>
                                <a:gd name="T14" fmla="*/ 49 w 94"/>
                                <a:gd name="T15" fmla="*/ 91 h 92"/>
                                <a:gd name="T16" fmla="*/ 60 w 94"/>
                                <a:gd name="T17" fmla="*/ 80 h 92"/>
                                <a:gd name="T18" fmla="*/ 30 w 94"/>
                                <a:gd name="T19" fmla="*/ 80 h 92"/>
                                <a:gd name="T20" fmla="*/ 29 w 94"/>
                                <a:gd name="T21" fmla="*/ 67 h 92"/>
                                <a:gd name="T22" fmla="*/ 29 w 94"/>
                                <a:gd name="T23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4" h="92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39" y="91"/>
                                  </a:lnTo>
                                  <a:lnTo>
                                    <a:pt x="49" y="91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57"/>
                          <wps:cNvSpPr>
                            <a:spLocks/>
                          </wps:cNvSpPr>
                          <wps:spPr bwMode="auto">
                            <a:xfrm>
                              <a:off x="5922" y="821"/>
                              <a:ext cx="94" cy="92"/>
                            </a:xfrm>
                            <a:custGeom>
                              <a:avLst/>
                              <a:gdLst>
                                <a:gd name="T0" fmla="*/ 81 w 94"/>
                                <a:gd name="T1" fmla="*/ 74 h 92"/>
                                <a:gd name="T2" fmla="*/ 65 w 94"/>
                                <a:gd name="T3" fmla="*/ 74 h 92"/>
                                <a:gd name="T4" fmla="*/ 65 w 94"/>
                                <a:gd name="T5" fmla="*/ 91 h 92"/>
                                <a:gd name="T6" fmla="*/ 66 w 94"/>
                                <a:gd name="T7" fmla="*/ 91 h 92"/>
                                <a:gd name="T8" fmla="*/ 83 w 94"/>
                                <a:gd name="T9" fmla="*/ 85 h 92"/>
                                <a:gd name="T10" fmla="*/ 93 w 94"/>
                                <a:gd name="T11" fmla="*/ 82 h 92"/>
                                <a:gd name="T12" fmla="*/ 93 w 94"/>
                                <a:gd name="T13" fmla="*/ 80 h 92"/>
                                <a:gd name="T14" fmla="*/ 81 w 94"/>
                                <a:gd name="T15" fmla="*/ 80 h 92"/>
                                <a:gd name="T16" fmla="*/ 81 w 94"/>
                                <a:gd name="T17" fmla="*/ 77 h 92"/>
                                <a:gd name="T18" fmla="*/ 81 w 94"/>
                                <a:gd name="T19" fmla="*/ 74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4" h="92">
                                  <a:moveTo>
                                    <a:pt x="81" y="74"/>
                                  </a:moveTo>
                                  <a:lnTo>
                                    <a:pt x="65" y="74"/>
                                  </a:lnTo>
                                  <a:lnTo>
                                    <a:pt x="65" y="91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3" y="82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1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58"/>
                          <wps:cNvSpPr>
                            <a:spLocks/>
                          </wps:cNvSpPr>
                          <wps:spPr bwMode="auto">
                            <a:xfrm>
                              <a:off x="5922" y="821"/>
                              <a:ext cx="94" cy="92"/>
                            </a:xfrm>
                            <a:custGeom>
                              <a:avLst/>
                              <a:gdLst>
                                <a:gd name="T0" fmla="*/ 81 w 94"/>
                                <a:gd name="T1" fmla="*/ 0 h 92"/>
                                <a:gd name="T2" fmla="*/ 49 w 94"/>
                                <a:gd name="T3" fmla="*/ 0 h 92"/>
                                <a:gd name="T4" fmla="*/ 49 w 94"/>
                                <a:gd name="T5" fmla="*/ 3 h 92"/>
                                <a:gd name="T6" fmla="*/ 63 w 94"/>
                                <a:gd name="T7" fmla="*/ 3 h 92"/>
                                <a:gd name="T8" fmla="*/ 64 w 94"/>
                                <a:gd name="T9" fmla="*/ 8 h 92"/>
                                <a:gd name="T10" fmla="*/ 64 w 94"/>
                                <a:gd name="T11" fmla="*/ 69 h 92"/>
                                <a:gd name="T12" fmla="*/ 63 w 94"/>
                                <a:gd name="T13" fmla="*/ 71 h 92"/>
                                <a:gd name="T14" fmla="*/ 61 w 94"/>
                                <a:gd name="T15" fmla="*/ 73 h 92"/>
                                <a:gd name="T16" fmla="*/ 56 w 94"/>
                                <a:gd name="T17" fmla="*/ 77 h 92"/>
                                <a:gd name="T18" fmla="*/ 50 w 94"/>
                                <a:gd name="T19" fmla="*/ 80 h 92"/>
                                <a:gd name="T20" fmla="*/ 60 w 94"/>
                                <a:gd name="T21" fmla="*/ 80 h 92"/>
                                <a:gd name="T22" fmla="*/ 65 w 94"/>
                                <a:gd name="T23" fmla="*/ 74 h 92"/>
                                <a:gd name="T24" fmla="*/ 81 w 94"/>
                                <a:gd name="T25" fmla="*/ 74 h 92"/>
                                <a:gd name="T26" fmla="*/ 81 w 94"/>
                                <a:gd name="T27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4" h="92">
                                  <a:moveTo>
                                    <a:pt x="81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63" y="71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65" y="74"/>
                                  </a:lnTo>
                                  <a:lnTo>
                                    <a:pt x="81" y="74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59"/>
                          <wps:cNvSpPr>
                            <a:spLocks/>
                          </wps:cNvSpPr>
                          <wps:spPr bwMode="auto">
                            <a:xfrm>
                              <a:off x="5922" y="821"/>
                              <a:ext cx="94" cy="92"/>
                            </a:xfrm>
                            <a:custGeom>
                              <a:avLst/>
                              <a:gdLst>
                                <a:gd name="T0" fmla="*/ 93 w 94"/>
                                <a:gd name="T1" fmla="*/ 79 h 92"/>
                                <a:gd name="T2" fmla="*/ 81 w 94"/>
                                <a:gd name="T3" fmla="*/ 80 h 92"/>
                                <a:gd name="T4" fmla="*/ 93 w 94"/>
                                <a:gd name="T5" fmla="*/ 80 h 92"/>
                                <a:gd name="T6" fmla="*/ 93 w 94"/>
                                <a:gd name="T7" fmla="*/ 79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" h="92">
                                  <a:moveTo>
                                    <a:pt x="93" y="79"/>
                                  </a:moveTo>
                                  <a:lnTo>
                                    <a:pt x="81" y="80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93" y="7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60"/>
                        <wpg:cNvGrpSpPr>
                          <a:grpSpLocks/>
                        </wpg:cNvGrpSpPr>
                        <wpg:grpSpPr bwMode="auto">
                          <a:xfrm>
                            <a:off x="6026" y="819"/>
                            <a:ext cx="77" cy="93"/>
                            <a:chOff x="6026" y="819"/>
                            <a:chExt cx="77" cy="93"/>
                          </a:xfrm>
                        </wpg:grpSpPr>
                        <wps:wsp>
                          <wps:cNvPr id="479" name="Freeform 61"/>
                          <wps:cNvSpPr>
                            <a:spLocks/>
                          </wps:cNvSpPr>
                          <wps:spPr bwMode="auto">
                            <a:xfrm>
                              <a:off x="6026" y="819"/>
                              <a:ext cx="77" cy="93"/>
                            </a:xfrm>
                            <a:custGeom>
                              <a:avLst/>
                              <a:gdLst>
                                <a:gd name="T0" fmla="*/ 51 w 77"/>
                                <a:gd name="T1" fmla="*/ 0 h 93"/>
                                <a:gd name="T2" fmla="*/ 32 w 77"/>
                                <a:gd name="T3" fmla="*/ 1 h 93"/>
                                <a:gd name="T4" fmla="*/ 16 w 77"/>
                                <a:gd name="T5" fmla="*/ 10 h 93"/>
                                <a:gd name="T6" fmla="*/ 4 w 77"/>
                                <a:gd name="T7" fmla="*/ 28 h 93"/>
                                <a:gd name="T8" fmla="*/ 4 w 77"/>
                                <a:gd name="T9" fmla="*/ 29 h 93"/>
                                <a:gd name="T10" fmla="*/ 0 w 77"/>
                                <a:gd name="T11" fmla="*/ 57 h 93"/>
                                <a:gd name="T12" fmla="*/ 8 w 77"/>
                                <a:gd name="T13" fmla="*/ 78 h 93"/>
                                <a:gd name="T14" fmla="*/ 24 w 77"/>
                                <a:gd name="T15" fmla="*/ 89 h 93"/>
                                <a:gd name="T16" fmla="*/ 46 w 77"/>
                                <a:gd name="T17" fmla="*/ 92 h 93"/>
                                <a:gd name="T18" fmla="*/ 63 w 77"/>
                                <a:gd name="T19" fmla="*/ 83 h 93"/>
                                <a:gd name="T20" fmla="*/ 67 w 77"/>
                                <a:gd name="T21" fmla="*/ 76 h 93"/>
                                <a:gd name="T22" fmla="*/ 32 w 77"/>
                                <a:gd name="T23" fmla="*/ 76 h 93"/>
                                <a:gd name="T24" fmla="*/ 19 w 77"/>
                                <a:gd name="T25" fmla="*/ 61 h 93"/>
                                <a:gd name="T26" fmla="*/ 15 w 77"/>
                                <a:gd name="T27" fmla="*/ 34 h 93"/>
                                <a:gd name="T28" fmla="*/ 26 w 77"/>
                                <a:gd name="T29" fmla="*/ 11 h 93"/>
                                <a:gd name="T30" fmla="*/ 40 w 77"/>
                                <a:gd name="T31" fmla="*/ 5 h 93"/>
                                <a:gd name="T32" fmla="*/ 64 w 77"/>
                                <a:gd name="T33" fmla="*/ 5 h 93"/>
                                <a:gd name="T34" fmla="*/ 60 w 77"/>
                                <a:gd name="T35" fmla="*/ 2 h 93"/>
                                <a:gd name="T36" fmla="*/ 51 w 77"/>
                                <a:gd name="T37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7" h="93">
                                  <a:moveTo>
                                    <a:pt x="51" y="0"/>
                                  </a:moveTo>
                                  <a:lnTo>
                                    <a:pt x="32" y="1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62"/>
                          <wps:cNvSpPr>
                            <a:spLocks/>
                          </wps:cNvSpPr>
                          <wps:spPr bwMode="auto">
                            <a:xfrm>
                              <a:off x="6026" y="819"/>
                              <a:ext cx="77" cy="93"/>
                            </a:xfrm>
                            <a:custGeom>
                              <a:avLst/>
                              <a:gdLst>
                                <a:gd name="T0" fmla="*/ 76 w 77"/>
                                <a:gd name="T1" fmla="*/ 62 h 93"/>
                                <a:gd name="T2" fmla="*/ 70 w 77"/>
                                <a:gd name="T3" fmla="*/ 65 h 93"/>
                                <a:gd name="T4" fmla="*/ 58 w 77"/>
                                <a:gd name="T5" fmla="*/ 74 h 93"/>
                                <a:gd name="T6" fmla="*/ 32 w 77"/>
                                <a:gd name="T7" fmla="*/ 76 h 93"/>
                                <a:gd name="T8" fmla="*/ 67 w 77"/>
                                <a:gd name="T9" fmla="*/ 76 h 93"/>
                                <a:gd name="T10" fmla="*/ 76 w 77"/>
                                <a:gd name="T11" fmla="*/ 62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7" h="93">
                                  <a:moveTo>
                                    <a:pt x="76" y="62"/>
                                  </a:moveTo>
                                  <a:lnTo>
                                    <a:pt x="70" y="65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76" y="6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63"/>
                          <wps:cNvSpPr>
                            <a:spLocks/>
                          </wps:cNvSpPr>
                          <wps:spPr bwMode="auto">
                            <a:xfrm>
                              <a:off x="6026" y="819"/>
                              <a:ext cx="77" cy="93"/>
                            </a:xfrm>
                            <a:custGeom>
                              <a:avLst/>
                              <a:gdLst>
                                <a:gd name="T0" fmla="*/ 64 w 77"/>
                                <a:gd name="T1" fmla="*/ 5 h 93"/>
                                <a:gd name="T2" fmla="*/ 51 w 77"/>
                                <a:gd name="T3" fmla="*/ 5 h 93"/>
                                <a:gd name="T4" fmla="*/ 52 w 77"/>
                                <a:gd name="T5" fmla="*/ 11 h 93"/>
                                <a:gd name="T6" fmla="*/ 56 w 77"/>
                                <a:gd name="T7" fmla="*/ 24 h 93"/>
                                <a:gd name="T8" fmla="*/ 59 w 77"/>
                                <a:gd name="T9" fmla="*/ 29 h 93"/>
                                <a:gd name="T10" fmla="*/ 70 w 77"/>
                                <a:gd name="T11" fmla="*/ 28 h 93"/>
                                <a:gd name="T12" fmla="*/ 74 w 77"/>
                                <a:gd name="T13" fmla="*/ 24 h 93"/>
                                <a:gd name="T14" fmla="*/ 74 w 77"/>
                                <a:gd name="T15" fmla="*/ 16 h 93"/>
                                <a:gd name="T16" fmla="*/ 71 w 77"/>
                                <a:gd name="T17" fmla="*/ 10 h 93"/>
                                <a:gd name="T18" fmla="*/ 65 w 77"/>
                                <a:gd name="T19" fmla="*/ 6 h 93"/>
                                <a:gd name="T20" fmla="*/ 64 w 77"/>
                                <a:gd name="T21" fmla="*/ 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7" h="93">
                                  <a:moveTo>
                                    <a:pt x="64" y="5"/>
                                  </a:moveTo>
                                  <a:lnTo>
                                    <a:pt x="51" y="5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64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64"/>
                        <wpg:cNvGrpSpPr>
                          <a:grpSpLocks/>
                        </wpg:cNvGrpSpPr>
                        <wpg:grpSpPr bwMode="auto">
                          <a:xfrm>
                            <a:off x="6112" y="796"/>
                            <a:ext cx="53" cy="117"/>
                            <a:chOff x="6112" y="796"/>
                            <a:chExt cx="53" cy="117"/>
                          </a:xfrm>
                        </wpg:grpSpPr>
                        <wps:wsp>
                          <wps:cNvPr id="483" name="Freeform 65"/>
                          <wps:cNvSpPr>
                            <a:spLocks/>
                          </wps:cNvSpPr>
                          <wps:spPr bwMode="auto">
                            <a:xfrm>
                              <a:off x="6112" y="796"/>
                              <a:ext cx="53" cy="117"/>
                            </a:xfrm>
                            <a:custGeom>
                              <a:avLst/>
                              <a:gdLst>
                                <a:gd name="T0" fmla="*/ 28 w 53"/>
                                <a:gd name="T1" fmla="*/ 32 h 117"/>
                                <a:gd name="T2" fmla="*/ 11 w 53"/>
                                <a:gd name="T3" fmla="*/ 32 h 117"/>
                                <a:gd name="T4" fmla="*/ 11 w 53"/>
                                <a:gd name="T5" fmla="*/ 112 h 117"/>
                                <a:gd name="T6" fmla="*/ 19 w 53"/>
                                <a:gd name="T7" fmla="*/ 117 h 117"/>
                                <a:gd name="T8" fmla="*/ 38 w 53"/>
                                <a:gd name="T9" fmla="*/ 117 h 117"/>
                                <a:gd name="T10" fmla="*/ 48 w 53"/>
                                <a:gd name="T11" fmla="*/ 111 h 117"/>
                                <a:gd name="T12" fmla="*/ 50 w 53"/>
                                <a:gd name="T13" fmla="*/ 107 h 117"/>
                                <a:gd name="T14" fmla="*/ 28 w 53"/>
                                <a:gd name="T15" fmla="*/ 107 h 117"/>
                                <a:gd name="T16" fmla="*/ 28 w 53"/>
                                <a:gd name="T17" fmla="*/ 32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3" h="117">
                                  <a:moveTo>
                                    <a:pt x="28" y="32"/>
                                  </a:moveTo>
                                  <a:lnTo>
                                    <a:pt x="11" y="32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9" y="117"/>
                                  </a:lnTo>
                                  <a:lnTo>
                                    <a:pt x="38" y="117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0" y="107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28" y="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66"/>
                          <wps:cNvSpPr>
                            <a:spLocks/>
                          </wps:cNvSpPr>
                          <wps:spPr bwMode="auto">
                            <a:xfrm>
                              <a:off x="6112" y="796"/>
                              <a:ext cx="53" cy="117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100 h 117"/>
                                <a:gd name="T2" fmla="*/ 48 w 53"/>
                                <a:gd name="T3" fmla="*/ 102 h 117"/>
                                <a:gd name="T4" fmla="*/ 44 w 53"/>
                                <a:gd name="T5" fmla="*/ 107 h 117"/>
                                <a:gd name="T6" fmla="*/ 50 w 53"/>
                                <a:gd name="T7" fmla="*/ 107 h 117"/>
                                <a:gd name="T8" fmla="*/ 53 w 53"/>
                                <a:gd name="T9" fmla="*/ 102 h 117"/>
                                <a:gd name="T10" fmla="*/ 50 w 53"/>
                                <a:gd name="T11" fmla="*/ 10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3" h="117">
                                  <a:moveTo>
                                    <a:pt x="50" y="100"/>
                                  </a:moveTo>
                                  <a:lnTo>
                                    <a:pt x="48" y="102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50" y="107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0" y="10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67"/>
                          <wps:cNvSpPr>
                            <a:spLocks/>
                          </wps:cNvSpPr>
                          <wps:spPr bwMode="auto">
                            <a:xfrm>
                              <a:off x="6112" y="796"/>
                              <a:ext cx="53" cy="117"/>
                            </a:xfrm>
                            <a:custGeom>
                              <a:avLst/>
                              <a:gdLst>
                                <a:gd name="T0" fmla="*/ 26 w 53"/>
                                <a:gd name="T1" fmla="*/ 0 h 117"/>
                                <a:gd name="T2" fmla="*/ 19 w 53"/>
                                <a:gd name="T3" fmla="*/ 10 h 117"/>
                                <a:gd name="T4" fmla="*/ 16 w 53"/>
                                <a:gd name="T5" fmla="*/ 15 h 117"/>
                                <a:gd name="T6" fmla="*/ 8 w 53"/>
                                <a:gd name="T7" fmla="*/ 22 h 117"/>
                                <a:gd name="T8" fmla="*/ 4 w 53"/>
                                <a:gd name="T9" fmla="*/ 27 h 117"/>
                                <a:gd name="T10" fmla="*/ 0 w 53"/>
                                <a:gd name="T11" fmla="*/ 28 h 117"/>
                                <a:gd name="T12" fmla="*/ 0 w 53"/>
                                <a:gd name="T13" fmla="*/ 30 h 117"/>
                                <a:gd name="T14" fmla="*/ 0 w 53"/>
                                <a:gd name="T15" fmla="*/ 32 h 117"/>
                                <a:gd name="T16" fmla="*/ 48 w 53"/>
                                <a:gd name="T17" fmla="*/ 32 h 117"/>
                                <a:gd name="T18" fmla="*/ 48 w 53"/>
                                <a:gd name="T19" fmla="*/ 25 h 117"/>
                                <a:gd name="T20" fmla="*/ 28 w 53"/>
                                <a:gd name="T21" fmla="*/ 25 h 117"/>
                                <a:gd name="T22" fmla="*/ 28 w 53"/>
                                <a:gd name="T23" fmla="*/ 2 h 117"/>
                                <a:gd name="T24" fmla="*/ 26 w 53"/>
                                <a:gd name="T25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3" h="117">
                                  <a:moveTo>
                                    <a:pt x="26" y="0"/>
                                  </a:moveTo>
                                  <a:lnTo>
                                    <a:pt x="19" y="10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68"/>
                        <wpg:cNvGrpSpPr>
                          <a:grpSpLocks/>
                        </wpg:cNvGrpSpPr>
                        <wpg:grpSpPr bwMode="auto">
                          <a:xfrm>
                            <a:off x="6166" y="821"/>
                            <a:ext cx="94" cy="92"/>
                            <a:chOff x="6166" y="821"/>
                            <a:chExt cx="94" cy="92"/>
                          </a:xfrm>
                        </wpg:grpSpPr>
                        <wps:wsp>
                          <wps:cNvPr id="487" name="Freeform 69"/>
                          <wps:cNvSpPr>
                            <a:spLocks/>
                          </wps:cNvSpPr>
                          <wps:spPr bwMode="auto">
                            <a:xfrm>
                              <a:off x="6166" y="821"/>
                              <a:ext cx="94" cy="92"/>
                            </a:xfrm>
                            <a:custGeom>
                              <a:avLst/>
                              <a:gdLst>
                                <a:gd name="T0" fmla="*/ 29 w 94"/>
                                <a:gd name="T1" fmla="*/ 0 h 92"/>
                                <a:gd name="T2" fmla="*/ 0 w 94"/>
                                <a:gd name="T3" fmla="*/ 0 h 92"/>
                                <a:gd name="T4" fmla="*/ 0 w 94"/>
                                <a:gd name="T5" fmla="*/ 2 h 92"/>
                                <a:gd name="T6" fmla="*/ 12 w 94"/>
                                <a:gd name="T7" fmla="*/ 3 h 92"/>
                                <a:gd name="T8" fmla="*/ 12 w 94"/>
                                <a:gd name="T9" fmla="*/ 87 h 92"/>
                                <a:gd name="T10" fmla="*/ 28 w 94"/>
                                <a:gd name="T11" fmla="*/ 91 h 92"/>
                                <a:gd name="T12" fmla="*/ 39 w 94"/>
                                <a:gd name="T13" fmla="*/ 91 h 92"/>
                                <a:gd name="T14" fmla="*/ 49 w 94"/>
                                <a:gd name="T15" fmla="*/ 91 h 92"/>
                                <a:gd name="T16" fmla="*/ 60 w 94"/>
                                <a:gd name="T17" fmla="*/ 80 h 92"/>
                                <a:gd name="T18" fmla="*/ 30 w 94"/>
                                <a:gd name="T19" fmla="*/ 80 h 92"/>
                                <a:gd name="T20" fmla="*/ 29 w 94"/>
                                <a:gd name="T21" fmla="*/ 67 h 92"/>
                                <a:gd name="T22" fmla="*/ 29 w 94"/>
                                <a:gd name="T23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4" h="92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39" y="91"/>
                                  </a:lnTo>
                                  <a:lnTo>
                                    <a:pt x="49" y="91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70"/>
                          <wps:cNvSpPr>
                            <a:spLocks/>
                          </wps:cNvSpPr>
                          <wps:spPr bwMode="auto">
                            <a:xfrm>
                              <a:off x="6166" y="821"/>
                              <a:ext cx="94" cy="92"/>
                            </a:xfrm>
                            <a:custGeom>
                              <a:avLst/>
                              <a:gdLst>
                                <a:gd name="T0" fmla="*/ 81 w 94"/>
                                <a:gd name="T1" fmla="*/ 74 h 92"/>
                                <a:gd name="T2" fmla="*/ 65 w 94"/>
                                <a:gd name="T3" fmla="*/ 74 h 92"/>
                                <a:gd name="T4" fmla="*/ 65 w 94"/>
                                <a:gd name="T5" fmla="*/ 91 h 92"/>
                                <a:gd name="T6" fmla="*/ 66 w 94"/>
                                <a:gd name="T7" fmla="*/ 91 h 92"/>
                                <a:gd name="T8" fmla="*/ 83 w 94"/>
                                <a:gd name="T9" fmla="*/ 85 h 92"/>
                                <a:gd name="T10" fmla="*/ 93 w 94"/>
                                <a:gd name="T11" fmla="*/ 82 h 92"/>
                                <a:gd name="T12" fmla="*/ 93 w 94"/>
                                <a:gd name="T13" fmla="*/ 80 h 92"/>
                                <a:gd name="T14" fmla="*/ 81 w 94"/>
                                <a:gd name="T15" fmla="*/ 80 h 92"/>
                                <a:gd name="T16" fmla="*/ 81 w 94"/>
                                <a:gd name="T17" fmla="*/ 77 h 92"/>
                                <a:gd name="T18" fmla="*/ 81 w 94"/>
                                <a:gd name="T19" fmla="*/ 74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4" h="92">
                                  <a:moveTo>
                                    <a:pt x="81" y="74"/>
                                  </a:moveTo>
                                  <a:lnTo>
                                    <a:pt x="65" y="74"/>
                                  </a:lnTo>
                                  <a:lnTo>
                                    <a:pt x="65" y="91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3" y="82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1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71"/>
                          <wps:cNvSpPr>
                            <a:spLocks/>
                          </wps:cNvSpPr>
                          <wps:spPr bwMode="auto">
                            <a:xfrm>
                              <a:off x="6166" y="821"/>
                              <a:ext cx="94" cy="92"/>
                            </a:xfrm>
                            <a:custGeom>
                              <a:avLst/>
                              <a:gdLst>
                                <a:gd name="T0" fmla="*/ 81 w 94"/>
                                <a:gd name="T1" fmla="*/ 0 h 92"/>
                                <a:gd name="T2" fmla="*/ 49 w 94"/>
                                <a:gd name="T3" fmla="*/ 0 h 92"/>
                                <a:gd name="T4" fmla="*/ 49 w 94"/>
                                <a:gd name="T5" fmla="*/ 3 h 92"/>
                                <a:gd name="T6" fmla="*/ 63 w 94"/>
                                <a:gd name="T7" fmla="*/ 3 h 92"/>
                                <a:gd name="T8" fmla="*/ 64 w 94"/>
                                <a:gd name="T9" fmla="*/ 8 h 92"/>
                                <a:gd name="T10" fmla="*/ 64 w 94"/>
                                <a:gd name="T11" fmla="*/ 69 h 92"/>
                                <a:gd name="T12" fmla="*/ 63 w 94"/>
                                <a:gd name="T13" fmla="*/ 71 h 92"/>
                                <a:gd name="T14" fmla="*/ 61 w 94"/>
                                <a:gd name="T15" fmla="*/ 73 h 92"/>
                                <a:gd name="T16" fmla="*/ 56 w 94"/>
                                <a:gd name="T17" fmla="*/ 77 h 92"/>
                                <a:gd name="T18" fmla="*/ 50 w 94"/>
                                <a:gd name="T19" fmla="*/ 80 h 92"/>
                                <a:gd name="T20" fmla="*/ 60 w 94"/>
                                <a:gd name="T21" fmla="*/ 80 h 92"/>
                                <a:gd name="T22" fmla="*/ 65 w 94"/>
                                <a:gd name="T23" fmla="*/ 74 h 92"/>
                                <a:gd name="T24" fmla="*/ 81 w 94"/>
                                <a:gd name="T25" fmla="*/ 74 h 92"/>
                                <a:gd name="T26" fmla="*/ 81 w 94"/>
                                <a:gd name="T27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4" h="92">
                                  <a:moveTo>
                                    <a:pt x="81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63" y="71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65" y="74"/>
                                  </a:lnTo>
                                  <a:lnTo>
                                    <a:pt x="81" y="74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72"/>
                          <wps:cNvSpPr>
                            <a:spLocks/>
                          </wps:cNvSpPr>
                          <wps:spPr bwMode="auto">
                            <a:xfrm>
                              <a:off x="6166" y="821"/>
                              <a:ext cx="94" cy="92"/>
                            </a:xfrm>
                            <a:custGeom>
                              <a:avLst/>
                              <a:gdLst>
                                <a:gd name="T0" fmla="*/ 93 w 94"/>
                                <a:gd name="T1" fmla="*/ 79 h 92"/>
                                <a:gd name="T2" fmla="*/ 81 w 94"/>
                                <a:gd name="T3" fmla="*/ 80 h 92"/>
                                <a:gd name="T4" fmla="*/ 93 w 94"/>
                                <a:gd name="T5" fmla="*/ 80 h 92"/>
                                <a:gd name="T6" fmla="*/ 93 w 94"/>
                                <a:gd name="T7" fmla="*/ 79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" h="92">
                                  <a:moveTo>
                                    <a:pt x="93" y="79"/>
                                  </a:moveTo>
                                  <a:lnTo>
                                    <a:pt x="81" y="80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93" y="7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73"/>
                        <wpg:cNvGrpSpPr>
                          <a:grpSpLocks/>
                        </wpg:cNvGrpSpPr>
                        <wpg:grpSpPr bwMode="auto">
                          <a:xfrm>
                            <a:off x="6266" y="819"/>
                            <a:ext cx="66" cy="92"/>
                            <a:chOff x="6266" y="819"/>
                            <a:chExt cx="66" cy="92"/>
                          </a:xfrm>
                        </wpg:grpSpPr>
                        <wps:wsp>
                          <wps:cNvPr id="492" name="Freeform 74"/>
                          <wps:cNvSpPr>
                            <a:spLocks/>
                          </wps:cNvSpPr>
                          <wps:spPr bwMode="auto">
                            <a:xfrm>
                              <a:off x="6266" y="819"/>
                              <a:ext cx="66" cy="92"/>
                            </a:xfrm>
                            <a:custGeom>
                              <a:avLst/>
                              <a:gdLst>
                                <a:gd name="T0" fmla="*/ 30 w 66"/>
                                <a:gd name="T1" fmla="*/ 13 h 92"/>
                                <a:gd name="T2" fmla="*/ 10 w 66"/>
                                <a:gd name="T3" fmla="*/ 13 h 92"/>
                                <a:gd name="T4" fmla="*/ 14 w 66"/>
                                <a:gd name="T5" fmla="*/ 13 h 92"/>
                                <a:gd name="T6" fmla="*/ 14 w 66"/>
                                <a:gd name="T7" fmla="*/ 86 h 92"/>
                                <a:gd name="T8" fmla="*/ 0 w 66"/>
                                <a:gd name="T9" fmla="*/ 88 h 92"/>
                                <a:gd name="T10" fmla="*/ 0 w 66"/>
                                <a:gd name="T11" fmla="*/ 91 h 92"/>
                                <a:gd name="T12" fmla="*/ 47 w 66"/>
                                <a:gd name="T13" fmla="*/ 91 h 92"/>
                                <a:gd name="T14" fmla="*/ 47 w 66"/>
                                <a:gd name="T15" fmla="*/ 88 h 92"/>
                                <a:gd name="T16" fmla="*/ 37 w 66"/>
                                <a:gd name="T17" fmla="*/ 88 h 92"/>
                                <a:gd name="T18" fmla="*/ 30 w 66"/>
                                <a:gd name="T19" fmla="*/ 87 h 92"/>
                                <a:gd name="T20" fmla="*/ 30 w 66"/>
                                <a:gd name="T21" fmla="*/ 22 h 92"/>
                                <a:gd name="T22" fmla="*/ 34 w 66"/>
                                <a:gd name="T23" fmla="*/ 18 h 92"/>
                                <a:gd name="T24" fmla="*/ 30 w 66"/>
                                <a:gd name="T25" fmla="*/ 18 h 92"/>
                                <a:gd name="T26" fmla="*/ 30 w 66"/>
                                <a:gd name="T27" fmla="*/ 1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30" y="1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75"/>
                          <wps:cNvSpPr>
                            <a:spLocks/>
                          </wps:cNvSpPr>
                          <wps:spPr bwMode="auto">
                            <a:xfrm>
                              <a:off x="6266" y="819"/>
                              <a:ext cx="66" cy="92"/>
                            </a:xfrm>
                            <a:custGeom>
                              <a:avLst/>
                              <a:gdLst>
                                <a:gd name="T0" fmla="*/ 65 w 66"/>
                                <a:gd name="T1" fmla="*/ 12 h 92"/>
                                <a:gd name="T2" fmla="*/ 49 w 66"/>
                                <a:gd name="T3" fmla="*/ 12 h 92"/>
                                <a:gd name="T4" fmla="*/ 51 w 66"/>
                                <a:gd name="T5" fmla="*/ 19 h 92"/>
                                <a:gd name="T6" fmla="*/ 63 w 66"/>
                                <a:gd name="T7" fmla="*/ 19 h 92"/>
                                <a:gd name="T8" fmla="*/ 65 w 66"/>
                                <a:gd name="T9" fmla="*/ 15 h 92"/>
                                <a:gd name="T10" fmla="*/ 65 w 66"/>
                                <a:gd name="T11" fmla="*/ 1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65" y="12"/>
                                  </a:moveTo>
                                  <a:lnTo>
                                    <a:pt x="49" y="12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5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76"/>
                          <wps:cNvSpPr>
                            <a:spLocks/>
                          </wps:cNvSpPr>
                          <wps:spPr bwMode="auto">
                            <a:xfrm>
                              <a:off x="6266" y="819"/>
                              <a:ext cx="66" cy="92"/>
                            </a:xfrm>
                            <a:custGeom>
                              <a:avLst/>
                              <a:gdLst>
                                <a:gd name="T0" fmla="*/ 61 w 66"/>
                                <a:gd name="T1" fmla="*/ 0 h 92"/>
                                <a:gd name="T2" fmla="*/ 47 w 66"/>
                                <a:gd name="T3" fmla="*/ 0 h 92"/>
                                <a:gd name="T4" fmla="*/ 40 w 66"/>
                                <a:gd name="T5" fmla="*/ 4 h 92"/>
                                <a:gd name="T6" fmla="*/ 31 w 66"/>
                                <a:gd name="T7" fmla="*/ 18 h 92"/>
                                <a:gd name="T8" fmla="*/ 34 w 66"/>
                                <a:gd name="T9" fmla="*/ 18 h 92"/>
                                <a:gd name="T10" fmla="*/ 39 w 66"/>
                                <a:gd name="T11" fmla="*/ 12 h 92"/>
                                <a:gd name="T12" fmla="*/ 65 w 66"/>
                                <a:gd name="T13" fmla="*/ 12 h 92"/>
                                <a:gd name="T14" fmla="*/ 65 w 66"/>
                                <a:gd name="T15" fmla="*/ 4 h 92"/>
                                <a:gd name="T16" fmla="*/ 61 w 66"/>
                                <a:gd name="T17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61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77"/>
                          <wps:cNvSpPr>
                            <a:spLocks/>
                          </wps:cNvSpPr>
                          <wps:spPr bwMode="auto">
                            <a:xfrm>
                              <a:off x="6266" y="819"/>
                              <a:ext cx="66" cy="92"/>
                            </a:xfrm>
                            <a:custGeom>
                              <a:avLst/>
                              <a:gdLst>
                                <a:gd name="T0" fmla="*/ 29 w 66"/>
                                <a:gd name="T1" fmla="*/ 0 h 92"/>
                                <a:gd name="T2" fmla="*/ 20 w 66"/>
                                <a:gd name="T3" fmla="*/ 4 h 92"/>
                                <a:gd name="T4" fmla="*/ 10 w 66"/>
                                <a:gd name="T5" fmla="*/ 7 h 92"/>
                                <a:gd name="T6" fmla="*/ 0 w 66"/>
                                <a:gd name="T7" fmla="*/ 10 h 92"/>
                                <a:gd name="T8" fmla="*/ 0 w 66"/>
                                <a:gd name="T9" fmla="*/ 13 h 92"/>
                                <a:gd name="T10" fmla="*/ 2 w 66"/>
                                <a:gd name="T11" fmla="*/ 13 h 92"/>
                                <a:gd name="T12" fmla="*/ 4 w 66"/>
                                <a:gd name="T13" fmla="*/ 13 h 92"/>
                                <a:gd name="T14" fmla="*/ 30 w 66"/>
                                <a:gd name="T15" fmla="*/ 13 h 92"/>
                                <a:gd name="T16" fmla="*/ 30 w 66"/>
                                <a:gd name="T17" fmla="*/ 0 h 92"/>
                                <a:gd name="T18" fmla="*/ 29 w 66"/>
                                <a:gd name="T1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29" y="0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78"/>
                        <wpg:cNvGrpSpPr>
                          <a:grpSpLocks/>
                        </wpg:cNvGrpSpPr>
                        <wpg:grpSpPr bwMode="auto">
                          <a:xfrm>
                            <a:off x="6338" y="822"/>
                            <a:ext cx="78" cy="87"/>
                            <a:chOff x="6338" y="822"/>
                            <a:chExt cx="78" cy="87"/>
                          </a:xfrm>
                        </wpg:grpSpPr>
                        <wps:wsp>
                          <wps:cNvPr id="497" name="Freeform 79"/>
                          <wps:cNvSpPr>
                            <a:spLocks/>
                          </wps:cNvSpPr>
                          <wps:spPr bwMode="auto">
                            <a:xfrm>
                              <a:off x="6338" y="822"/>
                              <a:ext cx="78" cy="87"/>
                            </a:xfrm>
                            <a:custGeom>
                              <a:avLst/>
                              <a:gdLst>
                                <a:gd name="T0" fmla="*/ 27 w 78"/>
                                <a:gd name="T1" fmla="*/ 0 h 87"/>
                                <a:gd name="T2" fmla="*/ 13 w 78"/>
                                <a:gd name="T3" fmla="*/ 9 h 87"/>
                                <a:gd name="T4" fmla="*/ 3 w 78"/>
                                <a:gd name="T5" fmla="*/ 29 h 87"/>
                                <a:gd name="T6" fmla="*/ 0 w 78"/>
                                <a:gd name="T7" fmla="*/ 62 h 87"/>
                                <a:gd name="T8" fmla="*/ 9 w 78"/>
                                <a:gd name="T9" fmla="*/ 77 h 87"/>
                                <a:gd name="T10" fmla="*/ 26 w 78"/>
                                <a:gd name="T11" fmla="*/ 86 h 87"/>
                                <a:gd name="T12" fmla="*/ 54 w 78"/>
                                <a:gd name="T13" fmla="*/ 87 h 87"/>
                                <a:gd name="T14" fmla="*/ 66 w 78"/>
                                <a:gd name="T15" fmla="*/ 76 h 87"/>
                                <a:gd name="T16" fmla="*/ 33 w 78"/>
                                <a:gd name="T17" fmla="*/ 76 h 87"/>
                                <a:gd name="T18" fmla="*/ 19 w 78"/>
                                <a:gd name="T19" fmla="*/ 63 h 87"/>
                                <a:gd name="T20" fmla="*/ 11 w 78"/>
                                <a:gd name="T21" fmla="*/ 34 h 87"/>
                                <a:gd name="T22" fmla="*/ 73 w 78"/>
                                <a:gd name="T23" fmla="*/ 33 h 87"/>
                                <a:gd name="T24" fmla="*/ 72 w 78"/>
                                <a:gd name="T25" fmla="*/ 27 h 87"/>
                                <a:gd name="T26" fmla="*/ 12 w 78"/>
                                <a:gd name="T27" fmla="*/ 27 h 87"/>
                                <a:gd name="T28" fmla="*/ 15 w 78"/>
                                <a:gd name="T29" fmla="*/ 10 h 87"/>
                                <a:gd name="T30" fmla="*/ 23 w 78"/>
                                <a:gd name="T31" fmla="*/ 5 h 87"/>
                                <a:gd name="T32" fmla="*/ 56 w 78"/>
                                <a:gd name="T33" fmla="*/ 5 h 87"/>
                                <a:gd name="T34" fmla="*/ 52 w 78"/>
                                <a:gd name="T35" fmla="*/ 2 h 87"/>
                                <a:gd name="T36" fmla="*/ 27 w 78"/>
                                <a:gd name="T37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27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26" y="86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80"/>
                          <wps:cNvSpPr>
                            <a:spLocks/>
                          </wps:cNvSpPr>
                          <wps:spPr bwMode="auto">
                            <a:xfrm>
                              <a:off x="6338" y="822"/>
                              <a:ext cx="78" cy="87"/>
                            </a:xfrm>
                            <a:custGeom>
                              <a:avLst/>
                              <a:gdLst>
                                <a:gd name="T0" fmla="*/ 77 w 78"/>
                                <a:gd name="T1" fmla="*/ 58 h 87"/>
                                <a:gd name="T2" fmla="*/ 72 w 78"/>
                                <a:gd name="T3" fmla="*/ 60 h 87"/>
                                <a:gd name="T4" fmla="*/ 59 w 78"/>
                                <a:gd name="T5" fmla="*/ 71 h 87"/>
                                <a:gd name="T6" fmla="*/ 33 w 78"/>
                                <a:gd name="T7" fmla="*/ 76 h 87"/>
                                <a:gd name="T8" fmla="*/ 66 w 78"/>
                                <a:gd name="T9" fmla="*/ 76 h 87"/>
                                <a:gd name="T10" fmla="*/ 71 w 78"/>
                                <a:gd name="T11" fmla="*/ 71 h 87"/>
                                <a:gd name="T12" fmla="*/ 77 w 78"/>
                                <a:gd name="T13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77" y="58"/>
                                  </a:moveTo>
                                  <a:lnTo>
                                    <a:pt x="72" y="60"/>
                                  </a:lnTo>
                                  <a:lnTo>
                                    <a:pt x="59" y="71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77" y="5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81"/>
                          <wps:cNvSpPr>
                            <a:spLocks/>
                          </wps:cNvSpPr>
                          <wps:spPr bwMode="auto">
                            <a:xfrm>
                              <a:off x="6338" y="822"/>
                              <a:ext cx="78" cy="87"/>
                            </a:xfrm>
                            <a:custGeom>
                              <a:avLst/>
                              <a:gdLst>
                                <a:gd name="T0" fmla="*/ 56 w 78"/>
                                <a:gd name="T1" fmla="*/ 5 h 87"/>
                                <a:gd name="T2" fmla="*/ 50 w 78"/>
                                <a:gd name="T3" fmla="*/ 5 h 87"/>
                                <a:gd name="T4" fmla="*/ 53 w 78"/>
                                <a:gd name="T5" fmla="*/ 27 h 87"/>
                                <a:gd name="T6" fmla="*/ 72 w 78"/>
                                <a:gd name="T7" fmla="*/ 27 h 87"/>
                                <a:gd name="T8" fmla="*/ 67 w 78"/>
                                <a:gd name="T9" fmla="*/ 12 h 87"/>
                                <a:gd name="T10" fmla="*/ 56 w 78"/>
                                <a:gd name="T11" fmla="*/ 5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56" y="5"/>
                                  </a:moveTo>
                                  <a:lnTo>
                                    <a:pt x="50" y="5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56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82"/>
                        <wpg:cNvGrpSpPr>
                          <a:grpSpLocks/>
                        </wpg:cNvGrpSpPr>
                        <wpg:grpSpPr bwMode="auto">
                          <a:xfrm>
                            <a:off x="6473" y="779"/>
                            <a:ext cx="93" cy="132"/>
                            <a:chOff x="6473" y="779"/>
                            <a:chExt cx="93" cy="132"/>
                          </a:xfrm>
                        </wpg:grpSpPr>
                        <wps:wsp>
                          <wps:cNvPr id="501" name="Freeform 83"/>
                          <wps:cNvSpPr>
                            <a:spLocks/>
                          </wps:cNvSpPr>
                          <wps:spPr bwMode="auto">
                            <a:xfrm>
                              <a:off x="6473" y="779"/>
                              <a:ext cx="93" cy="132"/>
                            </a:xfrm>
                            <a:custGeom>
                              <a:avLst/>
                              <a:gdLst>
                                <a:gd name="T0" fmla="*/ 80 w 93"/>
                                <a:gd name="T1" fmla="*/ 17 h 132"/>
                                <a:gd name="T2" fmla="*/ 53 w 93"/>
                                <a:gd name="T3" fmla="*/ 17 h 132"/>
                                <a:gd name="T4" fmla="*/ 56 w 93"/>
                                <a:gd name="T5" fmla="*/ 37 h 132"/>
                                <a:gd name="T6" fmla="*/ 56 w 93"/>
                                <a:gd name="T7" fmla="*/ 44 h 132"/>
                                <a:gd name="T8" fmla="*/ 53 w 93"/>
                                <a:gd name="T9" fmla="*/ 58 h 132"/>
                                <a:gd name="T10" fmla="*/ 45 w 93"/>
                                <a:gd name="T11" fmla="*/ 74 h 132"/>
                                <a:gd name="T12" fmla="*/ 33 w 93"/>
                                <a:gd name="T13" fmla="*/ 90 h 132"/>
                                <a:gd name="T14" fmla="*/ 18 w 93"/>
                                <a:gd name="T15" fmla="*/ 108 h 132"/>
                                <a:gd name="T16" fmla="*/ 0 w 93"/>
                                <a:gd name="T17" fmla="*/ 127 h 132"/>
                                <a:gd name="T18" fmla="*/ 0 w 93"/>
                                <a:gd name="T19" fmla="*/ 132 h 132"/>
                                <a:gd name="T20" fmla="*/ 83 w 93"/>
                                <a:gd name="T21" fmla="*/ 132 h 132"/>
                                <a:gd name="T22" fmla="*/ 88 w 93"/>
                                <a:gd name="T23" fmla="*/ 105 h 132"/>
                                <a:gd name="T24" fmla="*/ 28 w 93"/>
                                <a:gd name="T25" fmla="*/ 105 h 132"/>
                                <a:gd name="T26" fmla="*/ 64 w 93"/>
                                <a:gd name="T27" fmla="*/ 71 h 132"/>
                                <a:gd name="T28" fmla="*/ 77 w 93"/>
                                <a:gd name="T29" fmla="*/ 52 h 132"/>
                                <a:gd name="T30" fmla="*/ 82 w 93"/>
                                <a:gd name="T31" fmla="*/ 35 h 132"/>
                                <a:gd name="T32" fmla="*/ 80 w 93"/>
                                <a:gd name="T33" fmla="*/ 17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3" h="132">
                                  <a:moveTo>
                                    <a:pt x="80" y="17"/>
                                  </a:moveTo>
                                  <a:lnTo>
                                    <a:pt x="53" y="17"/>
                                  </a:lnTo>
                                  <a:lnTo>
                                    <a:pt x="56" y="37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33" y="90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83" y="132"/>
                                  </a:lnTo>
                                  <a:lnTo>
                                    <a:pt x="88" y="105"/>
                                  </a:lnTo>
                                  <a:lnTo>
                                    <a:pt x="28" y="105"/>
                                  </a:lnTo>
                                  <a:lnTo>
                                    <a:pt x="64" y="71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80" y="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84"/>
                          <wps:cNvSpPr>
                            <a:spLocks/>
                          </wps:cNvSpPr>
                          <wps:spPr bwMode="auto">
                            <a:xfrm>
                              <a:off x="6473" y="779"/>
                              <a:ext cx="93" cy="132"/>
                            </a:xfrm>
                            <a:custGeom>
                              <a:avLst/>
                              <a:gdLst>
                                <a:gd name="T0" fmla="*/ 92 w 93"/>
                                <a:gd name="T1" fmla="*/ 90 h 132"/>
                                <a:gd name="T2" fmla="*/ 87 w 93"/>
                                <a:gd name="T3" fmla="*/ 90 h 132"/>
                                <a:gd name="T4" fmla="*/ 81 w 93"/>
                                <a:gd name="T5" fmla="*/ 103 h 132"/>
                                <a:gd name="T6" fmla="*/ 79 w 93"/>
                                <a:gd name="T7" fmla="*/ 105 h 132"/>
                                <a:gd name="T8" fmla="*/ 88 w 93"/>
                                <a:gd name="T9" fmla="*/ 105 h 132"/>
                                <a:gd name="T10" fmla="*/ 92 w 93"/>
                                <a:gd name="T11" fmla="*/ 9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3" h="132">
                                  <a:moveTo>
                                    <a:pt x="92" y="90"/>
                                  </a:moveTo>
                                  <a:lnTo>
                                    <a:pt x="87" y="90"/>
                                  </a:lnTo>
                                  <a:lnTo>
                                    <a:pt x="81" y="103"/>
                                  </a:lnTo>
                                  <a:lnTo>
                                    <a:pt x="79" y="105"/>
                                  </a:lnTo>
                                  <a:lnTo>
                                    <a:pt x="88" y="105"/>
                                  </a:lnTo>
                                  <a:lnTo>
                                    <a:pt x="92" y="9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85"/>
                          <wps:cNvSpPr>
                            <a:spLocks/>
                          </wps:cNvSpPr>
                          <wps:spPr bwMode="auto">
                            <a:xfrm>
                              <a:off x="6473" y="779"/>
                              <a:ext cx="93" cy="132"/>
                            </a:xfrm>
                            <a:custGeom>
                              <a:avLst/>
                              <a:gdLst>
                                <a:gd name="T0" fmla="*/ 49 w 93"/>
                                <a:gd name="T1" fmla="*/ 0 h 132"/>
                                <a:gd name="T2" fmla="*/ 23 w 93"/>
                                <a:gd name="T3" fmla="*/ 3 h 132"/>
                                <a:gd name="T4" fmla="*/ 9 w 93"/>
                                <a:gd name="T5" fmla="*/ 20 h 132"/>
                                <a:gd name="T6" fmla="*/ 2 w 93"/>
                                <a:gd name="T7" fmla="*/ 35 h 132"/>
                                <a:gd name="T8" fmla="*/ 8 w 93"/>
                                <a:gd name="T9" fmla="*/ 35 h 132"/>
                                <a:gd name="T10" fmla="*/ 15 w 93"/>
                                <a:gd name="T11" fmla="*/ 19 h 132"/>
                                <a:gd name="T12" fmla="*/ 28 w 93"/>
                                <a:gd name="T13" fmla="*/ 17 h 132"/>
                                <a:gd name="T14" fmla="*/ 80 w 93"/>
                                <a:gd name="T15" fmla="*/ 17 h 132"/>
                                <a:gd name="T16" fmla="*/ 80 w 93"/>
                                <a:gd name="T17" fmla="*/ 16 h 132"/>
                                <a:gd name="T18" fmla="*/ 68 w 93"/>
                                <a:gd name="T19" fmla="*/ 4 h 132"/>
                                <a:gd name="T20" fmla="*/ 49 w 93"/>
                                <a:gd name="T21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3" h="132">
                                  <a:moveTo>
                                    <a:pt x="49" y="0"/>
                                  </a:moveTo>
                                  <a:lnTo>
                                    <a:pt x="23" y="3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86"/>
                        <wpg:cNvGrpSpPr>
                          <a:grpSpLocks/>
                        </wpg:cNvGrpSpPr>
                        <wpg:grpSpPr bwMode="auto">
                          <a:xfrm>
                            <a:off x="295" y="1192"/>
                            <a:ext cx="90" cy="137"/>
                            <a:chOff x="295" y="1192"/>
                            <a:chExt cx="90" cy="137"/>
                          </a:xfrm>
                        </wpg:grpSpPr>
                        <wps:wsp>
                          <wps:cNvPr id="505" name="Freeform 87"/>
                          <wps:cNvSpPr>
                            <a:spLocks/>
                          </wps:cNvSpPr>
                          <wps:spPr bwMode="auto">
                            <a:xfrm>
                              <a:off x="295" y="1192"/>
                              <a:ext cx="90" cy="137"/>
                            </a:xfrm>
                            <a:custGeom>
                              <a:avLst/>
                              <a:gdLst>
                                <a:gd name="T0" fmla="*/ 4 w 90"/>
                                <a:gd name="T1" fmla="*/ 95 h 137"/>
                                <a:gd name="T2" fmla="*/ 0 w 90"/>
                                <a:gd name="T3" fmla="*/ 95 h 137"/>
                                <a:gd name="T4" fmla="*/ 6 w 90"/>
                                <a:gd name="T5" fmla="*/ 137 h 137"/>
                                <a:gd name="T6" fmla="*/ 10 w 90"/>
                                <a:gd name="T7" fmla="*/ 137 h 137"/>
                                <a:gd name="T8" fmla="*/ 10 w 90"/>
                                <a:gd name="T9" fmla="*/ 134 h 137"/>
                                <a:gd name="T10" fmla="*/ 12 w 90"/>
                                <a:gd name="T11" fmla="*/ 131 h 137"/>
                                <a:gd name="T12" fmla="*/ 71 w 90"/>
                                <a:gd name="T13" fmla="*/ 131 h 137"/>
                                <a:gd name="T14" fmla="*/ 77 w 90"/>
                                <a:gd name="T15" fmla="*/ 126 h 137"/>
                                <a:gd name="T16" fmla="*/ 27 w 90"/>
                                <a:gd name="T17" fmla="*/ 126 h 137"/>
                                <a:gd name="T18" fmla="*/ 11 w 90"/>
                                <a:gd name="T19" fmla="*/ 110 h 137"/>
                                <a:gd name="T20" fmla="*/ 4 w 90"/>
                                <a:gd name="T21" fmla="*/ 95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0" h="137">
                                  <a:moveTo>
                                    <a:pt x="4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6" y="137"/>
                                  </a:lnTo>
                                  <a:lnTo>
                                    <a:pt x="10" y="137"/>
                                  </a:lnTo>
                                  <a:lnTo>
                                    <a:pt x="10" y="134"/>
                                  </a:lnTo>
                                  <a:lnTo>
                                    <a:pt x="12" y="131"/>
                                  </a:lnTo>
                                  <a:lnTo>
                                    <a:pt x="71" y="131"/>
                                  </a:lnTo>
                                  <a:lnTo>
                                    <a:pt x="77" y="126"/>
                                  </a:lnTo>
                                  <a:lnTo>
                                    <a:pt x="27" y="126"/>
                                  </a:lnTo>
                                  <a:lnTo>
                                    <a:pt x="11" y="110"/>
                                  </a:lnTo>
                                  <a:lnTo>
                                    <a:pt x="4" y="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88"/>
                          <wps:cNvSpPr>
                            <a:spLocks/>
                          </wps:cNvSpPr>
                          <wps:spPr bwMode="auto">
                            <a:xfrm>
                              <a:off x="295" y="1192"/>
                              <a:ext cx="90" cy="137"/>
                            </a:xfrm>
                            <a:custGeom>
                              <a:avLst/>
                              <a:gdLst>
                                <a:gd name="T0" fmla="*/ 71 w 90"/>
                                <a:gd name="T1" fmla="*/ 131 h 137"/>
                                <a:gd name="T2" fmla="*/ 12 w 90"/>
                                <a:gd name="T3" fmla="*/ 131 h 137"/>
                                <a:gd name="T4" fmla="*/ 21 w 90"/>
                                <a:gd name="T5" fmla="*/ 132 h 137"/>
                                <a:gd name="T6" fmla="*/ 37 w 90"/>
                                <a:gd name="T7" fmla="*/ 134 h 137"/>
                                <a:gd name="T8" fmla="*/ 68 w 90"/>
                                <a:gd name="T9" fmla="*/ 133 h 137"/>
                                <a:gd name="T10" fmla="*/ 71 w 90"/>
                                <a:gd name="T11" fmla="*/ 131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0" h="137">
                                  <a:moveTo>
                                    <a:pt x="71" y="131"/>
                                  </a:moveTo>
                                  <a:lnTo>
                                    <a:pt x="12" y="131"/>
                                  </a:lnTo>
                                  <a:lnTo>
                                    <a:pt x="21" y="132"/>
                                  </a:lnTo>
                                  <a:lnTo>
                                    <a:pt x="37" y="134"/>
                                  </a:lnTo>
                                  <a:lnTo>
                                    <a:pt x="68" y="133"/>
                                  </a:lnTo>
                                  <a:lnTo>
                                    <a:pt x="71" y="13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89"/>
                          <wps:cNvSpPr>
                            <a:spLocks/>
                          </wps:cNvSpPr>
                          <wps:spPr bwMode="auto">
                            <a:xfrm>
                              <a:off x="295" y="1192"/>
                              <a:ext cx="90" cy="137"/>
                            </a:xfrm>
                            <a:custGeom>
                              <a:avLst/>
                              <a:gdLst>
                                <a:gd name="T0" fmla="*/ 26 w 90"/>
                                <a:gd name="T1" fmla="*/ 2 h 137"/>
                                <a:gd name="T2" fmla="*/ 12 w 90"/>
                                <a:gd name="T3" fmla="*/ 16 h 137"/>
                                <a:gd name="T4" fmla="*/ 6 w 90"/>
                                <a:gd name="T5" fmla="*/ 42 h 137"/>
                                <a:gd name="T6" fmla="*/ 13 w 90"/>
                                <a:gd name="T7" fmla="*/ 55 h 137"/>
                                <a:gd name="T8" fmla="*/ 29 w 90"/>
                                <a:gd name="T9" fmla="*/ 68 h 137"/>
                                <a:gd name="T10" fmla="*/ 54 w 90"/>
                                <a:gd name="T11" fmla="*/ 84 h 137"/>
                                <a:gd name="T12" fmla="*/ 66 w 90"/>
                                <a:gd name="T13" fmla="*/ 98 h 137"/>
                                <a:gd name="T14" fmla="*/ 68 w 90"/>
                                <a:gd name="T15" fmla="*/ 114 h 137"/>
                                <a:gd name="T16" fmla="*/ 57 w 90"/>
                                <a:gd name="T17" fmla="*/ 125 h 137"/>
                                <a:gd name="T18" fmla="*/ 27 w 90"/>
                                <a:gd name="T19" fmla="*/ 126 h 137"/>
                                <a:gd name="T20" fmla="*/ 77 w 90"/>
                                <a:gd name="T21" fmla="*/ 126 h 137"/>
                                <a:gd name="T22" fmla="*/ 84 w 90"/>
                                <a:gd name="T23" fmla="*/ 119 h 137"/>
                                <a:gd name="T24" fmla="*/ 89 w 90"/>
                                <a:gd name="T25" fmla="*/ 101 h 137"/>
                                <a:gd name="T26" fmla="*/ 82 w 90"/>
                                <a:gd name="T27" fmla="*/ 80 h 137"/>
                                <a:gd name="T28" fmla="*/ 66 w 90"/>
                                <a:gd name="T29" fmla="*/ 66 h 137"/>
                                <a:gd name="T30" fmla="*/ 46 w 90"/>
                                <a:gd name="T31" fmla="*/ 54 h 137"/>
                                <a:gd name="T32" fmla="*/ 29 w 90"/>
                                <a:gd name="T33" fmla="*/ 42 h 137"/>
                                <a:gd name="T34" fmla="*/ 23 w 90"/>
                                <a:gd name="T35" fmla="*/ 26 h 137"/>
                                <a:gd name="T36" fmla="*/ 23 w 90"/>
                                <a:gd name="T37" fmla="*/ 14 h 137"/>
                                <a:gd name="T38" fmla="*/ 33 w 90"/>
                                <a:gd name="T39" fmla="*/ 8 h 137"/>
                                <a:gd name="T40" fmla="*/ 81 w 90"/>
                                <a:gd name="T41" fmla="*/ 8 h 137"/>
                                <a:gd name="T42" fmla="*/ 81 w 90"/>
                                <a:gd name="T43" fmla="*/ 6 h 137"/>
                                <a:gd name="T44" fmla="*/ 75 w 90"/>
                                <a:gd name="T45" fmla="*/ 6 h 137"/>
                                <a:gd name="T46" fmla="*/ 68 w 90"/>
                                <a:gd name="T47" fmla="*/ 6 h 137"/>
                                <a:gd name="T48" fmla="*/ 54 w 90"/>
                                <a:gd name="T49" fmla="*/ 3 h 137"/>
                                <a:gd name="T50" fmla="*/ 26 w 90"/>
                                <a:gd name="T51" fmla="*/ 2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90" h="137">
                                  <a:moveTo>
                                    <a:pt x="26" y="2"/>
                                  </a:moveTo>
                                  <a:lnTo>
                                    <a:pt x="12" y="16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66" y="98"/>
                                  </a:lnTo>
                                  <a:lnTo>
                                    <a:pt x="68" y="114"/>
                                  </a:lnTo>
                                  <a:lnTo>
                                    <a:pt x="57" y="125"/>
                                  </a:lnTo>
                                  <a:lnTo>
                                    <a:pt x="27" y="126"/>
                                  </a:lnTo>
                                  <a:lnTo>
                                    <a:pt x="77" y="126"/>
                                  </a:lnTo>
                                  <a:lnTo>
                                    <a:pt x="84" y="119"/>
                                  </a:lnTo>
                                  <a:lnTo>
                                    <a:pt x="89" y="101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1" y="6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26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90"/>
                          <wps:cNvSpPr>
                            <a:spLocks/>
                          </wps:cNvSpPr>
                          <wps:spPr bwMode="auto">
                            <a:xfrm>
                              <a:off x="295" y="1192"/>
                              <a:ext cx="90" cy="137"/>
                            </a:xfrm>
                            <a:custGeom>
                              <a:avLst/>
                              <a:gdLst>
                                <a:gd name="T0" fmla="*/ 81 w 90"/>
                                <a:gd name="T1" fmla="*/ 8 h 137"/>
                                <a:gd name="T2" fmla="*/ 33 w 90"/>
                                <a:gd name="T3" fmla="*/ 8 h 137"/>
                                <a:gd name="T4" fmla="*/ 55 w 90"/>
                                <a:gd name="T5" fmla="*/ 10 h 137"/>
                                <a:gd name="T6" fmla="*/ 72 w 90"/>
                                <a:gd name="T7" fmla="*/ 23 h 137"/>
                                <a:gd name="T8" fmla="*/ 80 w 90"/>
                                <a:gd name="T9" fmla="*/ 42 h 137"/>
                                <a:gd name="T10" fmla="*/ 85 w 90"/>
                                <a:gd name="T11" fmla="*/ 42 h 137"/>
                                <a:gd name="T12" fmla="*/ 81 w 90"/>
                                <a:gd name="T13" fmla="*/ 8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0" h="137">
                                  <a:moveTo>
                                    <a:pt x="81" y="8"/>
                                  </a:moveTo>
                                  <a:lnTo>
                                    <a:pt x="33" y="8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81" y="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91"/>
                          <wps:cNvSpPr>
                            <a:spLocks/>
                          </wps:cNvSpPr>
                          <wps:spPr bwMode="auto">
                            <a:xfrm>
                              <a:off x="295" y="1192"/>
                              <a:ext cx="90" cy="137"/>
                            </a:xfrm>
                            <a:custGeom>
                              <a:avLst/>
                              <a:gdLst>
                                <a:gd name="T0" fmla="*/ 80 w 90"/>
                                <a:gd name="T1" fmla="*/ 0 h 137"/>
                                <a:gd name="T2" fmla="*/ 76 w 90"/>
                                <a:gd name="T3" fmla="*/ 0 h 137"/>
                                <a:gd name="T4" fmla="*/ 76 w 90"/>
                                <a:gd name="T5" fmla="*/ 3 h 137"/>
                                <a:gd name="T6" fmla="*/ 75 w 90"/>
                                <a:gd name="T7" fmla="*/ 6 h 137"/>
                                <a:gd name="T8" fmla="*/ 81 w 90"/>
                                <a:gd name="T9" fmla="*/ 6 h 137"/>
                                <a:gd name="T10" fmla="*/ 80 w 90"/>
                                <a:gd name="T11" fmla="*/ 0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0" h="137">
                                  <a:moveTo>
                                    <a:pt x="80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81" y="6"/>
                                  </a:ln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92"/>
                        <wpg:cNvGrpSpPr>
                          <a:grpSpLocks/>
                        </wpg:cNvGrpSpPr>
                        <wpg:grpSpPr bwMode="auto">
                          <a:xfrm>
                            <a:off x="401" y="1211"/>
                            <a:ext cx="53" cy="118"/>
                            <a:chOff x="401" y="1211"/>
                            <a:chExt cx="53" cy="118"/>
                          </a:xfrm>
                        </wpg:grpSpPr>
                        <wps:wsp>
                          <wps:cNvPr id="511" name="Freeform 93"/>
                          <wps:cNvSpPr>
                            <a:spLocks/>
                          </wps:cNvSpPr>
                          <wps:spPr bwMode="auto">
                            <a:xfrm>
                              <a:off x="401" y="1211"/>
                              <a:ext cx="53" cy="118"/>
                            </a:xfrm>
                            <a:custGeom>
                              <a:avLst/>
                              <a:gdLst>
                                <a:gd name="T0" fmla="*/ 28 w 53"/>
                                <a:gd name="T1" fmla="*/ 32 h 118"/>
                                <a:gd name="T2" fmla="*/ 11 w 53"/>
                                <a:gd name="T3" fmla="*/ 32 h 118"/>
                                <a:gd name="T4" fmla="*/ 11 w 53"/>
                                <a:gd name="T5" fmla="*/ 112 h 118"/>
                                <a:gd name="T6" fmla="*/ 19 w 53"/>
                                <a:gd name="T7" fmla="*/ 117 h 118"/>
                                <a:gd name="T8" fmla="*/ 38 w 53"/>
                                <a:gd name="T9" fmla="*/ 117 h 118"/>
                                <a:gd name="T10" fmla="*/ 48 w 53"/>
                                <a:gd name="T11" fmla="*/ 111 h 118"/>
                                <a:gd name="T12" fmla="*/ 50 w 53"/>
                                <a:gd name="T13" fmla="*/ 107 h 118"/>
                                <a:gd name="T14" fmla="*/ 28 w 53"/>
                                <a:gd name="T15" fmla="*/ 107 h 118"/>
                                <a:gd name="T16" fmla="*/ 28 w 53"/>
                                <a:gd name="T17" fmla="*/ 32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3" h="118">
                                  <a:moveTo>
                                    <a:pt x="28" y="32"/>
                                  </a:moveTo>
                                  <a:lnTo>
                                    <a:pt x="11" y="32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9" y="117"/>
                                  </a:lnTo>
                                  <a:lnTo>
                                    <a:pt x="38" y="117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0" y="107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28" y="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94"/>
                          <wps:cNvSpPr>
                            <a:spLocks/>
                          </wps:cNvSpPr>
                          <wps:spPr bwMode="auto">
                            <a:xfrm>
                              <a:off x="401" y="1211"/>
                              <a:ext cx="53" cy="118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100 h 118"/>
                                <a:gd name="T2" fmla="*/ 48 w 53"/>
                                <a:gd name="T3" fmla="*/ 102 h 118"/>
                                <a:gd name="T4" fmla="*/ 44 w 53"/>
                                <a:gd name="T5" fmla="*/ 107 h 118"/>
                                <a:gd name="T6" fmla="*/ 50 w 53"/>
                                <a:gd name="T7" fmla="*/ 107 h 118"/>
                                <a:gd name="T8" fmla="*/ 53 w 53"/>
                                <a:gd name="T9" fmla="*/ 102 h 118"/>
                                <a:gd name="T10" fmla="*/ 50 w 53"/>
                                <a:gd name="T11" fmla="*/ 10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3" h="118">
                                  <a:moveTo>
                                    <a:pt x="50" y="100"/>
                                  </a:moveTo>
                                  <a:lnTo>
                                    <a:pt x="48" y="102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50" y="107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0" y="10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95"/>
                          <wps:cNvSpPr>
                            <a:spLocks/>
                          </wps:cNvSpPr>
                          <wps:spPr bwMode="auto">
                            <a:xfrm>
                              <a:off x="401" y="1211"/>
                              <a:ext cx="53" cy="118"/>
                            </a:xfrm>
                            <a:custGeom>
                              <a:avLst/>
                              <a:gdLst>
                                <a:gd name="T0" fmla="*/ 26 w 53"/>
                                <a:gd name="T1" fmla="*/ 0 h 118"/>
                                <a:gd name="T2" fmla="*/ 19 w 53"/>
                                <a:gd name="T3" fmla="*/ 10 h 118"/>
                                <a:gd name="T4" fmla="*/ 16 w 53"/>
                                <a:gd name="T5" fmla="*/ 15 h 118"/>
                                <a:gd name="T6" fmla="*/ 8 w 53"/>
                                <a:gd name="T7" fmla="*/ 22 h 118"/>
                                <a:gd name="T8" fmla="*/ 4 w 53"/>
                                <a:gd name="T9" fmla="*/ 27 h 118"/>
                                <a:gd name="T10" fmla="*/ 0 w 53"/>
                                <a:gd name="T11" fmla="*/ 28 h 118"/>
                                <a:gd name="T12" fmla="*/ 0 w 53"/>
                                <a:gd name="T13" fmla="*/ 30 h 118"/>
                                <a:gd name="T14" fmla="*/ 0 w 53"/>
                                <a:gd name="T15" fmla="*/ 32 h 118"/>
                                <a:gd name="T16" fmla="*/ 48 w 53"/>
                                <a:gd name="T17" fmla="*/ 32 h 118"/>
                                <a:gd name="T18" fmla="*/ 48 w 53"/>
                                <a:gd name="T19" fmla="*/ 25 h 118"/>
                                <a:gd name="T20" fmla="*/ 28 w 53"/>
                                <a:gd name="T21" fmla="*/ 25 h 118"/>
                                <a:gd name="T22" fmla="*/ 28 w 53"/>
                                <a:gd name="T23" fmla="*/ 2 h 118"/>
                                <a:gd name="T24" fmla="*/ 26 w 53"/>
                                <a:gd name="T25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3" h="118">
                                  <a:moveTo>
                                    <a:pt x="26" y="0"/>
                                  </a:moveTo>
                                  <a:lnTo>
                                    <a:pt x="19" y="10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96"/>
                        <wpg:cNvGrpSpPr>
                          <a:grpSpLocks/>
                        </wpg:cNvGrpSpPr>
                        <wpg:grpSpPr bwMode="auto">
                          <a:xfrm>
                            <a:off x="455" y="1235"/>
                            <a:ext cx="66" cy="92"/>
                            <a:chOff x="455" y="1235"/>
                            <a:chExt cx="66" cy="92"/>
                          </a:xfrm>
                        </wpg:grpSpPr>
                        <wps:wsp>
                          <wps:cNvPr id="515" name="Freeform 97"/>
                          <wps:cNvSpPr>
                            <a:spLocks/>
                          </wps:cNvSpPr>
                          <wps:spPr bwMode="auto">
                            <a:xfrm>
                              <a:off x="455" y="1235"/>
                              <a:ext cx="66" cy="92"/>
                            </a:xfrm>
                            <a:custGeom>
                              <a:avLst/>
                              <a:gdLst>
                                <a:gd name="T0" fmla="*/ 30 w 66"/>
                                <a:gd name="T1" fmla="*/ 13 h 92"/>
                                <a:gd name="T2" fmla="*/ 10 w 66"/>
                                <a:gd name="T3" fmla="*/ 13 h 92"/>
                                <a:gd name="T4" fmla="*/ 14 w 66"/>
                                <a:gd name="T5" fmla="*/ 13 h 92"/>
                                <a:gd name="T6" fmla="*/ 14 w 66"/>
                                <a:gd name="T7" fmla="*/ 86 h 92"/>
                                <a:gd name="T8" fmla="*/ 0 w 66"/>
                                <a:gd name="T9" fmla="*/ 88 h 92"/>
                                <a:gd name="T10" fmla="*/ 0 w 66"/>
                                <a:gd name="T11" fmla="*/ 91 h 92"/>
                                <a:gd name="T12" fmla="*/ 47 w 66"/>
                                <a:gd name="T13" fmla="*/ 91 h 92"/>
                                <a:gd name="T14" fmla="*/ 47 w 66"/>
                                <a:gd name="T15" fmla="*/ 88 h 92"/>
                                <a:gd name="T16" fmla="*/ 37 w 66"/>
                                <a:gd name="T17" fmla="*/ 88 h 92"/>
                                <a:gd name="T18" fmla="*/ 30 w 66"/>
                                <a:gd name="T19" fmla="*/ 87 h 92"/>
                                <a:gd name="T20" fmla="*/ 30 w 66"/>
                                <a:gd name="T21" fmla="*/ 22 h 92"/>
                                <a:gd name="T22" fmla="*/ 34 w 66"/>
                                <a:gd name="T23" fmla="*/ 18 h 92"/>
                                <a:gd name="T24" fmla="*/ 30 w 66"/>
                                <a:gd name="T25" fmla="*/ 18 h 92"/>
                                <a:gd name="T26" fmla="*/ 30 w 66"/>
                                <a:gd name="T27" fmla="*/ 1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30" y="1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98"/>
                          <wps:cNvSpPr>
                            <a:spLocks/>
                          </wps:cNvSpPr>
                          <wps:spPr bwMode="auto">
                            <a:xfrm>
                              <a:off x="455" y="1235"/>
                              <a:ext cx="66" cy="92"/>
                            </a:xfrm>
                            <a:custGeom>
                              <a:avLst/>
                              <a:gdLst>
                                <a:gd name="T0" fmla="*/ 65 w 66"/>
                                <a:gd name="T1" fmla="*/ 12 h 92"/>
                                <a:gd name="T2" fmla="*/ 49 w 66"/>
                                <a:gd name="T3" fmla="*/ 12 h 92"/>
                                <a:gd name="T4" fmla="*/ 51 w 66"/>
                                <a:gd name="T5" fmla="*/ 19 h 92"/>
                                <a:gd name="T6" fmla="*/ 63 w 66"/>
                                <a:gd name="T7" fmla="*/ 19 h 92"/>
                                <a:gd name="T8" fmla="*/ 65 w 66"/>
                                <a:gd name="T9" fmla="*/ 15 h 92"/>
                                <a:gd name="T10" fmla="*/ 65 w 66"/>
                                <a:gd name="T11" fmla="*/ 1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65" y="12"/>
                                  </a:moveTo>
                                  <a:lnTo>
                                    <a:pt x="49" y="12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5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99"/>
                          <wps:cNvSpPr>
                            <a:spLocks/>
                          </wps:cNvSpPr>
                          <wps:spPr bwMode="auto">
                            <a:xfrm>
                              <a:off x="455" y="1235"/>
                              <a:ext cx="66" cy="92"/>
                            </a:xfrm>
                            <a:custGeom>
                              <a:avLst/>
                              <a:gdLst>
                                <a:gd name="T0" fmla="*/ 61 w 66"/>
                                <a:gd name="T1" fmla="*/ 0 h 92"/>
                                <a:gd name="T2" fmla="*/ 47 w 66"/>
                                <a:gd name="T3" fmla="*/ 0 h 92"/>
                                <a:gd name="T4" fmla="*/ 40 w 66"/>
                                <a:gd name="T5" fmla="*/ 4 h 92"/>
                                <a:gd name="T6" fmla="*/ 31 w 66"/>
                                <a:gd name="T7" fmla="*/ 18 h 92"/>
                                <a:gd name="T8" fmla="*/ 34 w 66"/>
                                <a:gd name="T9" fmla="*/ 18 h 92"/>
                                <a:gd name="T10" fmla="*/ 39 w 66"/>
                                <a:gd name="T11" fmla="*/ 12 h 92"/>
                                <a:gd name="T12" fmla="*/ 65 w 66"/>
                                <a:gd name="T13" fmla="*/ 12 h 92"/>
                                <a:gd name="T14" fmla="*/ 65 w 66"/>
                                <a:gd name="T15" fmla="*/ 4 h 92"/>
                                <a:gd name="T16" fmla="*/ 61 w 66"/>
                                <a:gd name="T17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61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100"/>
                          <wps:cNvSpPr>
                            <a:spLocks/>
                          </wps:cNvSpPr>
                          <wps:spPr bwMode="auto">
                            <a:xfrm>
                              <a:off x="455" y="1235"/>
                              <a:ext cx="66" cy="92"/>
                            </a:xfrm>
                            <a:custGeom>
                              <a:avLst/>
                              <a:gdLst>
                                <a:gd name="T0" fmla="*/ 29 w 66"/>
                                <a:gd name="T1" fmla="*/ 0 h 92"/>
                                <a:gd name="T2" fmla="*/ 20 w 66"/>
                                <a:gd name="T3" fmla="*/ 4 h 92"/>
                                <a:gd name="T4" fmla="*/ 10 w 66"/>
                                <a:gd name="T5" fmla="*/ 7 h 92"/>
                                <a:gd name="T6" fmla="*/ 0 w 66"/>
                                <a:gd name="T7" fmla="*/ 10 h 92"/>
                                <a:gd name="T8" fmla="*/ 0 w 66"/>
                                <a:gd name="T9" fmla="*/ 13 h 92"/>
                                <a:gd name="T10" fmla="*/ 2 w 66"/>
                                <a:gd name="T11" fmla="*/ 13 h 92"/>
                                <a:gd name="T12" fmla="*/ 4 w 66"/>
                                <a:gd name="T13" fmla="*/ 13 h 92"/>
                                <a:gd name="T14" fmla="*/ 30 w 66"/>
                                <a:gd name="T15" fmla="*/ 13 h 92"/>
                                <a:gd name="T16" fmla="*/ 30 w 66"/>
                                <a:gd name="T17" fmla="*/ 0 h 92"/>
                                <a:gd name="T18" fmla="*/ 29 w 66"/>
                                <a:gd name="T1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29" y="0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101"/>
                        <wpg:cNvGrpSpPr>
                          <a:grpSpLocks/>
                        </wpg:cNvGrpSpPr>
                        <wpg:grpSpPr bwMode="auto">
                          <a:xfrm>
                            <a:off x="522" y="1237"/>
                            <a:ext cx="94" cy="92"/>
                            <a:chOff x="522" y="1237"/>
                            <a:chExt cx="94" cy="92"/>
                          </a:xfrm>
                        </wpg:grpSpPr>
                        <wps:wsp>
                          <wps:cNvPr id="520" name="Freeform 102"/>
                          <wps:cNvSpPr>
                            <a:spLocks/>
                          </wps:cNvSpPr>
                          <wps:spPr bwMode="auto">
                            <a:xfrm>
                              <a:off x="522" y="1237"/>
                              <a:ext cx="94" cy="92"/>
                            </a:xfrm>
                            <a:custGeom>
                              <a:avLst/>
                              <a:gdLst>
                                <a:gd name="T0" fmla="*/ 29 w 94"/>
                                <a:gd name="T1" fmla="*/ 0 h 92"/>
                                <a:gd name="T2" fmla="*/ 0 w 94"/>
                                <a:gd name="T3" fmla="*/ 0 h 92"/>
                                <a:gd name="T4" fmla="*/ 0 w 94"/>
                                <a:gd name="T5" fmla="*/ 2 h 92"/>
                                <a:gd name="T6" fmla="*/ 12 w 94"/>
                                <a:gd name="T7" fmla="*/ 3 h 92"/>
                                <a:gd name="T8" fmla="*/ 12 w 94"/>
                                <a:gd name="T9" fmla="*/ 87 h 92"/>
                                <a:gd name="T10" fmla="*/ 27 w 94"/>
                                <a:gd name="T11" fmla="*/ 91 h 92"/>
                                <a:gd name="T12" fmla="*/ 39 w 94"/>
                                <a:gd name="T13" fmla="*/ 91 h 92"/>
                                <a:gd name="T14" fmla="*/ 49 w 94"/>
                                <a:gd name="T15" fmla="*/ 91 h 92"/>
                                <a:gd name="T16" fmla="*/ 60 w 94"/>
                                <a:gd name="T17" fmla="*/ 80 h 92"/>
                                <a:gd name="T18" fmla="*/ 30 w 94"/>
                                <a:gd name="T19" fmla="*/ 80 h 92"/>
                                <a:gd name="T20" fmla="*/ 29 w 94"/>
                                <a:gd name="T21" fmla="*/ 67 h 92"/>
                                <a:gd name="T22" fmla="*/ 29 w 94"/>
                                <a:gd name="T23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4" h="92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39" y="91"/>
                                  </a:lnTo>
                                  <a:lnTo>
                                    <a:pt x="49" y="91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103"/>
                          <wps:cNvSpPr>
                            <a:spLocks/>
                          </wps:cNvSpPr>
                          <wps:spPr bwMode="auto">
                            <a:xfrm>
                              <a:off x="522" y="1237"/>
                              <a:ext cx="94" cy="92"/>
                            </a:xfrm>
                            <a:custGeom>
                              <a:avLst/>
                              <a:gdLst>
                                <a:gd name="T0" fmla="*/ 81 w 94"/>
                                <a:gd name="T1" fmla="*/ 74 h 92"/>
                                <a:gd name="T2" fmla="*/ 65 w 94"/>
                                <a:gd name="T3" fmla="*/ 74 h 92"/>
                                <a:gd name="T4" fmla="*/ 65 w 94"/>
                                <a:gd name="T5" fmla="*/ 91 h 92"/>
                                <a:gd name="T6" fmla="*/ 66 w 94"/>
                                <a:gd name="T7" fmla="*/ 91 h 92"/>
                                <a:gd name="T8" fmla="*/ 83 w 94"/>
                                <a:gd name="T9" fmla="*/ 85 h 92"/>
                                <a:gd name="T10" fmla="*/ 93 w 94"/>
                                <a:gd name="T11" fmla="*/ 82 h 92"/>
                                <a:gd name="T12" fmla="*/ 93 w 94"/>
                                <a:gd name="T13" fmla="*/ 80 h 92"/>
                                <a:gd name="T14" fmla="*/ 81 w 94"/>
                                <a:gd name="T15" fmla="*/ 80 h 92"/>
                                <a:gd name="T16" fmla="*/ 81 w 94"/>
                                <a:gd name="T17" fmla="*/ 77 h 92"/>
                                <a:gd name="T18" fmla="*/ 81 w 94"/>
                                <a:gd name="T19" fmla="*/ 74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4" h="92">
                                  <a:moveTo>
                                    <a:pt x="81" y="74"/>
                                  </a:moveTo>
                                  <a:lnTo>
                                    <a:pt x="65" y="74"/>
                                  </a:lnTo>
                                  <a:lnTo>
                                    <a:pt x="65" y="91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3" y="82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1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104"/>
                          <wps:cNvSpPr>
                            <a:spLocks/>
                          </wps:cNvSpPr>
                          <wps:spPr bwMode="auto">
                            <a:xfrm>
                              <a:off x="522" y="1237"/>
                              <a:ext cx="94" cy="92"/>
                            </a:xfrm>
                            <a:custGeom>
                              <a:avLst/>
                              <a:gdLst>
                                <a:gd name="T0" fmla="*/ 81 w 94"/>
                                <a:gd name="T1" fmla="*/ 0 h 92"/>
                                <a:gd name="T2" fmla="*/ 49 w 94"/>
                                <a:gd name="T3" fmla="*/ 0 h 92"/>
                                <a:gd name="T4" fmla="*/ 49 w 94"/>
                                <a:gd name="T5" fmla="*/ 3 h 92"/>
                                <a:gd name="T6" fmla="*/ 63 w 94"/>
                                <a:gd name="T7" fmla="*/ 3 h 92"/>
                                <a:gd name="T8" fmla="*/ 64 w 94"/>
                                <a:gd name="T9" fmla="*/ 8 h 92"/>
                                <a:gd name="T10" fmla="*/ 64 w 94"/>
                                <a:gd name="T11" fmla="*/ 69 h 92"/>
                                <a:gd name="T12" fmla="*/ 63 w 94"/>
                                <a:gd name="T13" fmla="*/ 71 h 92"/>
                                <a:gd name="T14" fmla="*/ 61 w 94"/>
                                <a:gd name="T15" fmla="*/ 73 h 92"/>
                                <a:gd name="T16" fmla="*/ 56 w 94"/>
                                <a:gd name="T17" fmla="*/ 77 h 92"/>
                                <a:gd name="T18" fmla="*/ 50 w 94"/>
                                <a:gd name="T19" fmla="*/ 80 h 92"/>
                                <a:gd name="T20" fmla="*/ 60 w 94"/>
                                <a:gd name="T21" fmla="*/ 80 h 92"/>
                                <a:gd name="T22" fmla="*/ 65 w 94"/>
                                <a:gd name="T23" fmla="*/ 74 h 92"/>
                                <a:gd name="T24" fmla="*/ 81 w 94"/>
                                <a:gd name="T25" fmla="*/ 74 h 92"/>
                                <a:gd name="T26" fmla="*/ 81 w 94"/>
                                <a:gd name="T27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4" h="92">
                                  <a:moveTo>
                                    <a:pt x="81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63" y="71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65" y="74"/>
                                  </a:lnTo>
                                  <a:lnTo>
                                    <a:pt x="81" y="74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105"/>
                          <wps:cNvSpPr>
                            <a:spLocks/>
                          </wps:cNvSpPr>
                          <wps:spPr bwMode="auto">
                            <a:xfrm>
                              <a:off x="522" y="1237"/>
                              <a:ext cx="94" cy="92"/>
                            </a:xfrm>
                            <a:custGeom>
                              <a:avLst/>
                              <a:gdLst>
                                <a:gd name="T0" fmla="*/ 93 w 94"/>
                                <a:gd name="T1" fmla="*/ 79 h 92"/>
                                <a:gd name="T2" fmla="*/ 81 w 94"/>
                                <a:gd name="T3" fmla="*/ 80 h 92"/>
                                <a:gd name="T4" fmla="*/ 93 w 94"/>
                                <a:gd name="T5" fmla="*/ 80 h 92"/>
                                <a:gd name="T6" fmla="*/ 93 w 94"/>
                                <a:gd name="T7" fmla="*/ 79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" h="92">
                                  <a:moveTo>
                                    <a:pt x="93" y="79"/>
                                  </a:moveTo>
                                  <a:lnTo>
                                    <a:pt x="81" y="80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93" y="7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106"/>
                        <wpg:cNvGrpSpPr>
                          <a:grpSpLocks/>
                        </wpg:cNvGrpSpPr>
                        <wpg:grpSpPr bwMode="auto">
                          <a:xfrm>
                            <a:off x="626" y="1235"/>
                            <a:ext cx="77" cy="93"/>
                            <a:chOff x="626" y="1235"/>
                            <a:chExt cx="77" cy="93"/>
                          </a:xfrm>
                        </wpg:grpSpPr>
                        <wps:wsp>
                          <wps:cNvPr id="525" name="Freeform 107"/>
                          <wps:cNvSpPr>
                            <a:spLocks/>
                          </wps:cNvSpPr>
                          <wps:spPr bwMode="auto">
                            <a:xfrm>
                              <a:off x="626" y="1235"/>
                              <a:ext cx="77" cy="93"/>
                            </a:xfrm>
                            <a:custGeom>
                              <a:avLst/>
                              <a:gdLst>
                                <a:gd name="T0" fmla="*/ 51 w 77"/>
                                <a:gd name="T1" fmla="*/ 0 h 93"/>
                                <a:gd name="T2" fmla="*/ 32 w 77"/>
                                <a:gd name="T3" fmla="*/ 1 h 93"/>
                                <a:gd name="T4" fmla="*/ 16 w 77"/>
                                <a:gd name="T5" fmla="*/ 10 h 93"/>
                                <a:gd name="T6" fmla="*/ 4 w 77"/>
                                <a:gd name="T7" fmla="*/ 28 h 93"/>
                                <a:gd name="T8" fmla="*/ 4 w 77"/>
                                <a:gd name="T9" fmla="*/ 29 h 93"/>
                                <a:gd name="T10" fmla="*/ 0 w 77"/>
                                <a:gd name="T11" fmla="*/ 57 h 93"/>
                                <a:gd name="T12" fmla="*/ 8 w 77"/>
                                <a:gd name="T13" fmla="*/ 78 h 93"/>
                                <a:gd name="T14" fmla="*/ 24 w 77"/>
                                <a:gd name="T15" fmla="*/ 89 h 93"/>
                                <a:gd name="T16" fmla="*/ 46 w 77"/>
                                <a:gd name="T17" fmla="*/ 92 h 93"/>
                                <a:gd name="T18" fmla="*/ 63 w 77"/>
                                <a:gd name="T19" fmla="*/ 83 h 93"/>
                                <a:gd name="T20" fmla="*/ 67 w 77"/>
                                <a:gd name="T21" fmla="*/ 76 h 93"/>
                                <a:gd name="T22" fmla="*/ 32 w 77"/>
                                <a:gd name="T23" fmla="*/ 76 h 93"/>
                                <a:gd name="T24" fmla="*/ 19 w 77"/>
                                <a:gd name="T25" fmla="*/ 61 h 93"/>
                                <a:gd name="T26" fmla="*/ 15 w 77"/>
                                <a:gd name="T27" fmla="*/ 34 h 93"/>
                                <a:gd name="T28" fmla="*/ 26 w 77"/>
                                <a:gd name="T29" fmla="*/ 11 h 93"/>
                                <a:gd name="T30" fmla="*/ 40 w 77"/>
                                <a:gd name="T31" fmla="*/ 5 h 93"/>
                                <a:gd name="T32" fmla="*/ 64 w 77"/>
                                <a:gd name="T33" fmla="*/ 5 h 93"/>
                                <a:gd name="T34" fmla="*/ 60 w 77"/>
                                <a:gd name="T35" fmla="*/ 2 h 93"/>
                                <a:gd name="T36" fmla="*/ 51 w 77"/>
                                <a:gd name="T37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7" h="93">
                                  <a:moveTo>
                                    <a:pt x="51" y="0"/>
                                  </a:moveTo>
                                  <a:lnTo>
                                    <a:pt x="32" y="1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108"/>
                          <wps:cNvSpPr>
                            <a:spLocks/>
                          </wps:cNvSpPr>
                          <wps:spPr bwMode="auto">
                            <a:xfrm>
                              <a:off x="626" y="1235"/>
                              <a:ext cx="77" cy="93"/>
                            </a:xfrm>
                            <a:custGeom>
                              <a:avLst/>
                              <a:gdLst>
                                <a:gd name="T0" fmla="*/ 76 w 77"/>
                                <a:gd name="T1" fmla="*/ 62 h 93"/>
                                <a:gd name="T2" fmla="*/ 70 w 77"/>
                                <a:gd name="T3" fmla="*/ 65 h 93"/>
                                <a:gd name="T4" fmla="*/ 58 w 77"/>
                                <a:gd name="T5" fmla="*/ 74 h 93"/>
                                <a:gd name="T6" fmla="*/ 32 w 77"/>
                                <a:gd name="T7" fmla="*/ 76 h 93"/>
                                <a:gd name="T8" fmla="*/ 67 w 77"/>
                                <a:gd name="T9" fmla="*/ 76 h 93"/>
                                <a:gd name="T10" fmla="*/ 76 w 77"/>
                                <a:gd name="T11" fmla="*/ 62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7" h="93">
                                  <a:moveTo>
                                    <a:pt x="76" y="62"/>
                                  </a:moveTo>
                                  <a:lnTo>
                                    <a:pt x="70" y="65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76" y="6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109"/>
                          <wps:cNvSpPr>
                            <a:spLocks/>
                          </wps:cNvSpPr>
                          <wps:spPr bwMode="auto">
                            <a:xfrm>
                              <a:off x="626" y="1235"/>
                              <a:ext cx="77" cy="93"/>
                            </a:xfrm>
                            <a:custGeom>
                              <a:avLst/>
                              <a:gdLst>
                                <a:gd name="T0" fmla="*/ 64 w 77"/>
                                <a:gd name="T1" fmla="*/ 5 h 93"/>
                                <a:gd name="T2" fmla="*/ 51 w 77"/>
                                <a:gd name="T3" fmla="*/ 5 h 93"/>
                                <a:gd name="T4" fmla="*/ 52 w 77"/>
                                <a:gd name="T5" fmla="*/ 11 h 93"/>
                                <a:gd name="T6" fmla="*/ 56 w 77"/>
                                <a:gd name="T7" fmla="*/ 24 h 93"/>
                                <a:gd name="T8" fmla="*/ 59 w 77"/>
                                <a:gd name="T9" fmla="*/ 29 h 93"/>
                                <a:gd name="T10" fmla="*/ 64 w 77"/>
                                <a:gd name="T11" fmla="*/ 28 h 93"/>
                                <a:gd name="T12" fmla="*/ 70 w 77"/>
                                <a:gd name="T13" fmla="*/ 28 h 93"/>
                                <a:gd name="T14" fmla="*/ 74 w 77"/>
                                <a:gd name="T15" fmla="*/ 24 h 93"/>
                                <a:gd name="T16" fmla="*/ 74 w 77"/>
                                <a:gd name="T17" fmla="*/ 16 h 93"/>
                                <a:gd name="T18" fmla="*/ 71 w 77"/>
                                <a:gd name="T19" fmla="*/ 10 h 93"/>
                                <a:gd name="T20" fmla="*/ 65 w 77"/>
                                <a:gd name="T21" fmla="*/ 6 h 93"/>
                                <a:gd name="T22" fmla="*/ 64 w 77"/>
                                <a:gd name="T23" fmla="*/ 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93">
                                  <a:moveTo>
                                    <a:pt x="64" y="5"/>
                                  </a:moveTo>
                                  <a:lnTo>
                                    <a:pt x="51" y="5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64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110"/>
                        <wpg:cNvGrpSpPr>
                          <a:grpSpLocks/>
                        </wpg:cNvGrpSpPr>
                        <wpg:grpSpPr bwMode="auto">
                          <a:xfrm>
                            <a:off x="712" y="1211"/>
                            <a:ext cx="53" cy="118"/>
                            <a:chOff x="712" y="1211"/>
                            <a:chExt cx="53" cy="118"/>
                          </a:xfrm>
                        </wpg:grpSpPr>
                        <wps:wsp>
                          <wps:cNvPr id="529" name="Freeform 111"/>
                          <wps:cNvSpPr>
                            <a:spLocks/>
                          </wps:cNvSpPr>
                          <wps:spPr bwMode="auto">
                            <a:xfrm>
                              <a:off x="712" y="1211"/>
                              <a:ext cx="53" cy="118"/>
                            </a:xfrm>
                            <a:custGeom>
                              <a:avLst/>
                              <a:gdLst>
                                <a:gd name="T0" fmla="*/ 28 w 53"/>
                                <a:gd name="T1" fmla="*/ 32 h 118"/>
                                <a:gd name="T2" fmla="*/ 11 w 53"/>
                                <a:gd name="T3" fmla="*/ 32 h 118"/>
                                <a:gd name="T4" fmla="*/ 11 w 53"/>
                                <a:gd name="T5" fmla="*/ 112 h 118"/>
                                <a:gd name="T6" fmla="*/ 19 w 53"/>
                                <a:gd name="T7" fmla="*/ 117 h 118"/>
                                <a:gd name="T8" fmla="*/ 38 w 53"/>
                                <a:gd name="T9" fmla="*/ 117 h 118"/>
                                <a:gd name="T10" fmla="*/ 48 w 53"/>
                                <a:gd name="T11" fmla="*/ 111 h 118"/>
                                <a:gd name="T12" fmla="*/ 50 w 53"/>
                                <a:gd name="T13" fmla="*/ 107 h 118"/>
                                <a:gd name="T14" fmla="*/ 28 w 53"/>
                                <a:gd name="T15" fmla="*/ 107 h 118"/>
                                <a:gd name="T16" fmla="*/ 28 w 53"/>
                                <a:gd name="T17" fmla="*/ 32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3" h="118">
                                  <a:moveTo>
                                    <a:pt x="28" y="32"/>
                                  </a:moveTo>
                                  <a:lnTo>
                                    <a:pt x="11" y="32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9" y="117"/>
                                  </a:lnTo>
                                  <a:lnTo>
                                    <a:pt x="38" y="117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0" y="107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28" y="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112"/>
                          <wps:cNvSpPr>
                            <a:spLocks/>
                          </wps:cNvSpPr>
                          <wps:spPr bwMode="auto">
                            <a:xfrm>
                              <a:off x="712" y="1211"/>
                              <a:ext cx="53" cy="118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100 h 118"/>
                                <a:gd name="T2" fmla="*/ 48 w 53"/>
                                <a:gd name="T3" fmla="*/ 102 h 118"/>
                                <a:gd name="T4" fmla="*/ 44 w 53"/>
                                <a:gd name="T5" fmla="*/ 107 h 118"/>
                                <a:gd name="T6" fmla="*/ 50 w 53"/>
                                <a:gd name="T7" fmla="*/ 107 h 118"/>
                                <a:gd name="T8" fmla="*/ 53 w 53"/>
                                <a:gd name="T9" fmla="*/ 102 h 118"/>
                                <a:gd name="T10" fmla="*/ 50 w 53"/>
                                <a:gd name="T11" fmla="*/ 10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3" h="118">
                                  <a:moveTo>
                                    <a:pt x="50" y="100"/>
                                  </a:moveTo>
                                  <a:lnTo>
                                    <a:pt x="48" y="102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50" y="107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0" y="10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113"/>
                          <wps:cNvSpPr>
                            <a:spLocks/>
                          </wps:cNvSpPr>
                          <wps:spPr bwMode="auto">
                            <a:xfrm>
                              <a:off x="712" y="1211"/>
                              <a:ext cx="53" cy="118"/>
                            </a:xfrm>
                            <a:custGeom>
                              <a:avLst/>
                              <a:gdLst>
                                <a:gd name="T0" fmla="*/ 26 w 53"/>
                                <a:gd name="T1" fmla="*/ 0 h 118"/>
                                <a:gd name="T2" fmla="*/ 19 w 53"/>
                                <a:gd name="T3" fmla="*/ 10 h 118"/>
                                <a:gd name="T4" fmla="*/ 16 w 53"/>
                                <a:gd name="T5" fmla="*/ 15 h 118"/>
                                <a:gd name="T6" fmla="*/ 8 w 53"/>
                                <a:gd name="T7" fmla="*/ 22 h 118"/>
                                <a:gd name="T8" fmla="*/ 4 w 53"/>
                                <a:gd name="T9" fmla="*/ 27 h 118"/>
                                <a:gd name="T10" fmla="*/ 0 w 53"/>
                                <a:gd name="T11" fmla="*/ 28 h 118"/>
                                <a:gd name="T12" fmla="*/ 0 w 53"/>
                                <a:gd name="T13" fmla="*/ 30 h 118"/>
                                <a:gd name="T14" fmla="*/ 0 w 53"/>
                                <a:gd name="T15" fmla="*/ 32 h 118"/>
                                <a:gd name="T16" fmla="*/ 48 w 53"/>
                                <a:gd name="T17" fmla="*/ 32 h 118"/>
                                <a:gd name="T18" fmla="*/ 48 w 53"/>
                                <a:gd name="T19" fmla="*/ 25 h 118"/>
                                <a:gd name="T20" fmla="*/ 28 w 53"/>
                                <a:gd name="T21" fmla="*/ 25 h 118"/>
                                <a:gd name="T22" fmla="*/ 28 w 53"/>
                                <a:gd name="T23" fmla="*/ 2 h 118"/>
                                <a:gd name="T24" fmla="*/ 26 w 53"/>
                                <a:gd name="T25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3" h="118">
                                  <a:moveTo>
                                    <a:pt x="26" y="0"/>
                                  </a:moveTo>
                                  <a:lnTo>
                                    <a:pt x="19" y="10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114"/>
                        <wpg:cNvGrpSpPr>
                          <a:grpSpLocks/>
                        </wpg:cNvGrpSpPr>
                        <wpg:grpSpPr bwMode="auto">
                          <a:xfrm>
                            <a:off x="766" y="1237"/>
                            <a:ext cx="94" cy="92"/>
                            <a:chOff x="766" y="1237"/>
                            <a:chExt cx="94" cy="92"/>
                          </a:xfrm>
                        </wpg:grpSpPr>
                        <wps:wsp>
                          <wps:cNvPr id="533" name="Freeform 115"/>
                          <wps:cNvSpPr>
                            <a:spLocks/>
                          </wps:cNvSpPr>
                          <wps:spPr bwMode="auto">
                            <a:xfrm>
                              <a:off x="766" y="1237"/>
                              <a:ext cx="94" cy="92"/>
                            </a:xfrm>
                            <a:custGeom>
                              <a:avLst/>
                              <a:gdLst>
                                <a:gd name="T0" fmla="*/ 29 w 94"/>
                                <a:gd name="T1" fmla="*/ 0 h 92"/>
                                <a:gd name="T2" fmla="*/ 0 w 94"/>
                                <a:gd name="T3" fmla="*/ 0 h 92"/>
                                <a:gd name="T4" fmla="*/ 0 w 94"/>
                                <a:gd name="T5" fmla="*/ 2 h 92"/>
                                <a:gd name="T6" fmla="*/ 12 w 94"/>
                                <a:gd name="T7" fmla="*/ 3 h 92"/>
                                <a:gd name="T8" fmla="*/ 12 w 94"/>
                                <a:gd name="T9" fmla="*/ 87 h 92"/>
                                <a:gd name="T10" fmla="*/ 27 w 94"/>
                                <a:gd name="T11" fmla="*/ 91 h 92"/>
                                <a:gd name="T12" fmla="*/ 39 w 94"/>
                                <a:gd name="T13" fmla="*/ 91 h 92"/>
                                <a:gd name="T14" fmla="*/ 49 w 94"/>
                                <a:gd name="T15" fmla="*/ 91 h 92"/>
                                <a:gd name="T16" fmla="*/ 60 w 94"/>
                                <a:gd name="T17" fmla="*/ 80 h 92"/>
                                <a:gd name="T18" fmla="*/ 30 w 94"/>
                                <a:gd name="T19" fmla="*/ 80 h 92"/>
                                <a:gd name="T20" fmla="*/ 29 w 94"/>
                                <a:gd name="T21" fmla="*/ 67 h 92"/>
                                <a:gd name="T22" fmla="*/ 29 w 94"/>
                                <a:gd name="T23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4" h="92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39" y="91"/>
                                  </a:lnTo>
                                  <a:lnTo>
                                    <a:pt x="49" y="91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116"/>
                          <wps:cNvSpPr>
                            <a:spLocks/>
                          </wps:cNvSpPr>
                          <wps:spPr bwMode="auto">
                            <a:xfrm>
                              <a:off x="766" y="1237"/>
                              <a:ext cx="94" cy="92"/>
                            </a:xfrm>
                            <a:custGeom>
                              <a:avLst/>
                              <a:gdLst>
                                <a:gd name="T0" fmla="*/ 81 w 94"/>
                                <a:gd name="T1" fmla="*/ 74 h 92"/>
                                <a:gd name="T2" fmla="*/ 65 w 94"/>
                                <a:gd name="T3" fmla="*/ 74 h 92"/>
                                <a:gd name="T4" fmla="*/ 65 w 94"/>
                                <a:gd name="T5" fmla="*/ 91 h 92"/>
                                <a:gd name="T6" fmla="*/ 66 w 94"/>
                                <a:gd name="T7" fmla="*/ 91 h 92"/>
                                <a:gd name="T8" fmla="*/ 83 w 94"/>
                                <a:gd name="T9" fmla="*/ 85 h 92"/>
                                <a:gd name="T10" fmla="*/ 93 w 94"/>
                                <a:gd name="T11" fmla="*/ 82 h 92"/>
                                <a:gd name="T12" fmla="*/ 93 w 94"/>
                                <a:gd name="T13" fmla="*/ 80 h 92"/>
                                <a:gd name="T14" fmla="*/ 81 w 94"/>
                                <a:gd name="T15" fmla="*/ 80 h 92"/>
                                <a:gd name="T16" fmla="*/ 81 w 94"/>
                                <a:gd name="T17" fmla="*/ 77 h 92"/>
                                <a:gd name="T18" fmla="*/ 81 w 94"/>
                                <a:gd name="T19" fmla="*/ 74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4" h="92">
                                  <a:moveTo>
                                    <a:pt x="81" y="74"/>
                                  </a:moveTo>
                                  <a:lnTo>
                                    <a:pt x="65" y="74"/>
                                  </a:lnTo>
                                  <a:lnTo>
                                    <a:pt x="65" y="91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3" y="82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1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117"/>
                          <wps:cNvSpPr>
                            <a:spLocks/>
                          </wps:cNvSpPr>
                          <wps:spPr bwMode="auto">
                            <a:xfrm>
                              <a:off x="766" y="1237"/>
                              <a:ext cx="94" cy="92"/>
                            </a:xfrm>
                            <a:custGeom>
                              <a:avLst/>
                              <a:gdLst>
                                <a:gd name="T0" fmla="*/ 81 w 94"/>
                                <a:gd name="T1" fmla="*/ 0 h 92"/>
                                <a:gd name="T2" fmla="*/ 49 w 94"/>
                                <a:gd name="T3" fmla="*/ 0 h 92"/>
                                <a:gd name="T4" fmla="*/ 49 w 94"/>
                                <a:gd name="T5" fmla="*/ 3 h 92"/>
                                <a:gd name="T6" fmla="*/ 63 w 94"/>
                                <a:gd name="T7" fmla="*/ 3 h 92"/>
                                <a:gd name="T8" fmla="*/ 64 w 94"/>
                                <a:gd name="T9" fmla="*/ 8 h 92"/>
                                <a:gd name="T10" fmla="*/ 64 w 94"/>
                                <a:gd name="T11" fmla="*/ 69 h 92"/>
                                <a:gd name="T12" fmla="*/ 63 w 94"/>
                                <a:gd name="T13" fmla="*/ 71 h 92"/>
                                <a:gd name="T14" fmla="*/ 61 w 94"/>
                                <a:gd name="T15" fmla="*/ 73 h 92"/>
                                <a:gd name="T16" fmla="*/ 56 w 94"/>
                                <a:gd name="T17" fmla="*/ 77 h 92"/>
                                <a:gd name="T18" fmla="*/ 50 w 94"/>
                                <a:gd name="T19" fmla="*/ 80 h 92"/>
                                <a:gd name="T20" fmla="*/ 60 w 94"/>
                                <a:gd name="T21" fmla="*/ 80 h 92"/>
                                <a:gd name="T22" fmla="*/ 65 w 94"/>
                                <a:gd name="T23" fmla="*/ 74 h 92"/>
                                <a:gd name="T24" fmla="*/ 81 w 94"/>
                                <a:gd name="T25" fmla="*/ 74 h 92"/>
                                <a:gd name="T26" fmla="*/ 81 w 94"/>
                                <a:gd name="T27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4" h="92">
                                  <a:moveTo>
                                    <a:pt x="81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63" y="71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65" y="74"/>
                                  </a:lnTo>
                                  <a:lnTo>
                                    <a:pt x="81" y="74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118"/>
                          <wps:cNvSpPr>
                            <a:spLocks/>
                          </wps:cNvSpPr>
                          <wps:spPr bwMode="auto">
                            <a:xfrm>
                              <a:off x="766" y="1237"/>
                              <a:ext cx="94" cy="92"/>
                            </a:xfrm>
                            <a:custGeom>
                              <a:avLst/>
                              <a:gdLst>
                                <a:gd name="T0" fmla="*/ 93 w 94"/>
                                <a:gd name="T1" fmla="*/ 79 h 92"/>
                                <a:gd name="T2" fmla="*/ 81 w 94"/>
                                <a:gd name="T3" fmla="*/ 80 h 92"/>
                                <a:gd name="T4" fmla="*/ 93 w 94"/>
                                <a:gd name="T5" fmla="*/ 80 h 92"/>
                                <a:gd name="T6" fmla="*/ 93 w 94"/>
                                <a:gd name="T7" fmla="*/ 79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" h="92">
                                  <a:moveTo>
                                    <a:pt x="93" y="79"/>
                                  </a:moveTo>
                                  <a:lnTo>
                                    <a:pt x="81" y="80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93" y="7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119"/>
                        <wpg:cNvGrpSpPr>
                          <a:grpSpLocks/>
                        </wpg:cNvGrpSpPr>
                        <wpg:grpSpPr bwMode="auto">
                          <a:xfrm>
                            <a:off x="866" y="1235"/>
                            <a:ext cx="66" cy="92"/>
                            <a:chOff x="866" y="1235"/>
                            <a:chExt cx="66" cy="92"/>
                          </a:xfrm>
                        </wpg:grpSpPr>
                        <wps:wsp>
                          <wps:cNvPr id="538" name="Freeform 120"/>
                          <wps:cNvSpPr>
                            <a:spLocks/>
                          </wps:cNvSpPr>
                          <wps:spPr bwMode="auto">
                            <a:xfrm>
                              <a:off x="866" y="1235"/>
                              <a:ext cx="66" cy="92"/>
                            </a:xfrm>
                            <a:custGeom>
                              <a:avLst/>
                              <a:gdLst>
                                <a:gd name="T0" fmla="*/ 31 w 66"/>
                                <a:gd name="T1" fmla="*/ 13 h 92"/>
                                <a:gd name="T2" fmla="*/ 10 w 66"/>
                                <a:gd name="T3" fmla="*/ 13 h 92"/>
                                <a:gd name="T4" fmla="*/ 14 w 66"/>
                                <a:gd name="T5" fmla="*/ 13 h 92"/>
                                <a:gd name="T6" fmla="*/ 14 w 66"/>
                                <a:gd name="T7" fmla="*/ 86 h 92"/>
                                <a:gd name="T8" fmla="*/ 0 w 66"/>
                                <a:gd name="T9" fmla="*/ 88 h 92"/>
                                <a:gd name="T10" fmla="*/ 0 w 66"/>
                                <a:gd name="T11" fmla="*/ 91 h 92"/>
                                <a:gd name="T12" fmla="*/ 47 w 66"/>
                                <a:gd name="T13" fmla="*/ 91 h 92"/>
                                <a:gd name="T14" fmla="*/ 47 w 66"/>
                                <a:gd name="T15" fmla="*/ 88 h 92"/>
                                <a:gd name="T16" fmla="*/ 37 w 66"/>
                                <a:gd name="T17" fmla="*/ 88 h 92"/>
                                <a:gd name="T18" fmla="*/ 31 w 66"/>
                                <a:gd name="T19" fmla="*/ 87 h 92"/>
                                <a:gd name="T20" fmla="*/ 31 w 66"/>
                                <a:gd name="T21" fmla="*/ 22 h 92"/>
                                <a:gd name="T22" fmla="*/ 34 w 66"/>
                                <a:gd name="T23" fmla="*/ 18 h 92"/>
                                <a:gd name="T24" fmla="*/ 31 w 66"/>
                                <a:gd name="T25" fmla="*/ 18 h 92"/>
                                <a:gd name="T26" fmla="*/ 31 w 66"/>
                                <a:gd name="T27" fmla="*/ 1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31" y="1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1" y="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121"/>
                          <wps:cNvSpPr>
                            <a:spLocks/>
                          </wps:cNvSpPr>
                          <wps:spPr bwMode="auto">
                            <a:xfrm>
                              <a:off x="866" y="1235"/>
                              <a:ext cx="66" cy="92"/>
                            </a:xfrm>
                            <a:custGeom>
                              <a:avLst/>
                              <a:gdLst>
                                <a:gd name="T0" fmla="*/ 65 w 66"/>
                                <a:gd name="T1" fmla="*/ 12 h 92"/>
                                <a:gd name="T2" fmla="*/ 49 w 66"/>
                                <a:gd name="T3" fmla="*/ 12 h 92"/>
                                <a:gd name="T4" fmla="*/ 51 w 66"/>
                                <a:gd name="T5" fmla="*/ 19 h 92"/>
                                <a:gd name="T6" fmla="*/ 63 w 66"/>
                                <a:gd name="T7" fmla="*/ 19 h 92"/>
                                <a:gd name="T8" fmla="*/ 65 w 66"/>
                                <a:gd name="T9" fmla="*/ 15 h 92"/>
                                <a:gd name="T10" fmla="*/ 65 w 66"/>
                                <a:gd name="T11" fmla="*/ 1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65" y="12"/>
                                  </a:moveTo>
                                  <a:lnTo>
                                    <a:pt x="49" y="12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5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122"/>
                          <wps:cNvSpPr>
                            <a:spLocks/>
                          </wps:cNvSpPr>
                          <wps:spPr bwMode="auto">
                            <a:xfrm>
                              <a:off x="866" y="1235"/>
                              <a:ext cx="66" cy="92"/>
                            </a:xfrm>
                            <a:custGeom>
                              <a:avLst/>
                              <a:gdLst>
                                <a:gd name="T0" fmla="*/ 61 w 66"/>
                                <a:gd name="T1" fmla="*/ 0 h 92"/>
                                <a:gd name="T2" fmla="*/ 47 w 66"/>
                                <a:gd name="T3" fmla="*/ 0 h 92"/>
                                <a:gd name="T4" fmla="*/ 40 w 66"/>
                                <a:gd name="T5" fmla="*/ 4 h 92"/>
                                <a:gd name="T6" fmla="*/ 31 w 66"/>
                                <a:gd name="T7" fmla="*/ 18 h 92"/>
                                <a:gd name="T8" fmla="*/ 34 w 66"/>
                                <a:gd name="T9" fmla="*/ 18 h 92"/>
                                <a:gd name="T10" fmla="*/ 39 w 66"/>
                                <a:gd name="T11" fmla="*/ 12 h 92"/>
                                <a:gd name="T12" fmla="*/ 65 w 66"/>
                                <a:gd name="T13" fmla="*/ 12 h 92"/>
                                <a:gd name="T14" fmla="*/ 65 w 66"/>
                                <a:gd name="T15" fmla="*/ 4 h 92"/>
                                <a:gd name="T16" fmla="*/ 61 w 66"/>
                                <a:gd name="T17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61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123"/>
                          <wps:cNvSpPr>
                            <a:spLocks/>
                          </wps:cNvSpPr>
                          <wps:spPr bwMode="auto">
                            <a:xfrm>
                              <a:off x="866" y="1235"/>
                              <a:ext cx="66" cy="92"/>
                            </a:xfrm>
                            <a:custGeom>
                              <a:avLst/>
                              <a:gdLst>
                                <a:gd name="T0" fmla="*/ 29 w 66"/>
                                <a:gd name="T1" fmla="*/ 0 h 92"/>
                                <a:gd name="T2" fmla="*/ 20 w 66"/>
                                <a:gd name="T3" fmla="*/ 4 h 92"/>
                                <a:gd name="T4" fmla="*/ 10 w 66"/>
                                <a:gd name="T5" fmla="*/ 7 h 92"/>
                                <a:gd name="T6" fmla="*/ 0 w 66"/>
                                <a:gd name="T7" fmla="*/ 10 h 92"/>
                                <a:gd name="T8" fmla="*/ 0 w 66"/>
                                <a:gd name="T9" fmla="*/ 13 h 92"/>
                                <a:gd name="T10" fmla="*/ 2 w 66"/>
                                <a:gd name="T11" fmla="*/ 13 h 92"/>
                                <a:gd name="T12" fmla="*/ 4 w 66"/>
                                <a:gd name="T13" fmla="*/ 13 h 92"/>
                                <a:gd name="T14" fmla="*/ 31 w 66"/>
                                <a:gd name="T15" fmla="*/ 13 h 92"/>
                                <a:gd name="T16" fmla="*/ 31 w 66"/>
                                <a:gd name="T17" fmla="*/ 0 h 92"/>
                                <a:gd name="T18" fmla="*/ 29 w 66"/>
                                <a:gd name="T1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29" y="0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124"/>
                        <wpg:cNvGrpSpPr>
                          <a:grpSpLocks/>
                        </wpg:cNvGrpSpPr>
                        <wpg:grpSpPr bwMode="auto">
                          <a:xfrm>
                            <a:off x="938" y="1237"/>
                            <a:ext cx="78" cy="87"/>
                            <a:chOff x="938" y="1237"/>
                            <a:chExt cx="78" cy="87"/>
                          </a:xfrm>
                        </wpg:grpSpPr>
                        <wps:wsp>
                          <wps:cNvPr id="543" name="Freeform 125"/>
                          <wps:cNvSpPr>
                            <a:spLocks/>
                          </wps:cNvSpPr>
                          <wps:spPr bwMode="auto">
                            <a:xfrm>
                              <a:off x="938" y="1237"/>
                              <a:ext cx="78" cy="87"/>
                            </a:xfrm>
                            <a:custGeom>
                              <a:avLst/>
                              <a:gdLst>
                                <a:gd name="T0" fmla="*/ 27 w 78"/>
                                <a:gd name="T1" fmla="*/ 0 h 87"/>
                                <a:gd name="T2" fmla="*/ 13 w 78"/>
                                <a:gd name="T3" fmla="*/ 9 h 87"/>
                                <a:gd name="T4" fmla="*/ 3 w 78"/>
                                <a:gd name="T5" fmla="*/ 29 h 87"/>
                                <a:gd name="T6" fmla="*/ 0 w 78"/>
                                <a:gd name="T7" fmla="*/ 62 h 87"/>
                                <a:gd name="T8" fmla="*/ 9 w 78"/>
                                <a:gd name="T9" fmla="*/ 77 h 87"/>
                                <a:gd name="T10" fmla="*/ 26 w 78"/>
                                <a:gd name="T11" fmla="*/ 86 h 87"/>
                                <a:gd name="T12" fmla="*/ 54 w 78"/>
                                <a:gd name="T13" fmla="*/ 87 h 87"/>
                                <a:gd name="T14" fmla="*/ 66 w 78"/>
                                <a:gd name="T15" fmla="*/ 76 h 87"/>
                                <a:gd name="T16" fmla="*/ 33 w 78"/>
                                <a:gd name="T17" fmla="*/ 76 h 87"/>
                                <a:gd name="T18" fmla="*/ 19 w 78"/>
                                <a:gd name="T19" fmla="*/ 63 h 87"/>
                                <a:gd name="T20" fmla="*/ 11 w 78"/>
                                <a:gd name="T21" fmla="*/ 34 h 87"/>
                                <a:gd name="T22" fmla="*/ 73 w 78"/>
                                <a:gd name="T23" fmla="*/ 33 h 87"/>
                                <a:gd name="T24" fmla="*/ 72 w 78"/>
                                <a:gd name="T25" fmla="*/ 27 h 87"/>
                                <a:gd name="T26" fmla="*/ 12 w 78"/>
                                <a:gd name="T27" fmla="*/ 27 h 87"/>
                                <a:gd name="T28" fmla="*/ 15 w 78"/>
                                <a:gd name="T29" fmla="*/ 10 h 87"/>
                                <a:gd name="T30" fmla="*/ 23 w 78"/>
                                <a:gd name="T31" fmla="*/ 5 h 87"/>
                                <a:gd name="T32" fmla="*/ 56 w 78"/>
                                <a:gd name="T33" fmla="*/ 5 h 87"/>
                                <a:gd name="T34" fmla="*/ 52 w 78"/>
                                <a:gd name="T35" fmla="*/ 2 h 87"/>
                                <a:gd name="T36" fmla="*/ 27 w 78"/>
                                <a:gd name="T37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27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26" y="86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126"/>
                          <wps:cNvSpPr>
                            <a:spLocks/>
                          </wps:cNvSpPr>
                          <wps:spPr bwMode="auto">
                            <a:xfrm>
                              <a:off x="938" y="1237"/>
                              <a:ext cx="78" cy="87"/>
                            </a:xfrm>
                            <a:custGeom>
                              <a:avLst/>
                              <a:gdLst>
                                <a:gd name="T0" fmla="*/ 77 w 78"/>
                                <a:gd name="T1" fmla="*/ 58 h 87"/>
                                <a:gd name="T2" fmla="*/ 72 w 78"/>
                                <a:gd name="T3" fmla="*/ 60 h 87"/>
                                <a:gd name="T4" fmla="*/ 59 w 78"/>
                                <a:gd name="T5" fmla="*/ 71 h 87"/>
                                <a:gd name="T6" fmla="*/ 33 w 78"/>
                                <a:gd name="T7" fmla="*/ 76 h 87"/>
                                <a:gd name="T8" fmla="*/ 66 w 78"/>
                                <a:gd name="T9" fmla="*/ 76 h 87"/>
                                <a:gd name="T10" fmla="*/ 71 w 78"/>
                                <a:gd name="T11" fmla="*/ 71 h 87"/>
                                <a:gd name="T12" fmla="*/ 77 w 78"/>
                                <a:gd name="T13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77" y="58"/>
                                  </a:moveTo>
                                  <a:lnTo>
                                    <a:pt x="72" y="60"/>
                                  </a:lnTo>
                                  <a:lnTo>
                                    <a:pt x="59" y="71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77" y="5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127"/>
                          <wps:cNvSpPr>
                            <a:spLocks/>
                          </wps:cNvSpPr>
                          <wps:spPr bwMode="auto">
                            <a:xfrm>
                              <a:off x="938" y="1237"/>
                              <a:ext cx="78" cy="87"/>
                            </a:xfrm>
                            <a:custGeom>
                              <a:avLst/>
                              <a:gdLst>
                                <a:gd name="T0" fmla="*/ 56 w 78"/>
                                <a:gd name="T1" fmla="*/ 5 h 87"/>
                                <a:gd name="T2" fmla="*/ 50 w 78"/>
                                <a:gd name="T3" fmla="*/ 5 h 87"/>
                                <a:gd name="T4" fmla="*/ 52 w 78"/>
                                <a:gd name="T5" fmla="*/ 18 h 87"/>
                                <a:gd name="T6" fmla="*/ 53 w 78"/>
                                <a:gd name="T7" fmla="*/ 27 h 87"/>
                                <a:gd name="T8" fmla="*/ 72 w 78"/>
                                <a:gd name="T9" fmla="*/ 27 h 87"/>
                                <a:gd name="T10" fmla="*/ 67 w 78"/>
                                <a:gd name="T11" fmla="*/ 12 h 87"/>
                                <a:gd name="T12" fmla="*/ 56 w 78"/>
                                <a:gd name="T13" fmla="*/ 5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56" y="5"/>
                                  </a:moveTo>
                                  <a:lnTo>
                                    <a:pt x="50" y="5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56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128"/>
                        <wpg:cNvGrpSpPr>
                          <a:grpSpLocks/>
                        </wpg:cNvGrpSpPr>
                        <wpg:grpSpPr bwMode="auto">
                          <a:xfrm>
                            <a:off x="1083" y="1189"/>
                            <a:ext cx="75" cy="138"/>
                            <a:chOff x="1083" y="1189"/>
                            <a:chExt cx="75" cy="138"/>
                          </a:xfrm>
                        </wpg:grpSpPr>
                        <wps:wsp>
                          <wps:cNvPr id="547" name="Rectangle 129"/>
                          <wps:cNvSpPr>
                            <a:spLocks/>
                          </wps:cNvSpPr>
                          <wps:spPr bwMode="auto">
                            <a:xfrm>
                              <a:off x="1083" y="1382"/>
                              <a:ext cx="74" cy="4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130"/>
                          <wps:cNvSpPr>
                            <a:spLocks/>
                          </wps:cNvSpPr>
                          <wps:spPr bwMode="auto">
                            <a:xfrm>
                              <a:off x="1083" y="1189"/>
                              <a:ext cx="75" cy="138"/>
                            </a:xfrm>
                            <a:custGeom>
                              <a:avLst/>
                              <a:gdLst>
                                <a:gd name="T0" fmla="*/ 53 w 75"/>
                                <a:gd name="T1" fmla="*/ 21 h 138"/>
                                <a:gd name="T2" fmla="*/ 24 w 75"/>
                                <a:gd name="T3" fmla="*/ 21 h 138"/>
                                <a:gd name="T4" fmla="*/ 23 w 75"/>
                                <a:gd name="T5" fmla="*/ 127 h 138"/>
                                <a:gd name="T6" fmla="*/ 23 w 75"/>
                                <a:gd name="T7" fmla="*/ 132 h 138"/>
                                <a:gd name="T8" fmla="*/ 55 w 75"/>
                                <a:gd name="T9" fmla="*/ 132 h 138"/>
                                <a:gd name="T10" fmla="*/ 53 w 75"/>
                                <a:gd name="T11" fmla="*/ 127 h 138"/>
                                <a:gd name="T12" fmla="*/ 53 w 75"/>
                                <a:gd name="T13" fmla="*/ 21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138">
                                  <a:moveTo>
                                    <a:pt x="53" y="21"/>
                                  </a:moveTo>
                                  <a:lnTo>
                                    <a:pt x="24" y="21"/>
                                  </a:lnTo>
                                  <a:lnTo>
                                    <a:pt x="23" y="127"/>
                                  </a:lnTo>
                                  <a:lnTo>
                                    <a:pt x="23" y="132"/>
                                  </a:lnTo>
                                  <a:lnTo>
                                    <a:pt x="55" y="132"/>
                                  </a:lnTo>
                                  <a:lnTo>
                                    <a:pt x="53" y="127"/>
                                  </a:lnTo>
                                  <a:lnTo>
                                    <a:pt x="53" y="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131"/>
                          <wps:cNvSpPr>
                            <a:spLocks/>
                          </wps:cNvSpPr>
                          <wps:spPr bwMode="auto">
                            <a:xfrm>
                              <a:off x="1083" y="1189"/>
                              <a:ext cx="75" cy="138"/>
                            </a:xfrm>
                            <a:custGeom>
                              <a:avLst/>
                              <a:gdLst>
                                <a:gd name="T0" fmla="*/ 53 w 75"/>
                                <a:gd name="T1" fmla="*/ 0 h 138"/>
                                <a:gd name="T2" fmla="*/ 50 w 75"/>
                                <a:gd name="T3" fmla="*/ 0 h 138"/>
                                <a:gd name="T4" fmla="*/ 0 w 75"/>
                                <a:gd name="T5" fmla="*/ 21 h 138"/>
                                <a:gd name="T6" fmla="*/ 0 w 75"/>
                                <a:gd name="T7" fmla="*/ 26 h 138"/>
                                <a:gd name="T8" fmla="*/ 6 w 75"/>
                                <a:gd name="T9" fmla="*/ 24 h 138"/>
                                <a:gd name="T10" fmla="*/ 13 w 75"/>
                                <a:gd name="T11" fmla="*/ 21 h 138"/>
                                <a:gd name="T12" fmla="*/ 53 w 75"/>
                                <a:gd name="T13" fmla="*/ 21 h 138"/>
                                <a:gd name="T14" fmla="*/ 53 w 75"/>
                                <a:gd name="T15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5" h="138">
                                  <a:moveTo>
                                    <a:pt x="53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50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4089" y="0"/>
                            <a:ext cx="144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38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914400" cy="238125"/>
                                    <wp:effectExtent l="0" t="0" r="0" b="9525"/>
                                    <wp:docPr id="972" name="Picture 9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4400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1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4538" y="413"/>
                            <a:ext cx="1100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110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704850" cy="704850"/>
                                    <wp:effectExtent l="0" t="0" r="0" b="0"/>
                                    <wp:docPr id="973" name="Picture 97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4850" cy="704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4734" y="960"/>
                            <a:ext cx="6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6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38100" cy="38100"/>
                                    <wp:effectExtent l="0" t="0" r="0" b="0"/>
                                    <wp:docPr id="974" name="Picture 9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" cy="38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53" name="Group 135"/>
                        <wpg:cNvGrpSpPr>
                          <a:grpSpLocks/>
                        </wpg:cNvGrpSpPr>
                        <wpg:grpSpPr bwMode="auto">
                          <a:xfrm>
                            <a:off x="4730" y="957"/>
                            <a:ext cx="69" cy="60"/>
                            <a:chOff x="4730" y="957"/>
                            <a:chExt cx="69" cy="60"/>
                          </a:xfrm>
                        </wpg:grpSpPr>
                        <wps:wsp>
                          <wps:cNvPr id="554" name="Freeform 136"/>
                          <wps:cNvSpPr>
                            <a:spLocks/>
                          </wps:cNvSpPr>
                          <wps:spPr bwMode="auto">
                            <a:xfrm>
                              <a:off x="4730" y="957"/>
                              <a:ext cx="69" cy="60"/>
                            </a:xfrm>
                            <a:custGeom>
                              <a:avLst/>
                              <a:gdLst>
                                <a:gd name="T0" fmla="*/ 15 w 69"/>
                                <a:gd name="T1" fmla="*/ 0 h 60"/>
                                <a:gd name="T2" fmla="*/ 7 w 69"/>
                                <a:gd name="T3" fmla="*/ 3 h 60"/>
                                <a:gd name="T4" fmla="*/ 1 w 69"/>
                                <a:gd name="T5" fmla="*/ 13 h 60"/>
                                <a:gd name="T6" fmla="*/ 0 w 69"/>
                                <a:gd name="T7" fmla="*/ 17 h 60"/>
                                <a:gd name="T8" fmla="*/ 0 w 69"/>
                                <a:gd name="T9" fmla="*/ 32 h 60"/>
                                <a:gd name="T10" fmla="*/ 7 w 69"/>
                                <a:gd name="T11" fmla="*/ 44 h 60"/>
                                <a:gd name="T12" fmla="*/ 28 w 69"/>
                                <a:gd name="T13" fmla="*/ 57 h 60"/>
                                <a:gd name="T14" fmla="*/ 37 w 69"/>
                                <a:gd name="T15" fmla="*/ 60 h 60"/>
                                <a:gd name="T16" fmla="*/ 53 w 69"/>
                                <a:gd name="T17" fmla="*/ 60 h 60"/>
                                <a:gd name="T18" fmla="*/ 61 w 69"/>
                                <a:gd name="T19" fmla="*/ 57 h 60"/>
                                <a:gd name="T20" fmla="*/ 62 w 69"/>
                                <a:gd name="T21" fmla="*/ 55 h 60"/>
                                <a:gd name="T22" fmla="*/ 38 w 69"/>
                                <a:gd name="T23" fmla="*/ 55 h 60"/>
                                <a:gd name="T24" fmla="*/ 30 w 69"/>
                                <a:gd name="T25" fmla="*/ 52 h 60"/>
                                <a:gd name="T26" fmla="*/ 11 w 69"/>
                                <a:gd name="T27" fmla="*/ 40 h 60"/>
                                <a:gd name="T28" fmla="*/ 4 w 69"/>
                                <a:gd name="T29" fmla="*/ 29 h 60"/>
                                <a:gd name="T30" fmla="*/ 5 w 69"/>
                                <a:gd name="T31" fmla="*/ 17 h 60"/>
                                <a:gd name="T32" fmla="*/ 5 w 69"/>
                                <a:gd name="T33" fmla="*/ 15 h 60"/>
                                <a:gd name="T34" fmla="*/ 10 w 69"/>
                                <a:gd name="T35" fmla="*/ 7 h 60"/>
                                <a:gd name="T36" fmla="*/ 16 w 69"/>
                                <a:gd name="T37" fmla="*/ 5 h 60"/>
                                <a:gd name="T38" fmla="*/ 44 w 69"/>
                                <a:gd name="T39" fmla="*/ 4 h 60"/>
                                <a:gd name="T40" fmla="*/ 40 w 69"/>
                                <a:gd name="T41" fmla="*/ 2 h 60"/>
                                <a:gd name="T42" fmla="*/ 32 w 69"/>
                                <a:gd name="T43" fmla="*/ 0 h 60"/>
                                <a:gd name="T44" fmla="*/ 15 w 69"/>
                                <a:gd name="T4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9" h="60">
                                  <a:moveTo>
                                    <a:pt x="15" y="0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61" y="57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137"/>
                          <wps:cNvSpPr>
                            <a:spLocks/>
                          </wps:cNvSpPr>
                          <wps:spPr bwMode="auto">
                            <a:xfrm>
                              <a:off x="4730" y="957"/>
                              <a:ext cx="69" cy="60"/>
                            </a:xfrm>
                            <a:custGeom>
                              <a:avLst/>
                              <a:gdLst>
                                <a:gd name="T0" fmla="*/ 61 w 69"/>
                                <a:gd name="T1" fmla="*/ 47 h 60"/>
                                <a:gd name="T2" fmla="*/ 58 w 69"/>
                                <a:gd name="T3" fmla="*/ 52 h 60"/>
                                <a:gd name="T4" fmla="*/ 52 w 69"/>
                                <a:gd name="T5" fmla="*/ 55 h 60"/>
                                <a:gd name="T6" fmla="*/ 38 w 69"/>
                                <a:gd name="T7" fmla="*/ 55 h 60"/>
                                <a:gd name="T8" fmla="*/ 62 w 69"/>
                                <a:gd name="T9" fmla="*/ 55 h 60"/>
                                <a:gd name="T10" fmla="*/ 66 w 69"/>
                                <a:gd name="T11" fmla="*/ 50 h 60"/>
                                <a:gd name="T12" fmla="*/ 61 w 69"/>
                                <a:gd name="T13" fmla="*/ 4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9" h="60">
                                  <a:moveTo>
                                    <a:pt x="61" y="47"/>
                                  </a:moveTo>
                                  <a:lnTo>
                                    <a:pt x="58" y="52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61" y="4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138"/>
                          <wps:cNvSpPr>
                            <a:spLocks/>
                          </wps:cNvSpPr>
                          <wps:spPr bwMode="auto">
                            <a:xfrm>
                              <a:off x="4730" y="957"/>
                              <a:ext cx="69" cy="60"/>
                            </a:xfrm>
                            <a:custGeom>
                              <a:avLst/>
                              <a:gdLst>
                                <a:gd name="T0" fmla="*/ 44 w 69"/>
                                <a:gd name="T1" fmla="*/ 4 h 60"/>
                                <a:gd name="T2" fmla="*/ 30 w 69"/>
                                <a:gd name="T3" fmla="*/ 4 h 60"/>
                                <a:gd name="T4" fmla="*/ 38 w 69"/>
                                <a:gd name="T5" fmla="*/ 7 h 60"/>
                                <a:gd name="T6" fmla="*/ 57 w 69"/>
                                <a:gd name="T7" fmla="*/ 19 h 60"/>
                                <a:gd name="T8" fmla="*/ 64 w 69"/>
                                <a:gd name="T9" fmla="*/ 30 h 60"/>
                                <a:gd name="T10" fmla="*/ 64 w 69"/>
                                <a:gd name="T11" fmla="*/ 42 h 60"/>
                                <a:gd name="T12" fmla="*/ 63 w 69"/>
                                <a:gd name="T13" fmla="*/ 45 h 60"/>
                                <a:gd name="T14" fmla="*/ 61 w 69"/>
                                <a:gd name="T15" fmla="*/ 47 h 60"/>
                                <a:gd name="T16" fmla="*/ 66 w 69"/>
                                <a:gd name="T17" fmla="*/ 50 h 60"/>
                                <a:gd name="T18" fmla="*/ 68 w 69"/>
                                <a:gd name="T19" fmla="*/ 46 h 60"/>
                                <a:gd name="T20" fmla="*/ 69 w 69"/>
                                <a:gd name="T21" fmla="*/ 43 h 60"/>
                                <a:gd name="T22" fmla="*/ 69 w 69"/>
                                <a:gd name="T23" fmla="*/ 28 h 60"/>
                                <a:gd name="T24" fmla="*/ 61 w 69"/>
                                <a:gd name="T25" fmla="*/ 15 h 60"/>
                                <a:gd name="T26" fmla="*/ 44 w 69"/>
                                <a:gd name="T27" fmla="*/ 4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60">
                                  <a:moveTo>
                                    <a:pt x="44" y="4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44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57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4810" y="911"/>
                            <a:ext cx="4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6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28575" cy="47625"/>
                                    <wp:effectExtent l="0" t="0" r="9525" b="9525"/>
                                    <wp:docPr id="975" name="Picture 97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75" cy="47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58" name="Group 140"/>
                        <wpg:cNvGrpSpPr>
                          <a:grpSpLocks/>
                        </wpg:cNvGrpSpPr>
                        <wpg:grpSpPr bwMode="auto">
                          <a:xfrm>
                            <a:off x="4807" y="909"/>
                            <a:ext cx="55" cy="73"/>
                            <a:chOff x="4807" y="909"/>
                            <a:chExt cx="55" cy="73"/>
                          </a:xfrm>
                        </wpg:grpSpPr>
                        <wps:wsp>
                          <wps:cNvPr id="559" name="Freeform 141"/>
                          <wps:cNvSpPr>
                            <a:spLocks/>
                          </wps:cNvSpPr>
                          <wps:spPr bwMode="auto">
                            <a:xfrm>
                              <a:off x="4807" y="909"/>
                              <a:ext cx="55" cy="73"/>
                            </a:xfrm>
                            <a:custGeom>
                              <a:avLst/>
                              <a:gdLst>
                                <a:gd name="T0" fmla="*/ 25 w 55"/>
                                <a:gd name="T1" fmla="*/ 0 h 73"/>
                                <a:gd name="T2" fmla="*/ 18 w 55"/>
                                <a:gd name="T3" fmla="*/ 0 h 73"/>
                                <a:gd name="T4" fmla="*/ 6 w 55"/>
                                <a:gd name="T5" fmla="*/ 3 h 73"/>
                                <a:gd name="T6" fmla="*/ 0 w 55"/>
                                <a:gd name="T7" fmla="*/ 16 h 73"/>
                                <a:gd name="T8" fmla="*/ 0 w 55"/>
                                <a:gd name="T9" fmla="*/ 35 h 73"/>
                                <a:gd name="T10" fmla="*/ 0 w 55"/>
                                <a:gd name="T11" fmla="*/ 37 h 73"/>
                                <a:gd name="T12" fmla="*/ 0 w 55"/>
                                <a:gd name="T13" fmla="*/ 39 h 73"/>
                                <a:gd name="T14" fmla="*/ 1 w 55"/>
                                <a:gd name="T15" fmla="*/ 42 h 73"/>
                                <a:gd name="T16" fmla="*/ 12 w 55"/>
                                <a:gd name="T17" fmla="*/ 63 h 73"/>
                                <a:gd name="T18" fmla="*/ 28 w 55"/>
                                <a:gd name="T19" fmla="*/ 73 h 73"/>
                                <a:gd name="T20" fmla="*/ 36 w 55"/>
                                <a:gd name="T21" fmla="*/ 73 h 73"/>
                                <a:gd name="T22" fmla="*/ 35 w 55"/>
                                <a:gd name="T23" fmla="*/ 68 h 73"/>
                                <a:gd name="T24" fmla="*/ 21 w 55"/>
                                <a:gd name="T25" fmla="*/ 68 h 73"/>
                                <a:gd name="T26" fmla="*/ 10 w 55"/>
                                <a:gd name="T27" fmla="*/ 57 h 73"/>
                                <a:gd name="T28" fmla="*/ 5 w 55"/>
                                <a:gd name="T29" fmla="*/ 37 h 73"/>
                                <a:gd name="T30" fmla="*/ 5 w 55"/>
                                <a:gd name="T31" fmla="*/ 35 h 73"/>
                                <a:gd name="T32" fmla="*/ 4 w 55"/>
                                <a:gd name="T33" fmla="*/ 17 h 73"/>
                                <a:gd name="T34" fmla="*/ 11 w 55"/>
                                <a:gd name="T35" fmla="*/ 7 h 73"/>
                                <a:gd name="T36" fmla="*/ 19 w 55"/>
                                <a:gd name="T37" fmla="*/ 5 h 73"/>
                                <a:gd name="T38" fmla="*/ 22 w 55"/>
                                <a:gd name="T39" fmla="*/ 4 h 73"/>
                                <a:gd name="T40" fmla="*/ 32 w 55"/>
                                <a:gd name="T41" fmla="*/ 4 h 73"/>
                                <a:gd name="T42" fmla="*/ 33 w 55"/>
                                <a:gd name="T43" fmla="*/ 4 h 73"/>
                                <a:gd name="T44" fmla="*/ 25 w 55"/>
                                <a:gd name="T45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5" h="73">
                                  <a:moveTo>
                                    <a:pt x="25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36" y="73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142"/>
                          <wps:cNvSpPr>
                            <a:spLocks/>
                          </wps:cNvSpPr>
                          <wps:spPr bwMode="auto">
                            <a:xfrm>
                              <a:off x="4807" y="909"/>
                              <a:ext cx="55" cy="73"/>
                            </a:xfrm>
                            <a:custGeom>
                              <a:avLst/>
                              <a:gdLst>
                                <a:gd name="T0" fmla="*/ 48 w 55"/>
                                <a:gd name="T1" fmla="*/ 68 h 73"/>
                                <a:gd name="T2" fmla="*/ 34 w 55"/>
                                <a:gd name="T3" fmla="*/ 68 h 73"/>
                                <a:gd name="T4" fmla="*/ 36 w 55"/>
                                <a:gd name="T5" fmla="*/ 73 h 73"/>
                                <a:gd name="T6" fmla="*/ 47 w 55"/>
                                <a:gd name="T7" fmla="*/ 69 h 73"/>
                                <a:gd name="T8" fmla="*/ 48 w 55"/>
                                <a:gd name="T9" fmla="*/ 68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73">
                                  <a:moveTo>
                                    <a:pt x="48" y="68"/>
                                  </a:moveTo>
                                  <a:lnTo>
                                    <a:pt x="34" y="68"/>
                                  </a:lnTo>
                                  <a:lnTo>
                                    <a:pt x="36" y="73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8" y="6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143"/>
                          <wps:cNvSpPr>
                            <a:spLocks/>
                          </wps:cNvSpPr>
                          <wps:spPr bwMode="auto">
                            <a:xfrm>
                              <a:off x="4807" y="909"/>
                              <a:ext cx="55" cy="73"/>
                            </a:xfrm>
                            <a:custGeom>
                              <a:avLst/>
                              <a:gdLst>
                                <a:gd name="T0" fmla="*/ 34 w 55"/>
                                <a:gd name="T1" fmla="*/ 68 h 73"/>
                                <a:gd name="T2" fmla="*/ 31 w 55"/>
                                <a:gd name="T3" fmla="*/ 68 h 73"/>
                                <a:gd name="T4" fmla="*/ 21 w 55"/>
                                <a:gd name="T5" fmla="*/ 68 h 73"/>
                                <a:gd name="T6" fmla="*/ 35 w 55"/>
                                <a:gd name="T7" fmla="*/ 68 h 73"/>
                                <a:gd name="T8" fmla="*/ 34 w 55"/>
                                <a:gd name="T9" fmla="*/ 68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73">
                                  <a:moveTo>
                                    <a:pt x="34" y="68"/>
                                  </a:moveTo>
                                  <a:lnTo>
                                    <a:pt x="31" y="68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34" y="6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144"/>
                          <wps:cNvSpPr>
                            <a:spLocks/>
                          </wps:cNvSpPr>
                          <wps:spPr bwMode="auto">
                            <a:xfrm>
                              <a:off x="4807" y="909"/>
                              <a:ext cx="55" cy="73"/>
                            </a:xfrm>
                            <a:custGeom>
                              <a:avLst/>
                              <a:gdLst>
                                <a:gd name="T0" fmla="*/ 33 w 55"/>
                                <a:gd name="T1" fmla="*/ 4 h 73"/>
                                <a:gd name="T2" fmla="*/ 32 w 55"/>
                                <a:gd name="T3" fmla="*/ 4 h 73"/>
                                <a:gd name="T4" fmla="*/ 44 w 55"/>
                                <a:gd name="T5" fmla="*/ 15 h 73"/>
                                <a:gd name="T6" fmla="*/ 49 w 55"/>
                                <a:gd name="T7" fmla="*/ 35 h 73"/>
                                <a:gd name="T8" fmla="*/ 49 w 55"/>
                                <a:gd name="T9" fmla="*/ 37 h 73"/>
                                <a:gd name="T10" fmla="*/ 49 w 55"/>
                                <a:gd name="T11" fmla="*/ 55 h 73"/>
                                <a:gd name="T12" fmla="*/ 43 w 55"/>
                                <a:gd name="T13" fmla="*/ 66 h 73"/>
                                <a:gd name="T14" fmla="*/ 34 w 55"/>
                                <a:gd name="T15" fmla="*/ 68 h 73"/>
                                <a:gd name="T16" fmla="*/ 48 w 55"/>
                                <a:gd name="T17" fmla="*/ 68 h 73"/>
                                <a:gd name="T18" fmla="*/ 54 w 55"/>
                                <a:gd name="T19" fmla="*/ 57 h 73"/>
                                <a:gd name="T20" fmla="*/ 54 w 55"/>
                                <a:gd name="T21" fmla="*/ 37 h 73"/>
                                <a:gd name="T22" fmla="*/ 54 w 55"/>
                                <a:gd name="T23" fmla="*/ 35 h 73"/>
                                <a:gd name="T24" fmla="*/ 53 w 55"/>
                                <a:gd name="T25" fmla="*/ 34 h 73"/>
                                <a:gd name="T26" fmla="*/ 52 w 55"/>
                                <a:gd name="T27" fmla="*/ 30 h 73"/>
                                <a:gd name="T28" fmla="*/ 42 w 55"/>
                                <a:gd name="T29" fmla="*/ 9 h 73"/>
                                <a:gd name="T30" fmla="*/ 33 w 55"/>
                                <a:gd name="T31" fmla="*/ 4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73">
                                  <a:moveTo>
                                    <a:pt x="33" y="4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9" y="35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43" y="66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33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3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4823" y="1001"/>
                            <a:ext cx="6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6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28575" cy="38100"/>
                                    <wp:effectExtent l="0" t="0" r="9525" b="0"/>
                                    <wp:docPr id="976" name="Picture 97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75" cy="38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64" name="Group 146"/>
                        <wpg:cNvGrpSpPr>
                          <a:grpSpLocks/>
                        </wpg:cNvGrpSpPr>
                        <wpg:grpSpPr bwMode="auto">
                          <a:xfrm>
                            <a:off x="4820" y="998"/>
                            <a:ext cx="56" cy="73"/>
                            <a:chOff x="4820" y="998"/>
                            <a:chExt cx="56" cy="73"/>
                          </a:xfrm>
                        </wpg:grpSpPr>
                        <wps:wsp>
                          <wps:cNvPr id="565" name="Freeform 147"/>
                          <wps:cNvSpPr>
                            <a:spLocks/>
                          </wps:cNvSpPr>
                          <wps:spPr bwMode="auto">
                            <a:xfrm>
                              <a:off x="4820" y="998"/>
                              <a:ext cx="56" cy="73"/>
                            </a:xfrm>
                            <a:custGeom>
                              <a:avLst/>
                              <a:gdLst>
                                <a:gd name="T0" fmla="*/ 16 w 56"/>
                                <a:gd name="T1" fmla="*/ 66 h 73"/>
                                <a:gd name="T2" fmla="*/ 14 w 56"/>
                                <a:gd name="T3" fmla="*/ 70 h 73"/>
                                <a:gd name="T4" fmla="*/ 16 w 56"/>
                                <a:gd name="T5" fmla="*/ 71 h 73"/>
                                <a:gd name="T6" fmla="*/ 19 w 56"/>
                                <a:gd name="T7" fmla="*/ 72 h 73"/>
                                <a:gd name="T8" fmla="*/ 21 w 56"/>
                                <a:gd name="T9" fmla="*/ 72 h 73"/>
                                <a:gd name="T10" fmla="*/ 33 w 56"/>
                                <a:gd name="T11" fmla="*/ 67 h 73"/>
                                <a:gd name="T12" fmla="*/ 19 w 56"/>
                                <a:gd name="T13" fmla="*/ 67 h 73"/>
                                <a:gd name="T14" fmla="*/ 18 w 56"/>
                                <a:gd name="T15" fmla="*/ 66 h 73"/>
                                <a:gd name="T16" fmla="*/ 16 w 56"/>
                                <a:gd name="T17" fmla="*/ 66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16" y="66"/>
                                  </a:moveTo>
                                  <a:lnTo>
                                    <a:pt x="14" y="70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16" y="6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148"/>
                          <wps:cNvSpPr>
                            <a:spLocks/>
                          </wps:cNvSpPr>
                          <wps:spPr bwMode="auto">
                            <a:xfrm>
                              <a:off x="4820" y="998"/>
                              <a:ext cx="56" cy="73"/>
                            </a:xfrm>
                            <a:custGeom>
                              <a:avLst/>
                              <a:gdLst>
                                <a:gd name="T0" fmla="*/ 37 w 56"/>
                                <a:gd name="T1" fmla="*/ 0 h 73"/>
                                <a:gd name="T2" fmla="*/ 34 w 56"/>
                                <a:gd name="T3" fmla="*/ 0 h 73"/>
                                <a:gd name="T4" fmla="*/ 17 w 56"/>
                                <a:gd name="T5" fmla="*/ 7 h 73"/>
                                <a:gd name="T6" fmla="*/ 4 w 56"/>
                                <a:gd name="T7" fmla="*/ 25 h 73"/>
                                <a:gd name="T8" fmla="*/ 1 w 56"/>
                                <a:gd name="T9" fmla="*/ 32 h 73"/>
                                <a:gd name="T10" fmla="*/ 0 w 56"/>
                                <a:gd name="T11" fmla="*/ 38 h 73"/>
                                <a:gd name="T12" fmla="*/ 0 w 56"/>
                                <a:gd name="T13" fmla="*/ 56 h 73"/>
                                <a:gd name="T14" fmla="*/ 4 w 56"/>
                                <a:gd name="T15" fmla="*/ 67 h 73"/>
                                <a:gd name="T16" fmla="*/ 14 w 56"/>
                                <a:gd name="T17" fmla="*/ 70 h 73"/>
                                <a:gd name="T18" fmla="*/ 16 w 56"/>
                                <a:gd name="T19" fmla="*/ 66 h 73"/>
                                <a:gd name="T20" fmla="*/ 9 w 56"/>
                                <a:gd name="T21" fmla="*/ 63 h 73"/>
                                <a:gd name="T22" fmla="*/ 5 w 56"/>
                                <a:gd name="T23" fmla="*/ 55 h 73"/>
                                <a:gd name="T24" fmla="*/ 5 w 56"/>
                                <a:gd name="T25" fmla="*/ 38 h 73"/>
                                <a:gd name="T26" fmla="*/ 6 w 56"/>
                                <a:gd name="T27" fmla="*/ 33 h 73"/>
                                <a:gd name="T28" fmla="*/ 13 w 56"/>
                                <a:gd name="T29" fmla="*/ 13 h 73"/>
                                <a:gd name="T30" fmla="*/ 25 w 56"/>
                                <a:gd name="T31" fmla="*/ 4 h 73"/>
                                <a:gd name="T32" fmla="*/ 50 w 56"/>
                                <a:gd name="T33" fmla="*/ 4 h 73"/>
                                <a:gd name="T34" fmla="*/ 39 w 56"/>
                                <a:gd name="T35" fmla="*/ 0 h 73"/>
                                <a:gd name="T36" fmla="*/ 37 w 56"/>
                                <a:gd name="T37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37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149"/>
                          <wps:cNvSpPr>
                            <a:spLocks/>
                          </wps:cNvSpPr>
                          <wps:spPr bwMode="auto">
                            <a:xfrm>
                              <a:off x="4820" y="998"/>
                              <a:ext cx="56" cy="73"/>
                            </a:xfrm>
                            <a:custGeom>
                              <a:avLst/>
                              <a:gdLst>
                                <a:gd name="T0" fmla="*/ 50 w 56"/>
                                <a:gd name="T1" fmla="*/ 4 h 73"/>
                                <a:gd name="T2" fmla="*/ 25 w 56"/>
                                <a:gd name="T3" fmla="*/ 4 h 73"/>
                                <a:gd name="T4" fmla="*/ 36 w 56"/>
                                <a:gd name="T5" fmla="*/ 5 h 73"/>
                                <a:gd name="T6" fmla="*/ 38 w 56"/>
                                <a:gd name="T7" fmla="*/ 5 h 73"/>
                                <a:gd name="T8" fmla="*/ 47 w 56"/>
                                <a:gd name="T9" fmla="*/ 8 h 73"/>
                                <a:gd name="T10" fmla="*/ 51 w 56"/>
                                <a:gd name="T11" fmla="*/ 17 h 73"/>
                                <a:gd name="T12" fmla="*/ 51 w 56"/>
                                <a:gd name="T13" fmla="*/ 33 h 73"/>
                                <a:gd name="T14" fmla="*/ 50 w 56"/>
                                <a:gd name="T15" fmla="*/ 38 h 73"/>
                                <a:gd name="T16" fmla="*/ 42 w 56"/>
                                <a:gd name="T17" fmla="*/ 58 h 73"/>
                                <a:gd name="T18" fmla="*/ 31 w 56"/>
                                <a:gd name="T19" fmla="*/ 67 h 73"/>
                                <a:gd name="T20" fmla="*/ 33 w 56"/>
                                <a:gd name="T21" fmla="*/ 67 h 73"/>
                                <a:gd name="T22" fmla="*/ 39 w 56"/>
                                <a:gd name="T23" fmla="*/ 65 h 73"/>
                                <a:gd name="T24" fmla="*/ 52 w 56"/>
                                <a:gd name="T25" fmla="*/ 46 h 73"/>
                                <a:gd name="T26" fmla="*/ 55 w 56"/>
                                <a:gd name="T27" fmla="*/ 39 h 73"/>
                                <a:gd name="T28" fmla="*/ 56 w 56"/>
                                <a:gd name="T29" fmla="*/ 33 h 73"/>
                                <a:gd name="T30" fmla="*/ 56 w 56"/>
                                <a:gd name="T31" fmla="*/ 15 h 73"/>
                                <a:gd name="T32" fmla="*/ 51 w 56"/>
                                <a:gd name="T33" fmla="*/ 5 h 73"/>
                                <a:gd name="T34" fmla="*/ 50 w 56"/>
                                <a:gd name="T35" fmla="*/ 4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50" y="4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56" y="33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0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8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828" y="1106"/>
                            <a:ext cx="6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6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38100" cy="38100"/>
                                    <wp:effectExtent l="0" t="0" r="0" b="0"/>
                                    <wp:docPr id="977" name="Picture 97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" cy="38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69" name="Group 151"/>
                        <wpg:cNvGrpSpPr>
                          <a:grpSpLocks/>
                        </wpg:cNvGrpSpPr>
                        <wpg:grpSpPr bwMode="auto">
                          <a:xfrm>
                            <a:off x="4824" y="1103"/>
                            <a:ext cx="71" cy="58"/>
                            <a:chOff x="4824" y="1103"/>
                            <a:chExt cx="71" cy="58"/>
                          </a:xfrm>
                        </wpg:grpSpPr>
                        <wps:wsp>
                          <wps:cNvPr id="570" name="Freeform 152"/>
                          <wps:cNvSpPr>
                            <a:spLocks/>
                          </wps:cNvSpPr>
                          <wps:spPr bwMode="auto">
                            <a:xfrm>
                              <a:off x="4824" y="1103"/>
                              <a:ext cx="71" cy="58"/>
                            </a:xfrm>
                            <a:custGeom>
                              <a:avLst/>
                              <a:gdLst>
                                <a:gd name="T0" fmla="*/ 15 w 71"/>
                                <a:gd name="T1" fmla="*/ 0 h 58"/>
                                <a:gd name="T2" fmla="*/ 6 w 71"/>
                                <a:gd name="T3" fmla="*/ 4 h 58"/>
                                <a:gd name="T4" fmla="*/ 1 w 71"/>
                                <a:gd name="T5" fmla="*/ 12 h 58"/>
                                <a:gd name="T6" fmla="*/ 0 w 71"/>
                                <a:gd name="T7" fmla="*/ 15 h 58"/>
                                <a:gd name="T8" fmla="*/ 0 w 71"/>
                                <a:gd name="T9" fmla="*/ 18 h 58"/>
                                <a:gd name="T10" fmla="*/ 0 w 71"/>
                                <a:gd name="T11" fmla="*/ 33 h 58"/>
                                <a:gd name="T12" fmla="*/ 9 w 71"/>
                                <a:gd name="T13" fmla="*/ 45 h 58"/>
                                <a:gd name="T14" fmla="*/ 31 w 71"/>
                                <a:gd name="T15" fmla="*/ 56 h 58"/>
                                <a:gd name="T16" fmla="*/ 38 w 71"/>
                                <a:gd name="T17" fmla="*/ 57 h 58"/>
                                <a:gd name="T18" fmla="*/ 55 w 71"/>
                                <a:gd name="T19" fmla="*/ 57 h 58"/>
                                <a:gd name="T20" fmla="*/ 65 w 71"/>
                                <a:gd name="T21" fmla="*/ 53 h 58"/>
                                <a:gd name="T22" fmla="*/ 65 w 71"/>
                                <a:gd name="T23" fmla="*/ 52 h 58"/>
                                <a:gd name="T24" fmla="*/ 39 w 71"/>
                                <a:gd name="T25" fmla="*/ 52 h 58"/>
                                <a:gd name="T26" fmla="*/ 32 w 71"/>
                                <a:gd name="T27" fmla="*/ 51 h 58"/>
                                <a:gd name="T28" fmla="*/ 12 w 71"/>
                                <a:gd name="T29" fmla="*/ 41 h 58"/>
                                <a:gd name="T30" fmla="*/ 4 w 71"/>
                                <a:gd name="T31" fmla="*/ 30 h 58"/>
                                <a:gd name="T32" fmla="*/ 5 w 71"/>
                                <a:gd name="T33" fmla="*/ 18 h 58"/>
                                <a:gd name="T34" fmla="*/ 5 w 71"/>
                                <a:gd name="T35" fmla="*/ 16 h 58"/>
                                <a:gd name="T36" fmla="*/ 9 w 71"/>
                                <a:gd name="T37" fmla="*/ 8 h 58"/>
                                <a:gd name="T38" fmla="*/ 16 w 71"/>
                                <a:gd name="T39" fmla="*/ 5 h 58"/>
                                <a:gd name="T40" fmla="*/ 46 w 71"/>
                                <a:gd name="T41" fmla="*/ 5 h 58"/>
                                <a:gd name="T42" fmla="*/ 40 w 71"/>
                                <a:gd name="T43" fmla="*/ 1 h 58"/>
                                <a:gd name="T44" fmla="*/ 32 w 71"/>
                                <a:gd name="T45" fmla="*/ 0 h 58"/>
                                <a:gd name="T46" fmla="*/ 15 w 71"/>
                                <a:gd name="T47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15" y="0"/>
                                  </a:moveTo>
                                  <a:lnTo>
                                    <a:pt x="6" y="4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153"/>
                          <wps:cNvSpPr>
                            <a:spLocks/>
                          </wps:cNvSpPr>
                          <wps:spPr bwMode="auto">
                            <a:xfrm>
                              <a:off x="4824" y="1103"/>
                              <a:ext cx="71" cy="58"/>
                            </a:xfrm>
                            <a:custGeom>
                              <a:avLst/>
                              <a:gdLst>
                                <a:gd name="T0" fmla="*/ 64 w 71"/>
                                <a:gd name="T1" fmla="*/ 43 h 58"/>
                                <a:gd name="T2" fmla="*/ 61 w 71"/>
                                <a:gd name="T3" fmla="*/ 49 h 58"/>
                                <a:gd name="T4" fmla="*/ 54 w 71"/>
                                <a:gd name="T5" fmla="*/ 52 h 58"/>
                                <a:gd name="T6" fmla="*/ 39 w 71"/>
                                <a:gd name="T7" fmla="*/ 52 h 58"/>
                                <a:gd name="T8" fmla="*/ 65 w 71"/>
                                <a:gd name="T9" fmla="*/ 52 h 58"/>
                                <a:gd name="T10" fmla="*/ 69 w 71"/>
                                <a:gd name="T11" fmla="*/ 45 h 58"/>
                                <a:gd name="T12" fmla="*/ 64 w 71"/>
                                <a:gd name="T13" fmla="*/ 4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64" y="43"/>
                                  </a:moveTo>
                                  <a:lnTo>
                                    <a:pt x="61" y="49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4" y="4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154"/>
                          <wps:cNvSpPr>
                            <a:spLocks/>
                          </wps:cNvSpPr>
                          <wps:spPr bwMode="auto">
                            <a:xfrm>
                              <a:off x="4824" y="1103"/>
                              <a:ext cx="71" cy="58"/>
                            </a:xfrm>
                            <a:custGeom>
                              <a:avLst/>
                              <a:gdLst>
                                <a:gd name="T0" fmla="*/ 46 w 71"/>
                                <a:gd name="T1" fmla="*/ 5 h 58"/>
                                <a:gd name="T2" fmla="*/ 32 w 71"/>
                                <a:gd name="T3" fmla="*/ 5 h 58"/>
                                <a:gd name="T4" fmla="*/ 38 w 71"/>
                                <a:gd name="T5" fmla="*/ 6 h 58"/>
                                <a:gd name="T6" fmla="*/ 58 w 71"/>
                                <a:gd name="T7" fmla="*/ 16 h 58"/>
                                <a:gd name="T8" fmla="*/ 66 w 71"/>
                                <a:gd name="T9" fmla="*/ 27 h 58"/>
                                <a:gd name="T10" fmla="*/ 66 w 71"/>
                                <a:gd name="T11" fmla="*/ 33 h 58"/>
                                <a:gd name="T12" fmla="*/ 66 w 71"/>
                                <a:gd name="T13" fmla="*/ 39 h 58"/>
                                <a:gd name="T14" fmla="*/ 65 w 71"/>
                                <a:gd name="T15" fmla="*/ 41 h 58"/>
                                <a:gd name="T16" fmla="*/ 64 w 71"/>
                                <a:gd name="T17" fmla="*/ 43 h 58"/>
                                <a:gd name="T18" fmla="*/ 69 w 71"/>
                                <a:gd name="T19" fmla="*/ 45 h 58"/>
                                <a:gd name="T20" fmla="*/ 70 w 71"/>
                                <a:gd name="T21" fmla="*/ 42 h 58"/>
                                <a:gd name="T22" fmla="*/ 71 w 71"/>
                                <a:gd name="T23" fmla="*/ 39 h 58"/>
                                <a:gd name="T24" fmla="*/ 71 w 71"/>
                                <a:gd name="T25" fmla="*/ 24 h 58"/>
                                <a:gd name="T26" fmla="*/ 61 w 71"/>
                                <a:gd name="T27" fmla="*/ 12 h 58"/>
                                <a:gd name="T28" fmla="*/ 46 w 71"/>
                                <a:gd name="T29" fmla="*/ 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46" y="5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46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73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4898" y="1176"/>
                            <a:ext cx="6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6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38100" cy="38100"/>
                                    <wp:effectExtent l="0" t="0" r="0" b="0"/>
                                    <wp:docPr id="978" name="Picture 9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" cy="38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74" name="Group 156"/>
                        <wpg:cNvGrpSpPr>
                          <a:grpSpLocks/>
                        </wpg:cNvGrpSpPr>
                        <wpg:grpSpPr bwMode="auto">
                          <a:xfrm>
                            <a:off x="4894" y="1173"/>
                            <a:ext cx="71" cy="58"/>
                            <a:chOff x="4894" y="1173"/>
                            <a:chExt cx="71" cy="58"/>
                          </a:xfrm>
                        </wpg:grpSpPr>
                        <wps:wsp>
                          <wps:cNvPr id="575" name="Freeform 157"/>
                          <wps:cNvSpPr>
                            <a:spLocks/>
                          </wps:cNvSpPr>
                          <wps:spPr bwMode="auto">
                            <a:xfrm>
                              <a:off x="4894" y="1173"/>
                              <a:ext cx="71" cy="58"/>
                            </a:xfrm>
                            <a:custGeom>
                              <a:avLst/>
                              <a:gdLst>
                                <a:gd name="T0" fmla="*/ 15 w 71"/>
                                <a:gd name="T1" fmla="*/ 0 h 58"/>
                                <a:gd name="T2" fmla="*/ 6 w 71"/>
                                <a:gd name="T3" fmla="*/ 4 h 58"/>
                                <a:gd name="T4" fmla="*/ 1 w 71"/>
                                <a:gd name="T5" fmla="*/ 12 h 58"/>
                                <a:gd name="T6" fmla="*/ 0 w 71"/>
                                <a:gd name="T7" fmla="*/ 15 h 58"/>
                                <a:gd name="T8" fmla="*/ 0 w 71"/>
                                <a:gd name="T9" fmla="*/ 18 h 58"/>
                                <a:gd name="T10" fmla="*/ 0 w 71"/>
                                <a:gd name="T11" fmla="*/ 33 h 58"/>
                                <a:gd name="T12" fmla="*/ 9 w 71"/>
                                <a:gd name="T13" fmla="*/ 45 h 58"/>
                                <a:gd name="T14" fmla="*/ 31 w 71"/>
                                <a:gd name="T15" fmla="*/ 56 h 58"/>
                                <a:gd name="T16" fmla="*/ 38 w 71"/>
                                <a:gd name="T17" fmla="*/ 57 h 58"/>
                                <a:gd name="T18" fmla="*/ 55 w 71"/>
                                <a:gd name="T19" fmla="*/ 57 h 58"/>
                                <a:gd name="T20" fmla="*/ 65 w 71"/>
                                <a:gd name="T21" fmla="*/ 53 h 58"/>
                                <a:gd name="T22" fmla="*/ 65 w 71"/>
                                <a:gd name="T23" fmla="*/ 52 h 58"/>
                                <a:gd name="T24" fmla="*/ 39 w 71"/>
                                <a:gd name="T25" fmla="*/ 52 h 58"/>
                                <a:gd name="T26" fmla="*/ 32 w 71"/>
                                <a:gd name="T27" fmla="*/ 51 h 58"/>
                                <a:gd name="T28" fmla="*/ 12 w 71"/>
                                <a:gd name="T29" fmla="*/ 41 h 58"/>
                                <a:gd name="T30" fmla="*/ 4 w 71"/>
                                <a:gd name="T31" fmla="*/ 30 h 58"/>
                                <a:gd name="T32" fmla="*/ 5 w 71"/>
                                <a:gd name="T33" fmla="*/ 18 h 58"/>
                                <a:gd name="T34" fmla="*/ 5 w 71"/>
                                <a:gd name="T35" fmla="*/ 16 h 58"/>
                                <a:gd name="T36" fmla="*/ 9 w 71"/>
                                <a:gd name="T37" fmla="*/ 8 h 58"/>
                                <a:gd name="T38" fmla="*/ 16 w 71"/>
                                <a:gd name="T39" fmla="*/ 5 h 58"/>
                                <a:gd name="T40" fmla="*/ 46 w 71"/>
                                <a:gd name="T41" fmla="*/ 5 h 58"/>
                                <a:gd name="T42" fmla="*/ 40 w 71"/>
                                <a:gd name="T43" fmla="*/ 1 h 58"/>
                                <a:gd name="T44" fmla="*/ 32 w 71"/>
                                <a:gd name="T45" fmla="*/ 0 h 58"/>
                                <a:gd name="T46" fmla="*/ 15 w 71"/>
                                <a:gd name="T47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15" y="0"/>
                                  </a:moveTo>
                                  <a:lnTo>
                                    <a:pt x="6" y="4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158"/>
                          <wps:cNvSpPr>
                            <a:spLocks/>
                          </wps:cNvSpPr>
                          <wps:spPr bwMode="auto">
                            <a:xfrm>
                              <a:off x="4894" y="1173"/>
                              <a:ext cx="71" cy="58"/>
                            </a:xfrm>
                            <a:custGeom>
                              <a:avLst/>
                              <a:gdLst>
                                <a:gd name="T0" fmla="*/ 64 w 71"/>
                                <a:gd name="T1" fmla="*/ 43 h 58"/>
                                <a:gd name="T2" fmla="*/ 61 w 71"/>
                                <a:gd name="T3" fmla="*/ 49 h 58"/>
                                <a:gd name="T4" fmla="*/ 54 w 71"/>
                                <a:gd name="T5" fmla="*/ 52 h 58"/>
                                <a:gd name="T6" fmla="*/ 65 w 71"/>
                                <a:gd name="T7" fmla="*/ 52 h 58"/>
                                <a:gd name="T8" fmla="*/ 69 w 71"/>
                                <a:gd name="T9" fmla="*/ 45 h 58"/>
                                <a:gd name="T10" fmla="*/ 64 w 71"/>
                                <a:gd name="T11" fmla="*/ 4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64" y="43"/>
                                  </a:moveTo>
                                  <a:lnTo>
                                    <a:pt x="61" y="49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4" y="4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159"/>
                          <wps:cNvSpPr>
                            <a:spLocks/>
                          </wps:cNvSpPr>
                          <wps:spPr bwMode="auto">
                            <a:xfrm>
                              <a:off x="4894" y="1173"/>
                              <a:ext cx="71" cy="58"/>
                            </a:xfrm>
                            <a:custGeom>
                              <a:avLst/>
                              <a:gdLst>
                                <a:gd name="T0" fmla="*/ 46 w 71"/>
                                <a:gd name="T1" fmla="*/ 5 h 58"/>
                                <a:gd name="T2" fmla="*/ 31 w 71"/>
                                <a:gd name="T3" fmla="*/ 5 h 58"/>
                                <a:gd name="T4" fmla="*/ 38 w 71"/>
                                <a:gd name="T5" fmla="*/ 6 h 58"/>
                                <a:gd name="T6" fmla="*/ 58 w 71"/>
                                <a:gd name="T7" fmla="*/ 16 h 58"/>
                                <a:gd name="T8" fmla="*/ 66 w 71"/>
                                <a:gd name="T9" fmla="*/ 27 h 58"/>
                                <a:gd name="T10" fmla="*/ 66 w 71"/>
                                <a:gd name="T11" fmla="*/ 33 h 58"/>
                                <a:gd name="T12" fmla="*/ 66 w 71"/>
                                <a:gd name="T13" fmla="*/ 39 h 58"/>
                                <a:gd name="T14" fmla="*/ 65 w 71"/>
                                <a:gd name="T15" fmla="*/ 41 h 58"/>
                                <a:gd name="T16" fmla="*/ 64 w 71"/>
                                <a:gd name="T17" fmla="*/ 43 h 58"/>
                                <a:gd name="T18" fmla="*/ 69 w 71"/>
                                <a:gd name="T19" fmla="*/ 45 h 58"/>
                                <a:gd name="T20" fmla="*/ 70 w 71"/>
                                <a:gd name="T21" fmla="*/ 42 h 58"/>
                                <a:gd name="T22" fmla="*/ 71 w 71"/>
                                <a:gd name="T23" fmla="*/ 39 h 58"/>
                                <a:gd name="T24" fmla="*/ 71 w 71"/>
                                <a:gd name="T25" fmla="*/ 24 h 58"/>
                                <a:gd name="T26" fmla="*/ 61 w 71"/>
                                <a:gd name="T27" fmla="*/ 12 h 58"/>
                                <a:gd name="T28" fmla="*/ 46 w 71"/>
                                <a:gd name="T29" fmla="*/ 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46" y="5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46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78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5015" y="1141"/>
                            <a:ext cx="6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6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38100" cy="38100"/>
                                    <wp:effectExtent l="0" t="0" r="0" b="0"/>
                                    <wp:docPr id="979" name="Picture 97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" cy="38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79" name="Group 161"/>
                        <wpg:cNvGrpSpPr>
                          <a:grpSpLocks/>
                        </wpg:cNvGrpSpPr>
                        <wpg:grpSpPr bwMode="auto">
                          <a:xfrm>
                            <a:off x="5011" y="1138"/>
                            <a:ext cx="71" cy="58"/>
                            <a:chOff x="5011" y="1138"/>
                            <a:chExt cx="71" cy="58"/>
                          </a:xfrm>
                        </wpg:grpSpPr>
                        <wps:wsp>
                          <wps:cNvPr id="580" name="Freeform 162"/>
                          <wps:cNvSpPr>
                            <a:spLocks/>
                          </wps:cNvSpPr>
                          <wps:spPr bwMode="auto">
                            <a:xfrm>
                              <a:off x="5011" y="1138"/>
                              <a:ext cx="71" cy="58"/>
                            </a:xfrm>
                            <a:custGeom>
                              <a:avLst/>
                              <a:gdLst>
                                <a:gd name="T0" fmla="*/ 15 w 71"/>
                                <a:gd name="T1" fmla="*/ 0 h 58"/>
                                <a:gd name="T2" fmla="*/ 6 w 71"/>
                                <a:gd name="T3" fmla="*/ 4 h 58"/>
                                <a:gd name="T4" fmla="*/ 0 w 71"/>
                                <a:gd name="T5" fmla="*/ 15 h 58"/>
                                <a:gd name="T6" fmla="*/ 0 w 71"/>
                                <a:gd name="T7" fmla="*/ 18 h 58"/>
                                <a:gd name="T8" fmla="*/ 0 w 71"/>
                                <a:gd name="T9" fmla="*/ 33 h 58"/>
                                <a:gd name="T10" fmla="*/ 9 w 71"/>
                                <a:gd name="T11" fmla="*/ 45 h 58"/>
                                <a:gd name="T12" fmla="*/ 31 w 71"/>
                                <a:gd name="T13" fmla="*/ 56 h 58"/>
                                <a:gd name="T14" fmla="*/ 38 w 71"/>
                                <a:gd name="T15" fmla="*/ 57 h 58"/>
                                <a:gd name="T16" fmla="*/ 55 w 71"/>
                                <a:gd name="T17" fmla="*/ 57 h 58"/>
                                <a:gd name="T18" fmla="*/ 65 w 71"/>
                                <a:gd name="T19" fmla="*/ 53 h 58"/>
                                <a:gd name="T20" fmla="*/ 65 w 71"/>
                                <a:gd name="T21" fmla="*/ 52 h 58"/>
                                <a:gd name="T22" fmla="*/ 39 w 71"/>
                                <a:gd name="T23" fmla="*/ 52 h 58"/>
                                <a:gd name="T24" fmla="*/ 32 w 71"/>
                                <a:gd name="T25" fmla="*/ 51 h 58"/>
                                <a:gd name="T26" fmla="*/ 12 w 71"/>
                                <a:gd name="T27" fmla="*/ 41 h 58"/>
                                <a:gd name="T28" fmla="*/ 4 w 71"/>
                                <a:gd name="T29" fmla="*/ 30 h 58"/>
                                <a:gd name="T30" fmla="*/ 4 w 71"/>
                                <a:gd name="T31" fmla="*/ 18 h 58"/>
                                <a:gd name="T32" fmla="*/ 5 w 71"/>
                                <a:gd name="T33" fmla="*/ 16 h 58"/>
                                <a:gd name="T34" fmla="*/ 9 w 71"/>
                                <a:gd name="T35" fmla="*/ 8 h 58"/>
                                <a:gd name="T36" fmla="*/ 16 w 71"/>
                                <a:gd name="T37" fmla="*/ 5 h 58"/>
                                <a:gd name="T38" fmla="*/ 46 w 71"/>
                                <a:gd name="T39" fmla="*/ 5 h 58"/>
                                <a:gd name="T40" fmla="*/ 40 w 71"/>
                                <a:gd name="T41" fmla="*/ 1 h 58"/>
                                <a:gd name="T42" fmla="*/ 32 w 71"/>
                                <a:gd name="T43" fmla="*/ 0 h 58"/>
                                <a:gd name="T44" fmla="*/ 15 w 71"/>
                                <a:gd name="T4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15" y="0"/>
                                  </a:moveTo>
                                  <a:lnTo>
                                    <a:pt x="6" y="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163"/>
                          <wps:cNvSpPr>
                            <a:spLocks/>
                          </wps:cNvSpPr>
                          <wps:spPr bwMode="auto">
                            <a:xfrm>
                              <a:off x="5011" y="1138"/>
                              <a:ext cx="71" cy="58"/>
                            </a:xfrm>
                            <a:custGeom>
                              <a:avLst/>
                              <a:gdLst>
                                <a:gd name="T0" fmla="*/ 64 w 71"/>
                                <a:gd name="T1" fmla="*/ 43 h 58"/>
                                <a:gd name="T2" fmla="*/ 61 w 71"/>
                                <a:gd name="T3" fmla="*/ 49 h 58"/>
                                <a:gd name="T4" fmla="*/ 54 w 71"/>
                                <a:gd name="T5" fmla="*/ 52 h 58"/>
                                <a:gd name="T6" fmla="*/ 39 w 71"/>
                                <a:gd name="T7" fmla="*/ 52 h 58"/>
                                <a:gd name="T8" fmla="*/ 65 w 71"/>
                                <a:gd name="T9" fmla="*/ 52 h 58"/>
                                <a:gd name="T10" fmla="*/ 69 w 71"/>
                                <a:gd name="T11" fmla="*/ 45 h 58"/>
                                <a:gd name="T12" fmla="*/ 64 w 71"/>
                                <a:gd name="T13" fmla="*/ 4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64" y="43"/>
                                  </a:moveTo>
                                  <a:lnTo>
                                    <a:pt x="61" y="49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4" y="4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164"/>
                          <wps:cNvSpPr>
                            <a:spLocks/>
                          </wps:cNvSpPr>
                          <wps:spPr bwMode="auto">
                            <a:xfrm>
                              <a:off x="5011" y="1138"/>
                              <a:ext cx="71" cy="58"/>
                            </a:xfrm>
                            <a:custGeom>
                              <a:avLst/>
                              <a:gdLst>
                                <a:gd name="T0" fmla="*/ 46 w 71"/>
                                <a:gd name="T1" fmla="*/ 5 h 58"/>
                                <a:gd name="T2" fmla="*/ 31 w 71"/>
                                <a:gd name="T3" fmla="*/ 5 h 58"/>
                                <a:gd name="T4" fmla="*/ 38 w 71"/>
                                <a:gd name="T5" fmla="*/ 6 h 58"/>
                                <a:gd name="T6" fmla="*/ 58 w 71"/>
                                <a:gd name="T7" fmla="*/ 16 h 58"/>
                                <a:gd name="T8" fmla="*/ 66 w 71"/>
                                <a:gd name="T9" fmla="*/ 27 h 58"/>
                                <a:gd name="T10" fmla="*/ 66 w 71"/>
                                <a:gd name="T11" fmla="*/ 33 h 58"/>
                                <a:gd name="T12" fmla="*/ 66 w 71"/>
                                <a:gd name="T13" fmla="*/ 39 h 58"/>
                                <a:gd name="T14" fmla="*/ 65 w 71"/>
                                <a:gd name="T15" fmla="*/ 41 h 58"/>
                                <a:gd name="T16" fmla="*/ 64 w 71"/>
                                <a:gd name="T17" fmla="*/ 43 h 58"/>
                                <a:gd name="T18" fmla="*/ 69 w 71"/>
                                <a:gd name="T19" fmla="*/ 45 h 58"/>
                                <a:gd name="T20" fmla="*/ 70 w 71"/>
                                <a:gd name="T21" fmla="*/ 42 h 58"/>
                                <a:gd name="T22" fmla="*/ 71 w 71"/>
                                <a:gd name="T23" fmla="*/ 39 h 58"/>
                                <a:gd name="T24" fmla="*/ 71 w 71"/>
                                <a:gd name="T25" fmla="*/ 24 h 58"/>
                                <a:gd name="T26" fmla="*/ 61 w 71"/>
                                <a:gd name="T27" fmla="*/ 12 h 58"/>
                                <a:gd name="T28" fmla="*/ 46 w 71"/>
                                <a:gd name="T29" fmla="*/ 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46" y="5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46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83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4694" y="1026"/>
                            <a:ext cx="6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6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38100" cy="38100"/>
                                    <wp:effectExtent l="0" t="0" r="0" b="0"/>
                                    <wp:docPr id="980" name="Picture 9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" cy="38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84" name="Group 166"/>
                        <wpg:cNvGrpSpPr>
                          <a:grpSpLocks/>
                        </wpg:cNvGrpSpPr>
                        <wpg:grpSpPr bwMode="auto">
                          <a:xfrm>
                            <a:off x="4689" y="1023"/>
                            <a:ext cx="71" cy="58"/>
                            <a:chOff x="4689" y="1023"/>
                            <a:chExt cx="71" cy="58"/>
                          </a:xfrm>
                        </wpg:grpSpPr>
                        <wps:wsp>
                          <wps:cNvPr id="585" name="Freeform 167"/>
                          <wps:cNvSpPr>
                            <a:spLocks/>
                          </wps:cNvSpPr>
                          <wps:spPr bwMode="auto">
                            <a:xfrm>
                              <a:off x="4689" y="1023"/>
                              <a:ext cx="71" cy="58"/>
                            </a:xfrm>
                            <a:custGeom>
                              <a:avLst/>
                              <a:gdLst>
                                <a:gd name="T0" fmla="*/ 15 w 71"/>
                                <a:gd name="T1" fmla="*/ 0 h 58"/>
                                <a:gd name="T2" fmla="*/ 6 w 71"/>
                                <a:gd name="T3" fmla="*/ 4 h 58"/>
                                <a:gd name="T4" fmla="*/ 0 w 71"/>
                                <a:gd name="T5" fmla="*/ 15 h 58"/>
                                <a:gd name="T6" fmla="*/ 0 w 71"/>
                                <a:gd name="T7" fmla="*/ 18 h 58"/>
                                <a:gd name="T8" fmla="*/ 0 w 71"/>
                                <a:gd name="T9" fmla="*/ 33 h 58"/>
                                <a:gd name="T10" fmla="*/ 9 w 71"/>
                                <a:gd name="T11" fmla="*/ 45 h 58"/>
                                <a:gd name="T12" fmla="*/ 24 w 71"/>
                                <a:gd name="T13" fmla="*/ 52 h 58"/>
                                <a:gd name="T14" fmla="*/ 31 w 71"/>
                                <a:gd name="T15" fmla="*/ 56 h 58"/>
                                <a:gd name="T16" fmla="*/ 38 w 71"/>
                                <a:gd name="T17" fmla="*/ 57 h 58"/>
                                <a:gd name="T18" fmla="*/ 55 w 71"/>
                                <a:gd name="T19" fmla="*/ 57 h 58"/>
                                <a:gd name="T20" fmla="*/ 65 w 71"/>
                                <a:gd name="T21" fmla="*/ 53 h 58"/>
                                <a:gd name="T22" fmla="*/ 65 w 71"/>
                                <a:gd name="T23" fmla="*/ 52 h 58"/>
                                <a:gd name="T24" fmla="*/ 39 w 71"/>
                                <a:gd name="T25" fmla="*/ 52 h 58"/>
                                <a:gd name="T26" fmla="*/ 32 w 71"/>
                                <a:gd name="T27" fmla="*/ 51 h 58"/>
                                <a:gd name="T28" fmla="*/ 12 w 71"/>
                                <a:gd name="T29" fmla="*/ 41 h 58"/>
                                <a:gd name="T30" fmla="*/ 4 w 71"/>
                                <a:gd name="T31" fmla="*/ 30 h 58"/>
                                <a:gd name="T32" fmla="*/ 4 w 71"/>
                                <a:gd name="T33" fmla="*/ 18 h 58"/>
                                <a:gd name="T34" fmla="*/ 5 w 71"/>
                                <a:gd name="T35" fmla="*/ 16 h 58"/>
                                <a:gd name="T36" fmla="*/ 9 w 71"/>
                                <a:gd name="T37" fmla="*/ 8 h 58"/>
                                <a:gd name="T38" fmla="*/ 16 w 71"/>
                                <a:gd name="T39" fmla="*/ 5 h 58"/>
                                <a:gd name="T40" fmla="*/ 46 w 71"/>
                                <a:gd name="T41" fmla="*/ 5 h 58"/>
                                <a:gd name="T42" fmla="*/ 40 w 71"/>
                                <a:gd name="T43" fmla="*/ 1 h 58"/>
                                <a:gd name="T44" fmla="*/ 32 w 71"/>
                                <a:gd name="T45" fmla="*/ 0 h 58"/>
                                <a:gd name="T46" fmla="*/ 15 w 71"/>
                                <a:gd name="T47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15" y="0"/>
                                  </a:moveTo>
                                  <a:lnTo>
                                    <a:pt x="6" y="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168"/>
                          <wps:cNvSpPr>
                            <a:spLocks/>
                          </wps:cNvSpPr>
                          <wps:spPr bwMode="auto">
                            <a:xfrm>
                              <a:off x="4689" y="1023"/>
                              <a:ext cx="71" cy="58"/>
                            </a:xfrm>
                            <a:custGeom>
                              <a:avLst/>
                              <a:gdLst>
                                <a:gd name="T0" fmla="*/ 64 w 71"/>
                                <a:gd name="T1" fmla="*/ 43 h 58"/>
                                <a:gd name="T2" fmla="*/ 61 w 71"/>
                                <a:gd name="T3" fmla="*/ 49 h 58"/>
                                <a:gd name="T4" fmla="*/ 54 w 71"/>
                                <a:gd name="T5" fmla="*/ 52 h 58"/>
                                <a:gd name="T6" fmla="*/ 39 w 71"/>
                                <a:gd name="T7" fmla="*/ 52 h 58"/>
                                <a:gd name="T8" fmla="*/ 65 w 71"/>
                                <a:gd name="T9" fmla="*/ 52 h 58"/>
                                <a:gd name="T10" fmla="*/ 69 w 71"/>
                                <a:gd name="T11" fmla="*/ 45 h 58"/>
                                <a:gd name="T12" fmla="*/ 64 w 71"/>
                                <a:gd name="T13" fmla="*/ 4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64" y="43"/>
                                  </a:moveTo>
                                  <a:lnTo>
                                    <a:pt x="61" y="49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4" y="4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169"/>
                          <wps:cNvSpPr>
                            <a:spLocks/>
                          </wps:cNvSpPr>
                          <wps:spPr bwMode="auto">
                            <a:xfrm>
                              <a:off x="4689" y="1023"/>
                              <a:ext cx="71" cy="58"/>
                            </a:xfrm>
                            <a:custGeom>
                              <a:avLst/>
                              <a:gdLst>
                                <a:gd name="T0" fmla="*/ 46 w 71"/>
                                <a:gd name="T1" fmla="*/ 5 h 58"/>
                                <a:gd name="T2" fmla="*/ 32 w 71"/>
                                <a:gd name="T3" fmla="*/ 5 h 58"/>
                                <a:gd name="T4" fmla="*/ 38 w 71"/>
                                <a:gd name="T5" fmla="*/ 6 h 58"/>
                                <a:gd name="T6" fmla="*/ 58 w 71"/>
                                <a:gd name="T7" fmla="*/ 16 h 58"/>
                                <a:gd name="T8" fmla="*/ 66 w 71"/>
                                <a:gd name="T9" fmla="*/ 27 h 58"/>
                                <a:gd name="T10" fmla="*/ 66 w 71"/>
                                <a:gd name="T11" fmla="*/ 33 h 58"/>
                                <a:gd name="T12" fmla="*/ 66 w 71"/>
                                <a:gd name="T13" fmla="*/ 39 h 58"/>
                                <a:gd name="T14" fmla="*/ 65 w 71"/>
                                <a:gd name="T15" fmla="*/ 41 h 58"/>
                                <a:gd name="T16" fmla="*/ 64 w 71"/>
                                <a:gd name="T17" fmla="*/ 43 h 58"/>
                                <a:gd name="T18" fmla="*/ 69 w 71"/>
                                <a:gd name="T19" fmla="*/ 45 h 58"/>
                                <a:gd name="T20" fmla="*/ 70 w 71"/>
                                <a:gd name="T21" fmla="*/ 42 h 58"/>
                                <a:gd name="T22" fmla="*/ 71 w 71"/>
                                <a:gd name="T23" fmla="*/ 39 h 58"/>
                                <a:gd name="T24" fmla="*/ 71 w 71"/>
                                <a:gd name="T25" fmla="*/ 24 h 58"/>
                                <a:gd name="T26" fmla="*/ 61 w 71"/>
                                <a:gd name="T27" fmla="*/ 12 h 58"/>
                                <a:gd name="T28" fmla="*/ 46 w 71"/>
                                <a:gd name="T29" fmla="*/ 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46" y="5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46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88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4641" y="914"/>
                            <a:ext cx="6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4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47625" cy="28575"/>
                                    <wp:effectExtent l="0" t="0" r="9525" b="9525"/>
                                    <wp:docPr id="981" name="Picture 98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" cy="28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89" name="Group 171"/>
                        <wpg:cNvGrpSpPr>
                          <a:grpSpLocks/>
                        </wpg:cNvGrpSpPr>
                        <wpg:grpSpPr bwMode="auto">
                          <a:xfrm>
                            <a:off x="4638" y="911"/>
                            <a:ext cx="74" cy="53"/>
                            <a:chOff x="4638" y="911"/>
                            <a:chExt cx="74" cy="53"/>
                          </a:xfrm>
                        </wpg:grpSpPr>
                        <wps:wsp>
                          <wps:cNvPr id="590" name="Freeform 172"/>
                          <wps:cNvSpPr>
                            <a:spLocks/>
                          </wps:cNvSpPr>
                          <wps:spPr bwMode="auto">
                            <a:xfrm>
                              <a:off x="4638" y="911"/>
                              <a:ext cx="74" cy="53"/>
                            </a:xfrm>
                            <a:custGeom>
                              <a:avLst/>
                              <a:gdLst>
                                <a:gd name="T0" fmla="*/ 5 w 74"/>
                                <a:gd name="T1" fmla="*/ 35 h 53"/>
                                <a:gd name="T2" fmla="*/ 8 w 74"/>
                                <a:gd name="T3" fmla="*/ 41 h 53"/>
                                <a:gd name="T4" fmla="*/ 28 w 74"/>
                                <a:gd name="T5" fmla="*/ 52 h 53"/>
                                <a:gd name="T6" fmla="*/ 36 w 74"/>
                                <a:gd name="T7" fmla="*/ 53 h 53"/>
                                <a:gd name="T8" fmla="*/ 40 w 74"/>
                                <a:gd name="T9" fmla="*/ 53 h 53"/>
                                <a:gd name="T10" fmla="*/ 59 w 74"/>
                                <a:gd name="T11" fmla="*/ 48 h 53"/>
                                <a:gd name="T12" fmla="*/ 40 w 74"/>
                                <a:gd name="T13" fmla="*/ 48 h 53"/>
                                <a:gd name="T14" fmla="*/ 35 w 74"/>
                                <a:gd name="T15" fmla="*/ 48 h 53"/>
                                <a:gd name="T16" fmla="*/ 17 w 74"/>
                                <a:gd name="T17" fmla="*/ 46 h 53"/>
                                <a:gd name="T18" fmla="*/ 5 w 74"/>
                                <a:gd name="T19" fmla="*/ 35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4" h="53">
                                  <a:moveTo>
                                    <a:pt x="5" y="35"/>
                                  </a:moveTo>
                                  <a:lnTo>
                                    <a:pt x="8" y="41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5" y="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173"/>
                          <wps:cNvSpPr>
                            <a:spLocks/>
                          </wps:cNvSpPr>
                          <wps:spPr bwMode="auto">
                            <a:xfrm>
                              <a:off x="4638" y="911"/>
                              <a:ext cx="74" cy="53"/>
                            </a:xfrm>
                            <a:custGeom>
                              <a:avLst/>
                              <a:gdLst>
                                <a:gd name="T0" fmla="*/ 67 w 74"/>
                                <a:gd name="T1" fmla="*/ 40 h 53"/>
                                <a:gd name="T2" fmla="*/ 56 w 74"/>
                                <a:gd name="T3" fmla="*/ 48 h 53"/>
                                <a:gd name="T4" fmla="*/ 59 w 74"/>
                                <a:gd name="T5" fmla="*/ 48 h 53"/>
                                <a:gd name="T6" fmla="*/ 62 w 74"/>
                                <a:gd name="T7" fmla="*/ 47 h 53"/>
                                <a:gd name="T8" fmla="*/ 67 w 74"/>
                                <a:gd name="T9" fmla="*/ 4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53">
                                  <a:moveTo>
                                    <a:pt x="67" y="40"/>
                                  </a:moveTo>
                                  <a:lnTo>
                                    <a:pt x="56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67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174"/>
                          <wps:cNvSpPr>
                            <a:spLocks/>
                          </wps:cNvSpPr>
                          <wps:spPr bwMode="auto">
                            <a:xfrm>
                              <a:off x="4638" y="911"/>
                              <a:ext cx="74" cy="53"/>
                            </a:xfrm>
                            <a:custGeom>
                              <a:avLst/>
                              <a:gdLst>
                                <a:gd name="T0" fmla="*/ 68 w 74"/>
                                <a:gd name="T1" fmla="*/ 39 h 53"/>
                                <a:gd name="T2" fmla="*/ 67 w 74"/>
                                <a:gd name="T3" fmla="*/ 40 h 53"/>
                                <a:gd name="T4" fmla="*/ 68 w 74"/>
                                <a:gd name="T5" fmla="*/ 40 h 53"/>
                                <a:gd name="T6" fmla="*/ 68 w 74"/>
                                <a:gd name="T7" fmla="*/ 3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53">
                                  <a:moveTo>
                                    <a:pt x="68" y="39"/>
                                  </a:moveTo>
                                  <a:lnTo>
                                    <a:pt x="67" y="40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175"/>
                          <wps:cNvSpPr>
                            <a:spLocks/>
                          </wps:cNvSpPr>
                          <wps:spPr bwMode="auto">
                            <a:xfrm>
                              <a:off x="4638" y="911"/>
                              <a:ext cx="74" cy="53"/>
                            </a:xfrm>
                            <a:custGeom>
                              <a:avLst/>
                              <a:gdLst>
                                <a:gd name="T0" fmla="*/ 69 w 74"/>
                                <a:gd name="T1" fmla="*/ 30 h 53"/>
                                <a:gd name="T2" fmla="*/ 68 w 74"/>
                                <a:gd name="T3" fmla="*/ 39 h 53"/>
                                <a:gd name="T4" fmla="*/ 74 w 74"/>
                                <a:gd name="T5" fmla="*/ 31 h 53"/>
                                <a:gd name="T6" fmla="*/ 72 w 74"/>
                                <a:gd name="T7" fmla="*/ 30 h 53"/>
                                <a:gd name="T8" fmla="*/ 69 w 74"/>
                                <a:gd name="T9" fmla="*/ 3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53">
                                  <a:moveTo>
                                    <a:pt x="69" y="30"/>
                                  </a:moveTo>
                                  <a:lnTo>
                                    <a:pt x="68" y="39"/>
                                  </a:lnTo>
                                  <a:lnTo>
                                    <a:pt x="74" y="31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69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176"/>
                          <wps:cNvSpPr>
                            <a:spLocks/>
                          </wps:cNvSpPr>
                          <wps:spPr bwMode="auto">
                            <a:xfrm>
                              <a:off x="4638" y="911"/>
                              <a:ext cx="74" cy="53"/>
                            </a:xfrm>
                            <a:custGeom>
                              <a:avLst/>
                              <a:gdLst>
                                <a:gd name="T0" fmla="*/ 4 w 74"/>
                                <a:gd name="T1" fmla="*/ 34 h 53"/>
                                <a:gd name="T2" fmla="*/ 4 w 74"/>
                                <a:gd name="T3" fmla="*/ 35 h 53"/>
                                <a:gd name="T4" fmla="*/ 5 w 74"/>
                                <a:gd name="T5" fmla="*/ 35 h 53"/>
                                <a:gd name="T6" fmla="*/ 4 w 74"/>
                                <a:gd name="T7" fmla="*/ 34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53">
                                  <a:moveTo>
                                    <a:pt x="4" y="34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4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177"/>
                          <wps:cNvSpPr>
                            <a:spLocks/>
                          </wps:cNvSpPr>
                          <wps:spPr bwMode="auto">
                            <a:xfrm>
                              <a:off x="4638" y="911"/>
                              <a:ext cx="74" cy="53"/>
                            </a:xfrm>
                            <a:custGeom>
                              <a:avLst/>
                              <a:gdLst>
                                <a:gd name="T0" fmla="*/ 5 w 74"/>
                                <a:gd name="T1" fmla="*/ 13 h 53"/>
                                <a:gd name="T2" fmla="*/ 0 w 74"/>
                                <a:gd name="T3" fmla="*/ 21 h 53"/>
                                <a:gd name="T4" fmla="*/ 0 w 74"/>
                                <a:gd name="T5" fmla="*/ 24 h 53"/>
                                <a:gd name="T6" fmla="*/ 4 w 74"/>
                                <a:gd name="T7" fmla="*/ 34 h 53"/>
                                <a:gd name="T8" fmla="*/ 5 w 74"/>
                                <a:gd name="T9" fmla="*/ 23 h 53"/>
                                <a:gd name="T10" fmla="*/ 5 w 74"/>
                                <a:gd name="T11" fmla="*/ 1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4" h="53">
                                  <a:moveTo>
                                    <a:pt x="5" y="13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178"/>
                          <wps:cNvSpPr>
                            <a:spLocks/>
                          </wps:cNvSpPr>
                          <wps:spPr bwMode="auto">
                            <a:xfrm>
                              <a:off x="4638" y="911"/>
                              <a:ext cx="74" cy="53"/>
                            </a:xfrm>
                            <a:custGeom>
                              <a:avLst/>
                              <a:gdLst>
                                <a:gd name="T0" fmla="*/ 69 w 74"/>
                                <a:gd name="T1" fmla="*/ 18 h 53"/>
                                <a:gd name="T2" fmla="*/ 69 w 74"/>
                                <a:gd name="T3" fmla="*/ 30 h 53"/>
                                <a:gd name="T4" fmla="*/ 74 w 74"/>
                                <a:gd name="T5" fmla="*/ 30 h 53"/>
                                <a:gd name="T6" fmla="*/ 74 w 74"/>
                                <a:gd name="T7" fmla="*/ 28 h 53"/>
                                <a:gd name="T8" fmla="*/ 69 w 74"/>
                                <a:gd name="T9" fmla="*/ 18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53">
                                  <a:moveTo>
                                    <a:pt x="69" y="18"/>
                                  </a:moveTo>
                                  <a:lnTo>
                                    <a:pt x="69" y="30"/>
                                  </a:lnTo>
                                  <a:lnTo>
                                    <a:pt x="74" y="30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69" y="1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179"/>
                          <wps:cNvSpPr>
                            <a:spLocks/>
                          </wps:cNvSpPr>
                          <wps:spPr bwMode="auto">
                            <a:xfrm>
                              <a:off x="4638" y="911"/>
                              <a:ext cx="74" cy="53"/>
                            </a:xfrm>
                            <a:custGeom>
                              <a:avLst/>
                              <a:gdLst>
                                <a:gd name="T0" fmla="*/ 69 w 74"/>
                                <a:gd name="T1" fmla="*/ 17 h 53"/>
                                <a:gd name="T2" fmla="*/ 69 w 74"/>
                                <a:gd name="T3" fmla="*/ 18 h 53"/>
                                <a:gd name="T4" fmla="*/ 69 w 74"/>
                                <a:gd name="T5" fmla="*/ 18 h 53"/>
                                <a:gd name="T6" fmla="*/ 69 w 74"/>
                                <a:gd name="T7" fmla="*/ 17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53">
                                  <a:moveTo>
                                    <a:pt x="69" y="17"/>
                                  </a:moveTo>
                                  <a:lnTo>
                                    <a:pt x="69" y="18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9" y="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180"/>
                          <wps:cNvSpPr>
                            <a:spLocks/>
                          </wps:cNvSpPr>
                          <wps:spPr bwMode="auto">
                            <a:xfrm>
                              <a:off x="4638" y="911"/>
                              <a:ext cx="74" cy="53"/>
                            </a:xfrm>
                            <a:custGeom>
                              <a:avLst/>
                              <a:gdLst>
                                <a:gd name="T0" fmla="*/ 53 w 74"/>
                                <a:gd name="T1" fmla="*/ 5 h 53"/>
                                <a:gd name="T2" fmla="*/ 34 w 74"/>
                                <a:gd name="T3" fmla="*/ 5 h 53"/>
                                <a:gd name="T4" fmla="*/ 39 w 74"/>
                                <a:gd name="T5" fmla="*/ 5 h 53"/>
                                <a:gd name="T6" fmla="*/ 57 w 74"/>
                                <a:gd name="T7" fmla="*/ 7 h 53"/>
                                <a:gd name="T8" fmla="*/ 69 w 74"/>
                                <a:gd name="T9" fmla="*/ 17 h 53"/>
                                <a:gd name="T10" fmla="*/ 66 w 74"/>
                                <a:gd name="T11" fmla="*/ 11 h 53"/>
                                <a:gd name="T12" fmla="*/ 53 w 74"/>
                                <a:gd name="T13" fmla="*/ 5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4" h="53">
                                  <a:moveTo>
                                    <a:pt x="53" y="5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3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181"/>
                          <wps:cNvSpPr>
                            <a:spLocks/>
                          </wps:cNvSpPr>
                          <wps:spPr bwMode="auto">
                            <a:xfrm>
                              <a:off x="4638" y="911"/>
                              <a:ext cx="74" cy="53"/>
                            </a:xfrm>
                            <a:custGeom>
                              <a:avLst/>
                              <a:gdLst>
                                <a:gd name="T0" fmla="*/ 6 w 74"/>
                                <a:gd name="T1" fmla="*/ 12 h 53"/>
                                <a:gd name="T2" fmla="*/ 5 w 74"/>
                                <a:gd name="T3" fmla="*/ 13 h 53"/>
                                <a:gd name="T4" fmla="*/ 5 w 74"/>
                                <a:gd name="T5" fmla="*/ 13 h 53"/>
                                <a:gd name="T6" fmla="*/ 6 w 74"/>
                                <a:gd name="T7" fmla="*/ 12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53">
                                  <a:moveTo>
                                    <a:pt x="6" y="12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6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182"/>
                          <wps:cNvSpPr>
                            <a:spLocks/>
                          </wps:cNvSpPr>
                          <wps:spPr bwMode="auto">
                            <a:xfrm>
                              <a:off x="4638" y="911"/>
                              <a:ext cx="74" cy="53"/>
                            </a:xfrm>
                            <a:custGeom>
                              <a:avLst/>
                              <a:gdLst>
                                <a:gd name="T0" fmla="*/ 34 w 74"/>
                                <a:gd name="T1" fmla="*/ 0 h 53"/>
                                <a:gd name="T2" fmla="*/ 11 w 74"/>
                                <a:gd name="T3" fmla="*/ 5 h 53"/>
                                <a:gd name="T4" fmla="*/ 6 w 74"/>
                                <a:gd name="T5" fmla="*/ 12 h 53"/>
                                <a:gd name="T6" fmla="*/ 18 w 74"/>
                                <a:gd name="T7" fmla="*/ 5 h 53"/>
                                <a:gd name="T8" fmla="*/ 53 w 74"/>
                                <a:gd name="T9" fmla="*/ 5 h 53"/>
                                <a:gd name="T10" fmla="*/ 45 w 74"/>
                                <a:gd name="T11" fmla="*/ 1 h 53"/>
                                <a:gd name="T12" fmla="*/ 38 w 74"/>
                                <a:gd name="T13" fmla="*/ 0 h 53"/>
                                <a:gd name="T14" fmla="*/ 34 w 74"/>
                                <a:gd name="T1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4" h="53">
                                  <a:moveTo>
                                    <a:pt x="34" y="0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01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4875" y="1063"/>
                            <a:ext cx="6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4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47625" cy="28575"/>
                                    <wp:effectExtent l="0" t="0" r="9525" b="9525"/>
                                    <wp:docPr id="982" name="Picture 9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" cy="28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02" name="Group 184"/>
                        <wpg:cNvGrpSpPr>
                          <a:grpSpLocks/>
                        </wpg:cNvGrpSpPr>
                        <wpg:grpSpPr bwMode="auto">
                          <a:xfrm>
                            <a:off x="4872" y="1060"/>
                            <a:ext cx="75" cy="53"/>
                            <a:chOff x="4872" y="1060"/>
                            <a:chExt cx="75" cy="53"/>
                          </a:xfrm>
                        </wpg:grpSpPr>
                        <wps:wsp>
                          <wps:cNvPr id="603" name="Freeform 185"/>
                          <wps:cNvSpPr>
                            <a:spLocks/>
                          </wps:cNvSpPr>
                          <wps:spPr bwMode="auto">
                            <a:xfrm>
                              <a:off x="4872" y="1060"/>
                              <a:ext cx="75" cy="53"/>
                            </a:xfrm>
                            <a:custGeom>
                              <a:avLst/>
                              <a:gdLst>
                                <a:gd name="T0" fmla="*/ 5 w 75"/>
                                <a:gd name="T1" fmla="*/ 35 h 53"/>
                                <a:gd name="T2" fmla="*/ 8 w 75"/>
                                <a:gd name="T3" fmla="*/ 41 h 53"/>
                                <a:gd name="T4" fmla="*/ 28 w 75"/>
                                <a:gd name="T5" fmla="*/ 52 h 53"/>
                                <a:gd name="T6" fmla="*/ 36 w 75"/>
                                <a:gd name="T7" fmla="*/ 53 h 53"/>
                                <a:gd name="T8" fmla="*/ 40 w 75"/>
                                <a:gd name="T9" fmla="*/ 53 h 53"/>
                                <a:gd name="T10" fmla="*/ 59 w 75"/>
                                <a:gd name="T11" fmla="*/ 48 h 53"/>
                                <a:gd name="T12" fmla="*/ 40 w 75"/>
                                <a:gd name="T13" fmla="*/ 48 h 53"/>
                                <a:gd name="T14" fmla="*/ 35 w 75"/>
                                <a:gd name="T15" fmla="*/ 48 h 53"/>
                                <a:gd name="T16" fmla="*/ 17 w 75"/>
                                <a:gd name="T17" fmla="*/ 46 h 53"/>
                                <a:gd name="T18" fmla="*/ 5 w 75"/>
                                <a:gd name="T19" fmla="*/ 35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5" y="35"/>
                                  </a:moveTo>
                                  <a:lnTo>
                                    <a:pt x="8" y="41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5" y="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186"/>
                          <wps:cNvSpPr>
                            <a:spLocks/>
                          </wps:cNvSpPr>
                          <wps:spPr bwMode="auto">
                            <a:xfrm>
                              <a:off x="4872" y="1060"/>
                              <a:ext cx="75" cy="53"/>
                            </a:xfrm>
                            <a:custGeom>
                              <a:avLst/>
                              <a:gdLst>
                                <a:gd name="T0" fmla="*/ 67 w 75"/>
                                <a:gd name="T1" fmla="*/ 40 h 53"/>
                                <a:gd name="T2" fmla="*/ 56 w 75"/>
                                <a:gd name="T3" fmla="*/ 48 h 53"/>
                                <a:gd name="T4" fmla="*/ 59 w 75"/>
                                <a:gd name="T5" fmla="*/ 48 h 53"/>
                                <a:gd name="T6" fmla="*/ 62 w 75"/>
                                <a:gd name="T7" fmla="*/ 47 h 53"/>
                                <a:gd name="T8" fmla="*/ 67 w 75"/>
                                <a:gd name="T9" fmla="*/ 4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67" y="40"/>
                                  </a:moveTo>
                                  <a:lnTo>
                                    <a:pt x="56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67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187"/>
                          <wps:cNvSpPr>
                            <a:spLocks/>
                          </wps:cNvSpPr>
                          <wps:spPr bwMode="auto">
                            <a:xfrm>
                              <a:off x="4872" y="1060"/>
                              <a:ext cx="75" cy="53"/>
                            </a:xfrm>
                            <a:custGeom>
                              <a:avLst/>
                              <a:gdLst>
                                <a:gd name="T0" fmla="*/ 68 w 75"/>
                                <a:gd name="T1" fmla="*/ 39 h 53"/>
                                <a:gd name="T2" fmla="*/ 67 w 75"/>
                                <a:gd name="T3" fmla="*/ 40 h 53"/>
                                <a:gd name="T4" fmla="*/ 68 w 75"/>
                                <a:gd name="T5" fmla="*/ 39 h 53"/>
                                <a:gd name="T6" fmla="*/ 68 w 75"/>
                                <a:gd name="T7" fmla="*/ 3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68" y="39"/>
                                  </a:moveTo>
                                  <a:lnTo>
                                    <a:pt x="67" y="40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68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188"/>
                          <wps:cNvSpPr>
                            <a:spLocks/>
                          </wps:cNvSpPr>
                          <wps:spPr bwMode="auto">
                            <a:xfrm>
                              <a:off x="4872" y="1060"/>
                              <a:ext cx="75" cy="53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30 h 53"/>
                                <a:gd name="T2" fmla="*/ 68 w 75"/>
                                <a:gd name="T3" fmla="*/ 39 h 53"/>
                                <a:gd name="T4" fmla="*/ 74 w 75"/>
                                <a:gd name="T5" fmla="*/ 31 h 53"/>
                                <a:gd name="T6" fmla="*/ 72 w 75"/>
                                <a:gd name="T7" fmla="*/ 30 h 53"/>
                                <a:gd name="T8" fmla="*/ 69 w 75"/>
                                <a:gd name="T9" fmla="*/ 3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69" y="30"/>
                                  </a:moveTo>
                                  <a:lnTo>
                                    <a:pt x="68" y="39"/>
                                  </a:lnTo>
                                  <a:lnTo>
                                    <a:pt x="74" y="31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69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189"/>
                          <wps:cNvSpPr>
                            <a:spLocks/>
                          </wps:cNvSpPr>
                          <wps:spPr bwMode="auto">
                            <a:xfrm>
                              <a:off x="4872" y="1060"/>
                              <a:ext cx="75" cy="53"/>
                            </a:xfrm>
                            <a:custGeom>
                              <a:avLst/>
                              <a:gdLst>
                                <a:gd name="T0" fmla="*/ 4 w 75"/>
                                <a:gd name="T1" fmla="*/ 34 h 53"/>
                                <a:gd name="T2" fmla="*/ 4 w 75"/>
                                <a:gd name="T3" fmla="*/ 35 h 53"/>
                                <a:gd name="T4" fmla="*/ 5 w 75"/>
                                <a:gd name="T5" fmla="*/ 35 h 53"/>
                                <a:gd name="T6" fmla="*/ 4 w 75"/>
                                <a:gd name="T7" fmla="*/ 34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4" y="34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4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190"/>
                          <wps:cNvSpPr>
                            <a:spLocks/>
                          </wps:cNvSpPr>
                          <wps:spPr bwMode="auto">
                            <a:xfrm>
                              <a:off x="4872" y="1060"/>
                              <a:ext cx="75" cy="53"/>
                            </a:xfrm>
                            <a:custGeom>
                              <a:avLst/>
                              <a:gdLst>
                                <a:gd name="T0" fmla="*/ 5 w 75"/>
                                <a:gd name="T1" fmla="*/ 13 h 53"/>
                                <a:gd name="T2" fmla="*/ 0 w 75"/>
                                <a:gd name="T3" fmla="*/ 21 h 53"/>
                                <a:gd name="T4" fmla="*/ 0 w 75"/>
                                <a:gd name="T5" fmla="*/ 24 h 53"/>
                                <a:gd name="T6" fmla="*/ 4 w 75"/>
                                <a:gd name="T7" fmla="*/ 34 h 53"/>
                                <a:gd name="T8" fmla="*/ 5 w 75"/>
                                <a:gd name="T9" fmla="*/ 23 h 53"/>
                                <a:gd name="T10" fmla="*/ 5 w 75"/>
                                <a:gd name="T11" fmla="*/ 1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5" y="13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191"/>
                          <wps:cNvSpPr>
                            <a:spLocks/>
                          </wps:cNvSpPr>
                          <wps:spPr bwMode="auto">
                            <a:xfrm>
                              <a:off x="4872" y="1060"/>
                              <a:ext cx="75" cy="53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18 h 53"/>
                                <a:gd name="T2" fmla="*/ 69 w 75"/>
                                <a:gd name="T3" fmla="*/ 30 h 53"/>
                                <a:gd name="T4" fmla="*/ 74 w 75"/>
                                <a:gd name="T5" fmla="*/ 30 h 53"/>
                                <a:gd name="T6" fmla="*/ 74 w 75"/>
                                <a:gd name="T7" fmla="*/ 28 h 53"/>
                                <a:gd name="T8" fmla="*/ 69 w 75"/>
                                <a:gd name="T9" fmla="*/ 18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69" y="18"/>
                                  </a:moveTo>
                                  <a:lnTo>
                                    <a:pt x="69" y="30"/>
                                  </a:lnTo>
                                  <a:lnTo>
                                    <a:pt x="74" y="30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69" y="1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192"/>
                          <wps:cNvSpPr>
                            <a:spLocks/>
                          </wps:cNvSpPr>
                          <wps:spPr bwMode="auto">
                            <a:xfrm>
                              <a:off x="4872" y="1060"/>
                              <a:ext cx="75" cy="53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17 h 53"/>
                                <a:gd name="T2" fmla="*/ 69 w 75"/>
                                <a:gd name="T3" fmla="*/ 18 h 53"/>
                                <a:gd name="T4" fmla="*/ 69 w 75"/>
                                <a:gd name="T5" fmla="*/ 18 h 53"/>
                                <a:gd name="T6" fmla="*/ 69 w 75"/>
                                <a:gd name="T7" fmla="*/ 17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69" y="17"/>
                                  </a:moveTo>
                                  <a:lnTo>
                                    <a:pt x="69" y="18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9" y="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193"/>
                          <wps:cNvSpPr>
                            <a:spLocks/>
                          </wps:cNvSpPr>
                          <wps:spPr bwMode="auto">
                            <a:xfrm>
                              <a:off x="4872" y="1060"/>
                              <a:ext cx="75" cy="53"/>
                            </a:xfrm>
                            <a:custGeom>
                              <a:avLst/>
                              <a:gdLst>
                                <a:gd name="T0" fmla="*/ 53 w 75"/>
                                <a:gd name="T1" fmla="*/ 4 h 53"/>
                                <a:gd name="T2" fmla="*/ 18 w 75"/>
                                <a:gd name="T3" fmla="*/ 4 h 53"/>
                                <a:gd name="T4" fmla="*/ 34 w 75"/>
                                <a:gd name="T5" fmla="*/ 4 h 53"/>
                                <a:gd name="T6" fmla="*/ 39 w 75"/>
                                <a:gd name="T7" fmla="*/ 5 h 53"/>
                                <a:gd name="T8" fmla="*/ 57 w 75"/>
                                <a:gd name="T9" fmla="*/ 7 h 53"/>
                                <a:gd name="T10" fmla="*/ 69 w 75"/>
                                <a:gd name="T11" fmla="*/ 17 h 53"/>
                                <a:gd name="T12" fmla="*/ 66 w 75"/>
                                <a:gd name="T13" fmla="*/ 11 h 53"/>
                                <a:gd name="T14" fmla="*/ 53 w 75"/>
                                <a:gd name="T15" fmla="*/ 4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53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3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194"/>
                          <wps:cNvSpPr>
                            <a:spLocks/>
                          </wps:cNvSpPr>
                          <wps:spPr bwMode="auto">
                            <a:xfrm>
                              <a:off x="4872" y="1060"/>
                              <a:ext cx="75" cy="53"/>
                            </a:xfrm>
                            <a:custGeom>
                              <a:avLst/>
                              <a:gdLst>
                                <a:gd name="T0" fmla="*/ 6 w 75"/>
                                <a:gd name="T1" fmla="*/ 12 h 53"/>
                                <a:gd name="T2" fmla="*/ 5 w 75"/>
                                <a:gd name="T3" fmla="*/ 13 h 53"/>
                                <a:gd name="T4" fmla="*/ 5 w 75"/>
                                <a:gd name="T5" fmla="*/ 13 h 53"/>
                                <a:gd name="T6" fmla="*/ 6 w 75"/>
                                <a:gd name="T7" fmla="*/ 12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6" y="12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6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195"/>
                          <wps:cNvSpPr>
                            <a:spLocks/>
                          </wps:cNvSpPr>
                          <wps:spPr bwMode="auto">
                            <a:xfrm>
                              <a:off x="4872" y="1060"/>
                              <a:ext cx="75" cy="53"/>
                            </a:xfrm>
                            <a:custGeom>
                              <a:avLst/>
                              <a:gdLst>
                                <a:gd name="T0" fmla="*/ 34 w 75"/>
                                <a:gd name="T1" fmla="*/ 0 h 53"/>
                                <a:gd name="T2" fmla="*/ 11 w 75"/>
                                <a:gd name="T3" fmla="*/ 5 h 53"/>
                                <a:gd name="T4" fmla="*/ 6 w 75"/>
                                <a:gd name="T5" fmla="*/ 12 h 53"/>
                                <a:gd name="T6" fmla="*/ 18 w 75"/>
                                <a:gd name="T7" fmla="*/ 4 h 53"/>
                                <a:gd name="T8" fmla="*/ 53 w 75"/>
                                <a:gd name="T9" fmla="*/ 4 h 53"/>
                                <a:gd name="T10" fmla="*/ 45 w 75"/>
                                <a:gd name="T11" fmla="*/ 1 h 53"/>
                                <a:gd name="T12" fmla="*/ 38 w 75"/>
                                <a:gd name="T13" fmla="*/ 0 h 53"/>
                                <a:gd name="T14" fmla="*/ 34 w 75"/>
                                <a:gd name="T1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34" y="0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14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4924" y="886"/>
                            <a:ext cx="6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4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47625" cy="28575"/>
                                    <wp:effectExtent l="0" t="0" r="9525" b="9525"/>
                                    <wp:docPr id="983" name="Picture 9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" cy="28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15" name="Group 197"/>
                        <wpg:cNvGrpSpPr>
                          <a:grpSpLocks/>
                        </wpg:cNvGrpSpPr>
                        <wpg:grpSpPr bwMode="auto">
                          <a:xfrm>
                            <a:off x="4921" y="883"/>
                            <a:ext cx="74" cy="53"/>
                            <a:chOff x="4921" y="883"/>
                            <a:chExt cx="74" cy="53"/>
                          </a:xfrm>
                        </wpg:grpSpPr>
                        <wps:wsp>
                          <wps:cNvPr id="616" name="Freeform 198"/>
                          <wps:cNvSpPr>
                            <a:spLocks/>
                          </wps:cNvSpPr>
                          <wps:spPr bwMode="auto">
                            <a:xfrm>
                              <a:off x="4921" y="883"/>
                              <a:ext cx="74" cy="53"/>
                            </a:xfrm>
                            <a:custGeom>
                              <a:avLst/>
                              <a:gdLst>
                                <a:gd name="T0" fmla="*/ 47 w 74"/>
                                <a:gd name="T1" fmla="*/ 0 h 53"/>
                                <a:gd name="T2" fmla="*/ 27 w 74"/>
                                <a:gd name="T3" fmla="*/ 0 h 53"/>
                                <a:gd name="T4" fmla="*/ 18 w 74"/>
                                <a:gd name="T5" fmla="*/ 2 h 53"/>
                                <a:gd name="T6" fmla="*/ 4 w 74"/>
                                <a:gd name="T7" fmla="*/ 12 h 53"/>
                                <a:gd name="T8" fmla="*/ 0 w 74"/>
                                <a:gd name="T9" fmla="*/ 18 h 53"/>
                                <a:gd name="T10" fmla="*/ 0 w 74"/>
                                <a:gd name="T11" fmla="*/ 34 h 53"/>
                                <a:gd name="T12" fmla="*/ 4 w 74"/>
                                <a:gd name="T13" fmla="*/ 40 h 53"/>
                                <a:gd name="T14" fmla="*/ 18 w 74"/>
                                <a:gd name="T15" fmla="*/ 50 h 53"/>
                                <a:gd name="T16" fmla="*/ 27 w 74"/>
                                <a:gd name="T17" fmla="*/ 52 h 53"/>
                                <a:gd name="T18" fmla="*/ 47 w 74"/>
                                <a:gd name="T19" fmla="*/ 52 h 53"/>
                                <a:gd name="T20" fmla="*/ 56 w 74"/>
                                <a:gd name="T21" fmla="*/ 50 h 53"/>
                                <a:gd name="T22" fmla="*/ 59 w 74"/>
                                <a:gd name="T23" fmla="*/ 48 h 53"/>
                                <a:gd name="T24" fmla="*/ 28 w 74"/>
                                <a:gd name="T25" fmla="*/ 48 h 53"/>
                                <a:gd name="T26" fmla="*/ 19 w 74"/>
                                <a:gd name="T27" fmla="*/ 45 h 53"/>
                                <a:gd name="T28" fmla="*/ 8 w 74"/>
                                <a:gd name="T29" fmla="*/ 37 h 53"/>
                                <a:gd name="T30" fmla="*/ 5 w 74"/>
                                <a:gd name="T31" fmla="*/ 32 h 53"/>
                                <a:gd name="T32" fmla="*/ 5 w 74"/>
                                <a:gd name="T33" fmla="*/ 20 h 53"/>
                                <a:gd name="T34" fmla="*/ 8 w 74"/>
                                <a:gd name="T35" fmla="*/ 15 h 53"/>
                                <a:gd name="T36" fmla="*/ 19 w 74"/>
                                <a:gd name="T37" fmla="*/ 7 h 53"/>
                                <a:gd name="T38" fmla="*/ 28 w 74"/>
                                <a:gd name="T39" fmla="*/ 4 h 53"/>
                                <a:gd name="T40" fmla="*/ 59 w 74"/>
                                <a:gd name="T41" fmla="*/ 4 h 53"/>
                                <a:gd name="T42" fmla="*/ 56 w 74"/>
                                <a:gd name="T43" fmla="*/ 2 h 53"/>
                                <a:gd name="T44" fmla="*/ 47 w 74"/>
                                <a:gd name="T4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4" h="53">
                                  <a:moveTo>
                                    <a:pt x="47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19" y="45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199"/>
                          <wps:cNvSpPr>
                            <a:spLocks/>
                          </wps:cNvSpPr>
                          <wps:spPr bwMode="auto">
                            <a:xfrm>
                              <a:off x="4921" y="883"/>
                              <a:ext cx="74" cy="53"/>
                            </a:xfrm>
                            <a:custGeom>
                              <a:avLst/>
                              <a:gdLst>
                                <a:gd name="T0" fmla="*/ 59 w 74"/>
                                <a:gd name="T1" fmla="*/ 4 h 53"/>
                                <a:gd name="T2" fmla="*/ 46 w 74"/>
                                <a:gd name="T3" fmla="*/ 4 h 53"/>
                                <a:gd name="T4" fmla="*/ 54 w 74"/>
                                <a:gd name="T5" fmla="*/ 7 h 53"/>
                                <a:gd name="T6" fmla="*/ 66 w 74"/>
                                <a:gd name="T7" fmla="*/ 15 h 53"/>
                                <a:gd name="T8" fmla="*/ 69 w 74"/>
                                <a:gd name="T9" fmla="*/ 20 h 53"/>
                                <a:gd name="T10" fmla="*/ 69 w 74"/>
                                <a:gd name="T11" fmla="*/ 32 h 53"/>
                                <a:gd name="T12" fmla="*/ 66 w 74"/>
                                <a:gd name="T13" fmla="*/ 37 h 53"/>
                                <a:gd name="T14" fmla="*/ 54 w 74"/>
                                <a:gd name="T15" fmla="*/ 45 h 53"/>
                                <a:gd name="T16" fmla="*/ 46 w 74"/>
                                <a:gd name="T17" fmla="*/ 48 h 53"/>
                                <a:gd name="T18" fmla="*/ 59 w 74"/>
                                <a:gd name="T19" fmla="*/ 48 h 53"/>
                                <a:gd name="T20" fmla="*/ 70 w 74"/>
                                <a:gd name="T21" fmla="*/ 40 h 53"/>
                                <a:gd name="T22" fmla="*/ 74 w 74"/>
                                <a:gd name="T23" fmla="*/ 34 h 53"/>
                                <a:gd name="T24" fmla="*/ 74 w 74"/>
                                <a:gd name="T25" fmla="*/ 18 h 53"/>
                                <a:gd name="T26" fmla="*/ 70 w 74"/>
                                <a:gd name="T27" fmla="*/ 12 h 53"/>
                                <a:gd name="T28" fmla="*/ 59 w 74"/>
                                <a:gd name="T29" fmla="*/ 4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4" h="53">
                                  <a:moveTo>
                                    <a:pt x="59" y="4"/>
                                  </a:moveTo>
                                  <a:lnTo>
                                    <a:pt x="46" y="4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74" y="34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59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18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5022" y="1028"/>
                            <a:ext cx="6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6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38100" cy="38100"/>
                                    <wp:effectExtent l="0" t="0" r="0" b="0"/>
                                    <wp:docPr id="984" name="Picture 9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" cy="38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19" name="Group 201"/>
                        <wpg:cNvGrpSpPr>
                          <a:grpSpLocks/>
                        </wpg:cNvGrpSpPr>
                        <wpg:grpSpPr bwMode="auto">
                          <a:xfrm>
                            <a:off x="5017" y="1025"/>
                            <a:ext cx="71" cy="58"/>
                            <a:chOff x="5017" y="1025"/>
                            <a:chExt cx="71" cy="58"/>
                          </a:xfrm>
                        </wpg:grpSpPr>
                        <wps:wsp>
                          <wps:cNvPr id="620" name="Freeform 202"/>
                          <wps:cNvSpPr>
                            <a:spLocks/>
                          </wps:cNvSpPr>
                          <wps:spPr bwMode="auto">
                            <a:xfrm>
                              <a:off x="5017" y="1025"/>
                              <a:ext cx="71" cy="58"/>
                            </a:xfrm>
                            <a:custGeom>
                              <a:avLst/>
                              <a:gdLst>
                                <a:gd name="T0" fmla="*/ 15 w 71"/>
                                <a:gd name="T1" fmla="*/ 0 h 58"/>
                                <a:gd name="T2" fmla="*/ 6 w 71"/>
                                <a:gd name="T3" fmla="*/ 4 h 58"/>
                                <a:gd name="T4" fmla="*/ 0 w 71"/>
                                <a:gd name="T5" fmla="*/ 15 h 58"/>
                                <a:gd name="T6" fmla="*/ 0 w 71"/>
                                <a:gd name="T7" fmla="*/ 18 h 58"/>
                                <a:gd name="T8" fmla="*/ 0 w 71"/>
                                <a:gd name="T9" fmla="*/ 33 h 58"/>
                                <a:gd name="T10" fmla="*/ 9 w 71"/>
                                <a:gd name="T11" fmla="*/ 45 h 58"/>
                                <a:gd name="T12" fmla="*/ 31 w 71"/>
                                <a:gd name="T13" fmla="*/ 56 h 58"/>
                                <a:gd name="T14" fmla="*/ 38 w 71"/>
                                <a:gd name="T15" fmla="*/ 57 h 58"/>
                                <a:gd name="T16" fmla="*/ 55 w 71"/>
                                <a:gd name="T17" fmla="*/ 57 h 58"/>
                                <a:gd name="T18" fmla="*/ 65 w 71"/>
                                <a:gd name="T19" fmla="*/ 53 h 58"/>
                                <a:gd name="T20" fmla="*/ 65 w 71"/>
                                <a:gd name="T21" fmla="*/ 52 h 58"/>
                                <a:gd name="T22" fmla="*/ 39 w 71"/>
                                <a:gd name="T23" fmla="*/ 52 h 58"/>
                                <a:gd name="T24" fmla="*/ 32 w 71"/>
                                <a:gd name="T25" fmla="*/ 51 h 58"/>
                                <a:gd name="T26" fmla="*/ 12 w 71"/>
                                <a:gd name="T27" fmla="*/ 41 h 58"/>
                                <a:gd name="T28" fmla="*/ 4 w 71"/>
                                <a:gd name="T29" fmla="*/ 30 h 58"/>
                                <a:gd name="T30" fmla="*/ 5 w 71"/>
                                <a:gd name="T31" fmla="*/ 18 h 58"/>
                                <a:gd name="T32" fmla="*/ 5 w 71"/>
                                <a:gd name="T33" fmla="*/ 16 h 58"/>
                                <a:gd name="T34" fmla="*/ 9 w 71"/>
                                <a:gd name="T35" fmla="*/ 8 h 58"/>
                                <a:gd name="T36" fmla="*/ 16 w 71"/>
                                <a:gd name="T37" fmla="*/ 5 h 58"/>
                                <a:gd name="T38" fmla="*/ 46 w 71"/>
                                <a:gd name="T39" fmla="*/ 4 h 58"/>
                                <a:gd name="T40" fmla="*/ 40 w 71"/>
                                <a:gd name="T41" fmla="*/ 1 h 58"/>
                                <a:gd name="T42" fmla="*/ 32 w 71"/>
                                <a:gd name="T43" fmla="*/ 0 h 58"/>
                                <a:gd name="T44" fmla="*/ 15 w 71"/>
                                <a:gd name="T4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15" y="0"/>
                                  </a:moveTo>
                                  <a:lnTo>
                                    <a:pt x="6" y="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203"/>
                          <wps:cNvSpPr>
                            <a:spLocks/>
                          </wps:cNvSpPr>
                          <wps:spPr bwMode="auto">
                            <a:xfrm>
                              <a:off x="5017" y="1025"/>
                              <a:ext cx="71" cy="58"/>
                            </a:xfrm>
                            <a:custGeom>
                              <a:avLst/>
                              <a:gdLst>
                                <a:gd name="T0" fmla="*/ 64 w 71"/>
                                <a:gd name="T1" fmla="*/ 43 h 58"/>
                                <a:gd name="T2" fmla="*/ 61 w 71"/>
                                <a:gd name="T3" fmla="*/ 49 h 58"/>
                                <a:gd name="T4" fmla="*/ 54 w 71"/>
                                <a:gd name="T5" fmla="*/ 52 h 58"/>
                                <a:gd name="T6" fmla="*/ 39 w 71"/>
                                <a:gd name="T7" fmla="*/ 52 h 58"/>
                                <a:gd name="T8" fmla="*/ 65 w 71"/>
                                <a:gd name="T9" fmla="*/ 52 h 58"/>
                                <a:gd name="T10" fmla="*/ 69 w 71"/>
                                <a:gd name="T11" fmla="*/ 45 h 58"/>
                                <a:gd name="T12" fmla="*/ 64 w 71"/>
                                <a:gd name="T13" fmla="*/ 4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64" y="43"/>
                                  </a:moveTo>
                                  <a:lnTo>
                                    <a:pt x="61" y="49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4" y="4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204"/>
                          <wps:cNvSpPr>
                            <a:spLocks/>
                          </wps:cNvSpPr>
                          <wps:spPr bwMode="auto">
                            <a:xfrm>
                              <a:off x="5017" y="1025"/>
                              <a:ext cx="71" cy="58"/>
                            </a:xfrm>
                            <a:custGeom>
                              <a:avLst/>
                              <a:gdLst>
                                <a:gd name="T0" fmla="*/ 46 w 71"/>
                                <a:gd name="T1" fmla="*/ 4 h 58"/>
                                <a:gd name="T2" fmla="*/ 32 w 71"/>
                                <a:gd name="T3" fmla="*/ 4 h 58"/>
                                <a:gd name="T4" fmla="*/ 38 w 71"/>
                                <a:gd name="T5" fmla="*/ 6 h 58"/>
                                <a:gd name="T6" fmla="*/ 58 w 71"/>
                                <a:gd name="T7" fmla="*/ 16 h 58"/>
                                <a:gd name="T8" fmla="*/ 66 w 71"/>
                                <a:gd name="T9" fmla="*/ 27 h 58"/>
                                <a:gd name="T10" fmla="*/ 66 w 71"/>
                                <a:gd name="T11" fmla="*/ 33 h 58"/>
                                <a:gd name="T12" fmla="*/ 66 w 71"/>
                                <a:gd name="T13" fmla="*/ 39 h 58"/>
                                <a:gd name="T14" fmla="*/ 65 w 71"/>
                                <a:gd name="T15" fmla="*/ 41 h 58"/>
                                <a:gd name="T16" fmla="*/ 64 w 71"/>
                                <a:gd name="T17" fmla="*/ 43 h 58"/>
                                <a:gd name="T18" fmla="*/ 69 w 71"/>
                                <a:gd name="T19" fmla="*/ 45 h 58"/>
                                <a:gd name="T20" fmla="*/ 70 w 71"/>
                                <a:gd name="T21" fmla="*/ 42 h 58"/>
                                <a:gd name="T22" fmla="*/ 71 w 71"/>
                                <a:gd name="T23" fmla="*/ 39 h 58"/>
                                <a:gd name="T24" fmla="*/ 71 w 71"/>
                                <a:gd name="T25" fmla="*/ 24 h 58"/>
                                <a:gd name="T26" fmla="*/ 61 w 71"/>
                                <a:gd name="T27" fmla="*/ 12 h 58"/>
                                <a:gd name="T28" fmla="*/ 46 w 71"/>
                                <a:gd name="T29" fmla="*/ 4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46" y="4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46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23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5092" y="1098"/>
                            <a:ext cx="6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6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38100" cy="38100"/>
                                    <wp:effectExtent l="0" t="0" r="0" b="0"/>
                                    <wp:docPr id="985" name="Picture 98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" cy="38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24" name="Group 206"/>
                        <wpg:cNvGrpSpPr>
                          <a:grpSpLocks/>
                        </wpg:cNvGrpSpPr>
                        <wpg:grpSpPr bwMode="auto">
                          <a:xfrm>
                            <a:off x="5087" y="1095"/>
                            <a:ext cx="71" cy="58"/>
                            <a:chOff x="5087" y="1095"/>
                            <a:chExt cx="71" cy="58"/>
                          </a:xfrm>
                        </wpg:grpSpPr>
                        <wps:wsp>
                          <wps:cNvPr id="625" name="Freeform 207"/>
                          <wps:cNvSpPr>
                            <a:spLocks/>
                          </wps:cNvSpPr>
                          <wps:spPr bwMode="auto">
                            <a:xfrm>
                              <a:off x="5087" y="1095"/>
                              <a:ext cx="71" cy="58"/>
                            </a:xfrm>
                            <a:custGeom>
                              <a:avLst/>
                              <a:gdLst>
                                <a:gd name="T0" fmla="*/ 32 w 71"/>
                                <a:gd name="T1" fmla="*/ 0 h 58"/>
                                <a:gd name="T2" fmla="*/ 15 w 71"/>
                                <a:gd name="T3" fmla="*/ 0 h 58"/>
                                <a:gd name="T4" fmla="*/ 6 w 71"/>
                                <a:gd name="T5" fmla="*/ 4 h 58"/>
                                <a:gd name="T6" fmla="*/ 1 w 71"/>
                                <a:gd name="T7" fmla="*/ 12 h 58"/>
                                <a:gd name="T8" fmla="*/ 0 w 71"/>
                                <a:gd name="T9" fmla="*/ 15 h 58"/>
                                <a:gd name="T10" fmla="*/ 0 w 71"/>
                                <a:gd name="T11" fmla="*/ 18 h 58"/>
                                <a:gd name="T12" fmla="*/ 0 w 71"/>
                                <a:gd name="T13" fmla="*/ 33 h 58"/>
                                <a:gd name="T14" fmla="*/ 9 w 71"/>
                                <a:gd name="T15" fmla="*/ 45 h 58"/>
                                <a:gd name="T16" fmla="*/ 31 w 71"/>
                                <a:gd name="T17" fmla="*/ 56 h 58"/>
                                <a:gd name="T18" fmla="*/ 38 w 71"/>
                                <a:gd name="T19" fmla="*/ 57 h 58"/>
                                <a:gd name="T20" fmla="*/ 55 w 71"/>
                                <a:gd name="T21" fmla="*/ 57 h 58"/>
                                <a:gd name="T22" fmla="*/ 65 w 71"/>
                                <a:gd name="T23" fmla="*/ 53 h 58"/>
                                <a:gd name="T24" fmla="*/ 65 w 71"/>
                                <a:gd name="T25" fmla="*/ 52 h 58"/>
                                <a:gd name="T26" fmla="*/ 39 w 71"/>
                                <a:gd name="T27" fmla="*/ 52 h 58"/>
                                <a:gd name="T28" fmla="*/ 32 w 71"/>
                                <a:gd name="T29" fmla="*/ 51 h 58"/>
                                <a:gd name="T30" fmla="*/ 12 w 71"/>
                                <a:gd name="T31" fmla="*/ 41 h 58"/>
                                <a:gd name="T32" fmla="*/ 4 w 71"/>
                                <a:gd name="T33" fmla="*/ 30 h 58"/>
                                <a:gd name="T34" fmla="*/ 5 w 71"/>
                                <a:gd name="T35" fmla="*/ 18 h 58"/>
                                <a:gd name="T36" fmla="*/ 5 w 71"/>
                                <a:gd name="T37" fmla="*/ 16 h 58"/>
                                <a:gd name="T38" fmla="*/ 9 w 71"/>
                                <a:gd name="T39" fmla="*/ 8 h 58"/>
                                <a:gd name="T40" fmla="*/ 16 w 71"/>
                                <a:gd name="T41" fmla="*/ 5 h 58"/>
                                <a:gd name="T42" fmla="*/ 46 w 71"/>
                                <a:gd name="T43" fmla="*/ 5 h 58"/>
                                <a:gd name="T44" fmla="*/ 40 w 71"/>
                                <a:gd name="T45" fmla="*/ 1 h 58"/>
                                <a:gd name="T46" fmla="*/ 32 w 71"/>
                                <a:gd name="T47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32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208"/>
                          <wps:cNvSpPr>
                            <a:spLocks/>
                          </wps:cNvSpPr>
                          <wps:spPr bwMode="auto">
                            <a:xfrm>
                              <a:off x="5087" y="1095"/>
                              <a:ext cx="71" cy="58"/>
                            </a:xfrm>
                            <a:custGeom>
                              <a:avLst/>
                              <a:gdLst>
                                <a:gd name="T0" fmla="*/ 64 w 71"/>
                                <a:gd name="T1" fmla="*/ 43 h 58"/>
                                <a:gd name="T2" fmla="*/ 61 w 71"/>
                                <a:gd name="T3" fmla="*/ 49 h 58"/>
                                <a:gd name="T4" fmla="*/ 54 w 71"/>
                                <a:gd name="T5" fmla="*/ 52 h 58"/>
                                <a:gd name="T6" fmla="*/ 65 w 71"/>
                                <a:gd name="T7" fmla="*/ 52 h 58"/>
                                <a:gd name="T8" fmla="*/ 69 w 71"/>
                                <a:gd name="T9" fmla="*/ 45 h 58"/>
                                <a:gd name="T10" fmla="*/ 64 w 71"/>
                                <a:gd name="T11" fmla="*/ 4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64" y="43"/>
                                  </a:moveTo>
                                  <a:lnTo>
                                    <a:pt x="61" y="49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4" y="4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209"/>
                          <wps:cNvSpPr>
                            <a:spLocks/>
                          </wps:cNvSpPr>
                          <wps:spPr bwMode="auto">
                            <a:xfrm>
                              <a:off x="5087" y="1095"/>
                              <a:ext cx="71" cy="58"/>
                            </a:xfrm>
                            <a:custGeom>
                              <a:avLst/>
                              <a:gdLst>
                                <a:gd name="T0" fmla="*/ 46 w 71"/>
                                <a:gd name="T1" fmla="*/ 5 h 58"/>
                                <a:gd name="T2" fmla="*/ 31 w 71"/>
                                <a:gd name="T3" fmla="*/ 5 h 58"/>
                                <a:gd name="T4" fmla="*/ 38 w 71"/>
                                <a:gd name="T5" fmla="*/ 6 h 58"/>
                                <a:gd name="T6" fmla="*/ 58 w 71"/>
                                <a:gd name="T7" fmla="*/ 16 h 58"/>
                                <a:gd name="T8" fmla="*/ 66 w 71"/>
                                <a:gd name="T9" fmla="*/ 27 h 58"/>
                                <a:gd name="T10" fmla="*/ 66 w 71"/>
                                <a:gd name="T11" fmla="*/ 33 h 58"/>
                                <a:gd name="T12" fmla="*/ 66 w 71"/>
                                <a:gd name="T13" fmla="*/ 39 h 58"/>
                                <a:gd name="T14" fmla="*/ 65 w 71"/>
                                <a:gd name="T15" fmla="*/ 41 h 58"/>
                                <a:gd name="T16" fmla="*/ 64 w 71"/>
                                <a:gd name="T17" fmla="*/ 43 h 58"/>
                                <a:gd name="T18" fmla="*/ 69 w 71"/>
                                <a:gd name="T19" fmla="*/ 45 h 58"/>
                                <a:gd name="T20" fmla="*/ 70 w 71"/>
                                <a:gd name="T21" fmla="*/ 42 h 58"/>
                                <a:gd name="T22" fmla="*/ 71 w 71"/>
                                <a:gd name="T23" fmla="*/ 39 h 58"/>
                                <a:gd name="T24" fmla="*/ 71 w 71"/>
                                <a:gd name="T25" fmla="*/ 24 h 58"/>
                                <a:gd name="T26" fmla="*/ 61 w 71"/>
                                <a:gd name="T27" fmla="*/ 12 h 58"/>
                                <a:gd name="T28" fmla="*/ 46 w 71"/>
                                <a:gd name="T29" fmla="*/ 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46" y="5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46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28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4887" y="949"/>
                            <a:ext cx="6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6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38100" cy="38100"/>
                                    <wp:effectExtent l="0" t="0" r="0" b="0"/>
                                    <wp:docPr id="986" name="Picture 9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" cy="38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29" name="Group 211"/>
                        <wpg:cNvGrpSpPr>
                          <a:grpSpLocks/>
                        </wpg:cNvGrpSpPr>
                        <wpg:grpSpPr bwMode="auto">
                          <a:xfrm>
                            <a:off x="4882" y="946"/>
                            <a:ext cx="72" cy="58"/>
                            <a:chOff x="4882" y="946"/>
                            <a:chExt cx="72" cy="58"/>
                          </a:xfrm>
                        </wpg:grpSpPr>
                        <wps:wsp>
                          <wps:cNvPr id="630" name="Freeform 212"/>
                          <wps:cNvSpPr>
                            <a:spLocks/>
                          </wps:cNvSpPr>
                          <wps:spPr bwMode="auto">
                            <a:xfrm>
                              <a:off x="4882" y="946"/>
                              <a:ext cx="72" cy="58"/>
                            </a:xfrm>
                            <a:custGeom>
                              <a:avLst/>
                              <a:gdLst>
                                <a:gd name="T0" fmla="*/ 32 w 72"/>
                                <a:gd name="T1" fmla="*/ 0 h 58"/>
                                <a:gd name="T2" fmla="*/ 15 w 72"/>
                                <a:gd name="T3" fmla="*/ 0 h 58"/>
                                <a:gd name="T4" fmla="*/ 6 w 72"/>
                                <a:gd name="T5" fmla="*/ 4 h 58"/>
                                <a:gd name="T6" fmla="*/ 0 w 72"/>
                                <a:gd name="T7" fmla="*/ 15 h 58"/>
                                <a:gd name="T8" fmla="*/ 0 w 72"/>
                                <a:gd name="T9" fmla="*/ 18 h 58"/>
                                <a:gd name="T10" fmla="*/ 0 w 72"/>
                                <a:gd name="T11" fmla="*/ 33 h 58"/>
                                <a:gd name="T12" fmla="*/ 9 w 72"/>
                                <a:gd name="T13" fmla="*/ 45 h 58"/>
                                <a:gd name="T14" fmla="*/ 31 w 72"/>
                                <a:gd name="T15" fmla="*/ 56 h 58"/>
                                <a:gd name="T16" fmla="*/ 38 w 72"/>
                                <a:gd name="T17" fmla="*/ 57 h 58"/>
                                <a:gd name="T18" fmla="*/ 55 w 72"/>
                                <a:gd name="T19" fmla="*/ 57 h 58"/>
                                <a:gd name="T20" fmla="*/ 65 w 72"/>
                                <a:gd name="T21" fmla="*/ 53 h 58"/>
                                <a:gd name="T22" fmla="*/ 65 w 72"/>
                                <a:gd name="T23" fmla="*/ 52 h 58"/>
                                <a:gd name="T24" fmla="*/ 39 w 72"/>
                                <a:gd name="T25" fmla="*/ 52 h 58"/>
                                <a:gd name="T26" fmla="*/ 32 w 72"/>
                                <a:gd name="T27" fmla="*/ 51 h 58"/>
                                <a:gd name="T28" fmla="*/ 12 w 72"/>
                                <a:gd name="T29" fmla="*/ 41 h 58"/>
                                <a:gd name="T30" fmla="*/ 4 w 72"/>
                                <a:gd name="T31" fmla="*/ 30 h 58"/>
                                <a:gd name="T32" fmla="*/ 5 w 72"/>
                                <a:gd name="T33" fmla="*/ 18 h 58"/>
                                <a:gd name="T34" fmla="*/ 5 w 72"/>
                                <a:gd name="T35" fmla="*/ 16 h 58"/>
                                <a:gd name="T36" fmla="*/ 9 w 72"/>
                                <a:gd name="T37" fmla="*/ 8 h 58"/>
                                <a:gd name="T38" fmla="*/ 16 w 72"/>
                                <a:gd name="T39" fmla="*/ 5 h 58"/>
                                <a:gd name="T40" fmla="*/ 46 w 72"/>
                                <a:gd name="T41" fmla="*/ 5 h 58"/>
                                <a:gd name="T42" fmla="*/ 40 w 72"/>
                                <a:gd name="T43" fmla="*/ 1 h 58"/>
                                <a:gd name="T44" fmla="*/ 32 w 72"/>
                                <a:gd name="T4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2" h="58">
                                  <a:moveTo>
                                    <a:pt x="32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6" y="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213"/>
                          <wps:cNvSpPr>
                            <a:spLocks/>
                          </wps:cNvSpPr>
                          <wps:spPr bwMode="auto">
                            <a:xfrm>
                              <a:off x="4882" y="946"/>
                              <a:ext cx="72" cy="58"/>
                            </a:xfrm>
                            <a:custGeom>
                              <a:avLst/>
                              <a:gdLst>
                                <a:gd name="T0" fmla="*/ 64 w 72"/>
                                <a:gd name="T1" fmla="*/ 43 h 58"/>
                                <a:gd name="T2" fmla="*/ 61 w 72"/>
                                <a:gd name="T3" fmla="*/ 49 h 58"/>
                                <a:gd name="T4" fmla="*/ 54 w 72"/>
                                <a:gd name="T5" fmla="*/ 52 h 58"/>
                                <a:gd name="T6" fmla="*/ 65 w 72"/>
                                <a:gd name="T7" fmla="*/ 52 h 58"/>
                                <a:gd name="T8" fmla="*/ 69 w 72"/>
                                <a:gd name="T9" fmla="*/ 45 h 58"/>
                                <a:gd name="T10" fmla="*/ 64 w 72"/>
                                <a:gd name="T11" fmla="*/ 4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58">
                                  <a:moveTo>
                                    <a:pt x="64" y="43"/>
                                  </a:moveTo>
                                  <a:lnTo>
                                    <a:pt x="61" y="49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4" y="4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214"/>
                          <wps:cNvSpPr>
                            <a:spLocks/>
                          </wps:cNvSpPr>
                          <wps:spPr bwMode="auto">
                            <a:xfrm>
                              <a:off x="4882" y="946"/>
                              <a:ext cx="72" cy="58"/>
                            </a:xfrm>
                            <a:custGeom>
                              <a:avLst/>
                              <a:gdLst>
                                <a:gd name="T0" fmla="*/ 46 w 72"/>
                                <a:gd name="T1" fmla="*/ 5 h 58"/>
                                <a:gd name="T2" fmla="*/ 32 w 72"/>
                                <a:gd name="T3" fmla="*/ 5 h 58"/>
                                <a:gd name="T4" fmla="*/ 38 w 72"/>
                                <a:gd name="T5" fmla="*/ 6 h 58"/>
                                <a:gd name="T6" fmla="*/ 58 w 72"/>
                                <a:gd name="T7" fmla="*/ 16 h 58"/>
                                <a:gd name="T8" fmla="*/ 66 w 72"/>
                                <a:gd name="T9" fmla="*/ 27 h 58"/>
                                <a:gd name="T10" fmla="*/ 66 w 72"/>
                                <a:gd name="T11" fmla="*/ 33 h 58"/>
                                <a:gd name="T12" fmla="*/ 66 w 72"/>
                                <a:gd name="T13" fmla="*/ 39 h 58"/>
                                <a:gd name="T14" fmla="*/ 65 w 72"/>
                                <a:gd name="T15" fmla="*/ 41 h 58"/>
                                <a:gd name="T16" fmla="*/ 64 w 72"/>
                                <a:gd name="T17" fmla="*/ 43 h 58"/>
                                <a:gd name="T18" fmla="*/ 69 w 72"/>
                                <a:gd name="T19" fmla="*/ 45 h 58"/>
                                <a:gd name="T20" fmla="*/ 70 w 72"/>
                                <a:gd name="T21" fmla="*/ 42 h 58"/>
                                <a:gd name="T22" fmla="*/ 71 w 72"/>
                                <a:gd name="T23" fmla="*/ 39 h 58"/>
                                <a:gd name="T24" fmla="*/ 71 w 72"/>
                                <a:gd name="T25" fmla="*/ 24 h 58"/>
                                <a:gd name="T26" fmla="*/ 61 w 72"/>
                                <a:gd name="T27" fmla="*/ 12 h 58"/>
                                <a:gd name="T28" fmla="*/ 46 w 72"/>
                                <a:gd name="T29" fmla="*/ 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58">
                                  <a:moveTo>
                                    <a:pt x="46" y="5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46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33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4834" y="836"/>
                            <a:ext cx="6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4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47625" cy="28575"/>
                                    <wp:effectExtent l="0" t="0" r="9525" b="9525"/>
                                    <wp:docPr id="987" name="Picture 9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" cy="28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34" name="Group 216"/>
                        <wpg:cNvGrpSpPr>
                          <a:grpSpLocks/>
                        </wpg:cNvGrpSpPr>
                        <wpg:grpSpPr bwMode="auto">
                          <a:xfrm>
                            <a:off x="4831" y="833"/>
                            <a:ext cx="74" cy="54"/>
                            <a:chOff x="4831" y="833"/>
                            <a:chExt cx="74" cy="54"/>
                          </a:xfrm>
                        </wpg:grpSpPr>
                        <wps:wsp>
                          <wps:cNvPr id="635" name="Freeform 217"/>
                          <wps:cNvSpPr>
                            <a:spLocks/>
                          </wps:cNvSpPr>
                          <wps:spPr bwMode="auto">
                            <a:xfrm>
                              <a:off x="4831" y="833"/>
                              <a:ext cx="74" cy="54"/>
                            </a:xfrm>
                            <a:custGeom>
                              <a:avLst/>
                              <a:gdLst>
                                <a:gd name="T0" fmla="*/ 5 w 74"/>
                                <a:gd name="T1" fmla="*/ 35 h 54"/>
                                <a:gd name="T2" fmla="*/ 8 w 74"/>
                                <a:gd name="T3" fmla="*/ 41 h 54"/>
                                <a:gd name="T4" fmla="*/ 28 w 74"/>
                                <a:gd name="T5" fmla="*/ 52 h 54"/>
                                <a:gd name="T6" fmla="*/ 36 w 74"/>
                                <a:gd name="T7" fmla="*/ 53 h 54"/>
                                <a:gd name="T8" fmla="*/ 40 w 74"/>
                                <a:gd name="T9" fmla="*/ 53 h 54"/>
                                <a:gd name="T10" fmla="*/ 59 w 74"/>
                                <a:gd name="T11" fmla="*/ 48 h 54"/>
                                <a:gd name="T12" fmla="*/ 40 w 74"/>
                                <a:gd name="T13" fmla="*/ 48 h 54"/>
                                <a:gd name="T14" fmla="*/ 35 w 74"/>
                                <a:gd name="T15" fmla="*/ 48 h 54"/>
                                <a:gd name="T16" fmla="*/ 17 w 74"/>
                                <a:gd name="T17" fmla="*/ 46 h 54"/>
                                <a:gd name="T18" fmla="*/ 5 w 74"/>
                                <a:gd name="T19" fmla="*/ 35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4" h="54">
                                  <a:moveTo>
                                    <a:pt x="5" y="35"/>
                                  </a:moveTo>
                                  <a:lnTo>
                                    <a:pt x="8" y="41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5" y="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218"/>
                          <wps:cNvSpPr>
                            <a:spLocks/>
                          </wps:cNvSpPr>
                          <wps:spPr bwMode="auto">
                            <a:xfrm>
                              <a:off x="4831" y="833"/>
                              <a:ext cx="74" cy="54"/>
                            </a:xfrm>
                            <a:custGeom>
                              <a:avLst/>
                              <a:gdLst>
                                <a:gd name="T0" fmla="*/ 67 w 74"/>
                                <a:gd name="T1" fmla="*/ 40 h 54"/>
                                <a:gd name="T2" fmla="*/ 56 w 74"/>
                                <a:gd name="T3" fmla="*/ 48 h 54"/>
                                <a:gd name="T4" fmla="*/ 59 w 74"/>
                                <a:gd name="T5" fmla="*/ 48 h 54"/>
                                <a:gd name="T6" fmla="*/ 62 w 74"/>
                                <a:gd name="T7" fmla="*/ 47 h 54"/>
                                <a:gd name="T8" fmla="*/ 67 w 74"/>
                                <a:gd name="T9" fmla="*/ 4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54">
                                  <a:moveTo>
                                    <a:pt x="67" y="40"/>
                                  </a:moveTo>
                                  <a:lnTo>
                                    <a:pt x="56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67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219"/>
                          <wps:cNvSpPr>
                            <a:spLocks/>
                          </wps:cNvSpPr>
                          <wps:spPr bwMode="auto">
                            <a:xfrm>
                              <a:off x="4831" y="833"/>
                              <a:ext cx="74" cy="54"/>
                            </a:xfrm>
                            <a:custGeom>
                              <a:avLst/>
                              <a:gdLst>
                                <a:gd name="T0" fmla="*/ 68 w 74"/>
                                <a:gd name="T1" fmla="*/ 39 h 54"/>
                                <a:gd name="T2" fmla="*/ 67 w 74"/>
                                <a:gd name="T3" fmla="*/ 40 h 54"/>
                                <a:gd name="T4" fmla="*/ 68 w 74"/>
                                <a:gd name="T5" fmla="*/ 39 h 54"/>
                                <a:gd name="T6" fmla="*/ 68 w 74"/>
                                <a:gd name="T7" fmla="*/ 39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54">
                                  <a:moveTo>
                                    <a:pt x="68" y="39"/>
                                  </a:moveTo>
                                  <a:lnTo>
                                    <a:pt x="67" y="40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68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220"/>
                          <wps:cNvSpPr>
                            <a:spLocks/>
                          </wps:cNvSpPr>
                          <wps:spPr bwMode="auto">
                            <a:xfrm>
                              <a:off x="4831" y="833"/>
                              <a:ext cx="74" cy="54"/>
                            </a:xfrm>
                            <a:custGeom>
                              <a:avLst/>
                              <a:gdLst>
                                <a:gd name="T0" fmla="*/ 69 w 74"/>
                                <a:gd name="T1" fmla="*/ 30 h 54"/>
                                <a:gd name="T2" fmla="*/ 68 w 74"/>
                                <a:gd name="T3" fmla="*/ 39 h 54"/>
                                <a:gd name="T4" fmla="*/ 74 w 74"/>
                                <a:gd name="T5" fmla="*/ 31 h 54"/>
                                <a:gd name="T6" fmla="*/ 72 w 74"/>
                                <a:gd name="T7" fmla="*/ 30 h 54"/>
                                <a:gd name="T8" fmla="*/ 69 w 74"/>
                                <a:gd name="T9" fmla="*/ 3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54">
                                  <a:moveTo>
                                    <a:pt x="69" y="30"/>
                                  </a:moveTo>
                                  <a:lnTo>
                                    <a:pt x="68" y="39"/>
                                  </a:lnTo>
                                  <a:lnTo>
                                    <a:pt x="74" y="31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69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221"/>
                          <wps:cNvSpPr>
                            <a:spLocks/>
                          </wps:cNvSpPr>
                          <wps:spPr bwMode="auto">
                            <a:xfrm>
                              <a:off x="4831" y="833"/>
                              <a:ext cx="74" cy="54"/>
                            </a:xfrm>
                            <a:custGeom>
                              <a:avLst/>
                              <a:gdLst>
                                <a:gd name="T0" fmla="*/ 4 w 74"/>
                                <a:gd name="T1" fmla="*/ 34 h 54"/>
                                <a:gd name="T2" fmla="*/ 4 w 74"/>
                                <a:gd name="T3" fmla="*/ 35 h 54"/>
                                <a:gd name="T4" fmla="*/ 5 w 74"/>
                                <a:gd name="T5" fmla="*/ 35 h 54"/>
                                <a:gd name="T6" fmla="*/ 4 w 74"/>
                                <a:gd name="T7" fmla="*/ 3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54">
                                  <a:moveTo>
                                    <a:pt x="4" y="34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4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222"/>
                          <wps:cNvSpPr>
                            <a:spLocks/>
                          </wps:cNvSpPr>
                          <wps:spPr bwMode="auto">
                            <a:xfrm>
                              <a:off x="4831" y="833"/>
                              <a:ext cx="74" cy="54"/>
                            </a:xfrm>
                            <a:custGeom>
                              <a:avLst/>
                              <a:gdLst>
                                <a:gd name="T0" fmla="*/ 5 w 74"/>
                                <a:gd name="T1" fmla="*/ 13 h 54"/>
                                <a:gd name="T2" fmla="*/ 0 w 74"/>
                                <a:gd name="T3" fmla="*/ 21 h 54"/>
                                <a:gd name="T4" fmla="*/ 0 w 74"/>
                                <a:gd name="T5" fmla="*/ 24 h 54"/>
                                <a:gd name="T6" fmla="*/ 4 w 74"/>
                                <a:gd name="T7" fmla="*/ 34 h 54"/>
                                <a:gd name="T8" fmla="*/ 4 w 74"/>
                                <a:gd name="T9" fmla="*/ 24 h 54"/>
                                <a:gd name="T10" fmla="*/ 5 w 74"/>
                                <a:gd name="T11" fmla="*/ 23 h 54"/>
                                <a:gd name="T12" fmla="*/ 5 w 74"/>
                                <a:gd name="T13" fmla="*/ 13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4" h="54">
                                  <a:moveTo>
                                    <a:pt x="5" y="13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223"/>
                          <wps:cNvSpPr>
                            <a:spLocks/>
                          </wps:cNvSpPr>
                          <wps:spPr bwMode="auto">
                            <a:xfrm>
                              <a:off x="4831" y="833"/>
                              <a:ext cx="74" cy="54"/>
                            </a:xfrm>
                            <a:custGeom>
                              <a:avLst/>
                              <a:gdLst>
                                <a:gd name="T0" fmla="*/ 69 w 74"/>
                                <a:gd name="T1" fmla="*/ 18 h 54"/>
                                <a:gd name="T2" fmla="*/ 69 w 74"/>
                                <a:gd name="T3" fmla="*/ 30 h 54"/>
                                <a:gd name="T4" fmla="*/ 74 w 74"/>
                                <a:gd name="T5" fmla="*/ 30 h 54"/>
                                <a:gd name="T6" fmla="*/ 74 w 74"/>
                                <a:gd name="T7" fmla="*/ 28 h 54"/>
                                <a:gd name="T8" fmla="*/ 69 w 74"/>
                                <a:gd name="T9" fmla="*/ 18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54">
                                  <a:moveTo>
                                    <a:pt x="69" y="18"/>
                                  </a:moveTo>
                                  <a:lnTo>
                                    <a:pt x="69" y="30"/>
                                  </a:lnTo>
                                  <a:lnTo>
                                    <a:pt x="74" y="30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69" y="1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224"/>
                          <wps:cNvSpPr>
                            <a:spLocks/>
                          </wps:cNvSpPr>
                          <wps:spPr bwMode="auto">
                            <a:xfrm>
                              <a:off x="4831" y="833"/>
                              <a:ext cx="74" cy="54"/>
                            </a:xfrm>
                            <a:custGeom>
                              <a:avLst/>
                              <a:gdLst>
                                <a:gd name="T0" fmla="*/ 69 w 74"/>
                                <a:gd name="T1" fmla="*/ 17 h 54"/>
                                <a:gd name="T2" fmla="*/ 69 w 74"/>
                                <a:gd name="T3" fmla="*/ 18 h 54"/>
                                <a:gd name="T4" fmla="*/ 69 w 74"/>
                                <a:gd name="T5" fmla="*/ 18 h 54"/>
                                <a:gd name="T6" fmla="*/ 69 w 74"/>
                                <a:gd name="T7" fmla="*/ 1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54">
                                  <a:moveTo>
                                    <a:pt x="69" y="17"/>
                                  </a:moveTo>
                                  <a:lnTo>
                                    <a:pt x="69" y="18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9" y="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225"/>
                          <wps:cNvSpPr>
                            <a:spLocks/>
                          </wps:cNvSpPr>
                          <wps:spPr bwMode="auto">
                            <a:xfrm>
                              <a:off x="4831" y="833"/>
                              <a:ext cx="74" cy="54"/>
                            </a:xfrm>
                            <a:custGeom>
                              <a:avLst/>
                              <a:gdLst>
                                <a:gd name="T0" fmla="*/ 53 w 74"/>
                                <a:gd name="T1" fmla="*/ 4 h 54"/>
                                <a:gd name="T2" fmla="*/ 18 w 74"/>
                                <a:gd name="T3" fmla="*/ 4 h 54"/>
                                <a:gd name="T4" fmla="*/ 34 w 74"/>
                                <a:gd name="T5" fmla="*/ 4 h 54"/>
                                <a:gd name="T6" fmla="*/ 39 w 74"/>
                                <a:gd name="T7" fmla="*/ 5 h 54"/>
                                <a:gd name="T8" fmla="*/ 57 w 74"/>
                                <a:gd name="T9" fmla="*/ 7 h 54"/>
                                <a:gd name="T10" fmla="*/ 69 w 74"/>
                                <a:gd name="T11" fmla="*/ 17 h 54"/>
                                <a:gd name="T12" fmla="*/ 66 w 74"/>
                                <a:gd name="T13" fmla="*/ 11 h 54"/>
                                <a:gd name="T14" fmla="*/ 53 w 74"/>
                                <a:gd name="T15" fmla="*/ 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4" h="54">
                                  <a:moveTo>
                                    <a:pt x="53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3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226"/>
                          <wps:cNvSpPr>
                            <a:spLocks/>
                          </wps:cNvSpPr>
                          <wps:spPr bwMode="auto">
                            <a:xfrm>
                              <a:off x="4831" y="833"/>
                              <a:ext cx="74" cy="54"/>
                            </a:xfrm>
                            <a:custGeom>
                              <a:avLst/>
                              <a:gdLst>
                                <a:gd name="T0" fmla="*/ 6 w 74"/>
                                <a:gd name="T1" fmla="*/ 12 h 54"/>
                                <a:gd name="T2" fmla="*/ 5 w 74"/>
                                <a:gd name="T3" fmla="*/ 13 h 54"/>
                                <a:gd name="T4" fmla="*/ 5 w 74"/>
                                <a:gd name="T5" fmla="*/ 13 h 54"/>
                                <a:gd name="T6" fmla="*/ 6 w 74"/>
                                <a:gd name="T7" fmla="*/ 1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54">
                                  <a:moveTo>
                                    <a:pt x="6" y="12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6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227"/>
                          <wps:cNvSpPr>
                            <a:spLocks/>
                          </wps:cNvSpPr>
                          <wps:spPr bwMode="auto">
                            <a:xfrm>
                              <a:off x="4831" y="833"/>
                              <a:ext cx="74" cy="54"/>
                            </a:xfrm>
                            <a:custGeom>
                              <a:avLst/>
                              <a:gdLst>
                                <a:gd name="T0" fmla="*/ 34 w 74"/>
                                <a:gd name="T1" fmla="*/ 0 h 54"/>
                                <a:gd name="T2" fmla="*/ 12 w 74"/>
                                <a:gd name="T3" fmla="*/ 5 h 54"/>
                                <a:gd name="T4" fmla="*/ 6 w 74"/>
                                <a:gd name="T5" fmla="*/ 12 h 54"/>
                                <a:gd name="T6" fmla="*/ 18 w 74"/>
                                <a:gd name="T7" fmla="*/ 4 h 54"/>
                                <a:gd name="T8" fmla="*/ 53 w 74"/>
                                <a:gd name="T9" fmla="*/ 4 h 54"/>
                                <a:gd name="T10" fmla="*/ 45 w 74"/>
                                <a:gd name="T11" fmla="*/ 1 h 54"/>
                                <a:gd name="T12" fmla="*/ 38 w 74"/>
                                <a:gd name="T13" fmla="*/ 0 h 54"/>
                                <a:gd name="T14" fmla="*/ 34 w 74"/>
                                <a:gd name="T1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4" h="54">
                                  <a:moveTo>
                                    <a:pt x="34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46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5068" y="986"/>
                            <a:ext cx="6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4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47625" cy="28575"/>
                                    <wp:effectExtent l="0" t="0" r="9525" b="9525"/>
                                    <wp:docPr id="988" name="Picture 98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" cy="28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47" name="Group 229"/>
                        <wpg:cNvGrpSpPr>
                          <a:grpSpLocks/>
                        </wpg:cNvGrpSpPr>
                        <wpg:grpSpPr bwMode="auto">
                          <a:xfrm>
                            <a:off x="5065" y="983"/>
                            <a:ext cx="75" cy="53"/>
                            <a:chOff x="5065" y="983"/>
                            <a:chExt cx="75" cy="53"/>
                          </a:xfrm>
                        </wpg:grpSpPr>
                        <wps:wsp>
                          <wps:cNvPr id="648" name="Freeform 230"/>
                          <wps:cNvSpPr>
                            <a:spLocks/>
                          </wps:cNvSpPr>
                          <wps:spPr bwMode="auto">
                            <a:xfrm>
                              <a:off x="5065" y="983"/>
                              <a:ext cx="75" cy="53"/>
                            </a:xfrm>
                            <a:custGeom>
                              <a:avLst/>
                              <a:gdLst>
                                <a:gd name="T0" fmla="*/ 5 w 75"/>
                                <a:gd name="T1" fmla="*/ 35 h 53"/>
                                <a:gd name="T2" fmla="*/ 8 w 75"/>
                                <a:gd name="T3" fmla="*/ 41 h 53"/>
                                <a:gd name="T4" fmla="*/ 28 w 75"/>
                                <a:gd name="T5" fmla="*/ 52 h 53"/>
                                <a:gd name="T6" fmla="*/ 36 w 75"/>
                                <a:gd name="T7" fmla="*/ 53 h 53"/>
                                <a:gd name="T8" fmla="*/ 40 w 75"/>
                                <a:gd name="T9" fmla="*/ 53 h 53"/>
                                <a:gd name="T10" fmla="*/ 59 w 75"/>
                                <a:gd name="T11" fmla="*/ 48 h 53"/>
                                <a:gd name="T12" fmla="*/ 40 w 75"/>
                                <a:gd name="T13" fmla="*/ 48 h 53"/>
                                <a:gd name="T14" fmla="*/ 35 w 75"/>
                                <a:gd name="T15" fmla="*/ 48 h 53"/>
                                <a:gd name="T16" fmla="*/ 17 w 75"/>
                                <a:gd name="T17" fmla="*/ 46 h 53"/>
                                <a:gd name="T18" fmla="*/ 5 w 75"/>
                                <a:gd name="T19" fmla="*/ 35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5" y="35"/>
                                  </a:moveTo>
                                  <a:lnTo>
                                    <a:pt x="8" y="41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5" y="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231"/>
                          <wps:cNvSpPr>
                            <a:spLocks/>
                          </wps:cNvSpPr>
                          <wps:spPr bwMode="auto">
                            <a:xfrm>
                              <a:off x="5065" y="983"/>
                              <a:ext cx="75" cy="53"/>
                            </a:xfrm>
                            <a:custGeom>
                              <a:avLst/>
                              <a:gdLst>
                                <a:gd name="T0" fmla="*/ 67 w 75"/>
                                <a:gd name="T1" fmla="*/ 40 h 53"/>
                                <a:gd name="T2" fmla="*/ 56 w 75"/>
                                <a:gd name="T3" fmla="*/ 48 h 53"/>
                                <a:gd name="T4" fmla="*/ 59 w 75"/>
                                <a:gd name="T5" fmla="*/ 48 h 53"/>
                                <a:gd name="T6" fmla="*/ 62 w 75"/>
                                <a:gd name="T7" fmla="*/ 47 h 53"/>
                                <a:gd name="T8" fmla="*/ 67 w 75"/>
                                <a:gd name="T9" fmla="*/ 4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67" y="40"/>
                                  </a:moveTo>
                                  <a:lnTo>
                                    <a:pt x="56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67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232"/>
                          <wps:cNvSpPr>
                            <a:spLocks/>
                          </wps:cNvSpPr>
                          <wps:spPr bwMode="auto">
                            <a:xfrm>
                              <a:off x="5065" y="983"/>
                              <a:ext cx="75" cy="53"/>
                            </a:xfrm>
                            <a:custGeom>
                              <a:avLst/>
                              <a:gdLst>
                                <a:gd name="T0" fmla="*/ 68 w 75"/>
                                <a:gd name="T1" fmla="*/ 39 h 53"/>
                                <a:gd name="T2" fmla="*/ 67 w 75"/>
                                <a:gd name="T3" fmla="*/ 40 h 53"/>
                                <a:gd name="T4" fmla="*/ 68 w 75"/>
                                <a:gd name="T5" fmla="*/ 40 h 53"/>
                                <a:gd name="T6" fmla="*/ 68 w 75"/>
                                <a:gd name="T7" fmla="*/ 3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68" y="39"/>
                                  </a:moveTo>
                                  <a:lnTo>
                                    <a:pt x="67" y="40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233"/>
                          <wps:cNvSpPr>
                            <a:spLocks/>
                          </wps:cNvSpPr>
                          <wps:spPr bwMode="auto">
                            <a:xfrm>
                              <a:off x="5065" y="983"/>
                              <a:ext cx="75" cy="53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30 h 53"/>
                                <a:gd name="T2" fmla="*/ 68 w 75"/>
                                <a:gd name="T3" fmla="*/ 39 h 53"/>
                                <a:gd name="T4" fmla="*/ 74 w 75"/>
                                <a:gd name="T5" fmla="*/ 31 h 53"/>
                                <a:gd name="T6" fmla="*/ 72 w 75"/>
                                <a:gd name="T7" fmla="*/ 30 h 53"/>
                                <a:gd name="T8" fmla="*/ 69 w 75"/>
                                <a:gd name="T9" fmla="*/ 3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69" y="30"/>
                                  </a:moveTo>
                                  <a:lnTo>
                                    <a:pt x="68" y="39"/>
                                  </a:lnTo>
                                  <a:lnTo>
                                    <a:pt x="74" y="31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69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234"/>
                          <wps:cNvSpPr>
                            <a:spLocks/>
                          </wps:cNvSpPr>
                          <wps:spPr bwMode="auto">
                            <a:xfrm>
                              <a:off x="5065" y="983"/>
                              <a:ext cx="75" cy="53"/>
                            </a:xfrm>
                            <a:custGeom>
                              <a:avLst/>
                              <a:gdLst>
                                <a:gd name="T0" fmla="*/ 4 w 75"/>
                                <a:gd name="T1" fmla="*/ 34 h 53"/>
                                <a:gd name="T2" fmla="*/ 4 w 75"/>
                                <a:gd name="T3" fmla="*/ 35 h 53"/>
                                <a:gd name="T4" fmla="*/ 5 w 75"/>
                                <a:gd name="T5" fmla="*/ 35 h 53"/>
                                <a:gd name="T6" fmla="*/ 4 w 75"/>
                                <a:gd name="T7" fmla="*/ 34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4" y="34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4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235"/>
                          <wps:cNvSpPr>
                            <a:spLocks/>
                          </wps:cNvSpPr>
                          <wps:spPr bwMode="auto">
                            <a:xfrm>
                              <a:off x="5065" y="983"/>
                              <a:ext cx="75" cy="53"/>
                            </a:xfrm>
                            <a:custGeom>
                              <a:avLst/>
                              <a:gdLst>
                                <a:gd name="T0" fmla="*/ 5 w 75"/>
                                <a:gd name="T1" fmla="*/ 13 h 53"/>
                                <a:gd name="T2" fmla="*/ 0 w 75"/>
                                <a:gd name="T3" fmla="*/ 21 h 53"/>
                                <a:gd name="T4" fmla="*/ 0 w 75"/>
                                <a:gd name="T5" fmla="*/ 24 h 53"/>
                                <a:gd name="T6" fmla="*/ 4 w 75"/>
                                <a:gd name="T7" fmla="*/ 34 h 53"/>
                                <a:gd name="T8" fmla="*/ 5 w 75"/>
                                <a:gd name="T9" fmla="*/ 24 h 53"/>
                                <a:gd name="T10" fmla="*/ 5 w 75"/>
                                <a:gd name="T11" fmla="*/ 23 h 53"/>
                                <a:gd name="T12" fmla="*/ 5 w 75"/>
                                <a:gd name="T13" fmla="*/ 1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5" y="13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236"/>
                          <wps:cNvSpPr>
                            <a:spLocks/>
                          </wps:cNvSpPr>
                          <wps:spPr bwMode="auto">
                            <a:xfrm>
                              <a:off x="5065" y="983"/>
                              <a:ext cx="75" cy="53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18 h 53"/>
                                <a:gd name="T2" fmla="*/ 69 w 75"/>
                                <a:gd name="T3" fmla="*/ 30 h 53"/>
                                <a:gd name="T4" fmla="*/ 74 w 75"/>
                                <a:gd name="T5" fmla="*/ 30 h 53"/>
                                <a:gd name="T6" fmla="*/ 74 w 75"/>
                                <a:gd name="T7" fmla="*/ 28 h 53"/>
                                <a:gd name="T8" fmla="*/ 69 w 75"/>
                                <a:gd name="T9" fmla="*/ 18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69" y="18"/>
                                  </a:moveTo>
                                  <a:lnTo>
                                    <a:pt x="69" y="30"/>
                                  </a:lnTo>
                                  <a:lnTo>
                                    <a:pt x="74" y="30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69" y="1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237"/>
                          <wps:cNvSpPr>
                            <a:spLocks/>
                          </wps:cNvSpPr>
                          <wps:spPr bwMode="auto">
                            <a:xfrm>
                              <a:off x="5065" y="983"/>
                              <a:ext cx="75" cy="53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17 h 53"/>
                                <a:gd name="T2" fmla="*/ 69 w 75"/>
                                <a:gd name="T3" fmla="*/ 18 h 53"/>
                                <a:gd name="T4" fmla="*/ 69 w 75"/>
                                <a:gd name="T5" fmla="*/ 18 h 53"/>
                                <a:gd name="T6" fmla="*/ 69 w 75"/>
                                <a:gd name="T7" fmla="*/ 17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69" y="17"/>
                                  </a:moveTo>
                                  <a:lnTo>
                                    <a:pt x="69" y="18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9" y="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238"/>
                          <wps:cNvSpPr>
                            <a:spLocks/>
                          </wps:cNvSpPr>
                          <wps:spPr bwMode="auto">
                            <a:xfrm>
                              <a:off x="5065" y="983"/>
                              <a:ext cx="75" cy="53"/>
                            </a:xfrm>
                            <a:custGeom>
                              <a:avLst/>
                              <a:gdLst>
                                <a:gd name="T0" fmla="*/ 53 w 75"/>
                                <a:gd name="T1" fmla="*/ 4 h 53"/>
                                <a:gd name="T2" fmla="*/ 18 w 75"/>
                                <a:gd name="T3" fmla="*/ 4 h 53"/>
                                <a:gd name="T4" fmla="*/ 34 w 75"/>
                                <a:gd name="T5" fmla="*/ 5 h 53"/>
                                <a:gd name="T6" fmla="*/ 39 w 75"/>
                                <a:gd name="T7" fmla="*/ 5 h 53"/>
                                <a:gd name="T8" fmla="*/ 57 w 75"/>
                                <a:gd name="T9" fmla="*/ 7 h 53"/>
                                <a:gd name="T10" fmla="*/ 69 w 75"/>
                                <a:gd name="T11" fmla="*/ 17 h 53"/>
                                <a:gd name="T12" fmla="*/ 66 w 75"/>
                                <a:gd name="T13" fmla="*/ 11 h 53"/>
                                <a:gd name="T14" fmla="*/ 53 w 75"/>
                                <a:gd name="T15" fmla="*/ 4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53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3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239"/>
                          <wps:cNvSpPr>
                            <a:spLocks/>
                          </wps:cNvSpPr>
                          <wps:spPr bwMode="auto">
                            <a:xfrm>
                              <a:off x="5065" y="983"/>
                              <a:ext cx="75" cy="53"/>
                            </a:xfrm>
                            <a:custGeom>
                              <a:avLst/>
                              <a:gdLst>
                                <a:gd name="T0" fmla="*/ 6 w 75"/>
                                <a:gd name="T1" fmla="*/ 12 h 53"/>
                                <a:gd name="T2" fmla="*/ 5 w 75"/>
                                <a:gd name="T3" fmla="*/ 13 h 53"/>
                                <a:gd name="T4" fmla="*/ 5 w 75"/>
                                <a:gd name="T5" fmla="*/ 13 h 53"/>
                                <a:gd name="T6" fmla="*/ 6 w 75"/>
                                <a:gd name="T7" fmla="*/ 12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6" y="12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6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240"/>
                          <wps:cNvSpPr>
                            <a:spLocks/>
                          </wps:cNvSpPr>
                          <wps:spPr bwMode="auto">
                            <a:xfrm>
                              <a:off x="5065" y="983"/>
                              <a:ext cx="75" cy="53"/>
                            </a:xfrm>
                            <a:custGeom>
                              <a:avLst/>
                              <a:gdLst>
                                <a:gd name="T0" fmla="*/ 34 w 75"/>
                                <a:gd name="T1" fmla="*/ 0 h 53"/>
                                <a:gd name="T2" fmla="*/ 12 w 75"/>
                                <a:gd name="T3" fmla="*/ 5 h 53"/>
                                <a:gd name="T4" fmla="*/ 6 w 75"/>
                                <a:gd name="T5" fmla="*/ 12 h 53"/>
                                <a:gd name="T6" fmla="*/ 18 w 75"/>
                                <a:gd name="T7" fmla="*/ 4 h 53"/>
                                <a:gd name="T8" fmla="*/ 53 w 75"/>
                                <a:gd name="T9" fmla="*/ 4 h 53"/>
                                <a:gd name="T10" fmla="*/ 45 w 75"/>
                                <a:gd name="T11" fmla="*/ 1 h 53"/>
                                <a:gd name="T12" fmla="*/ 38 w 75"/>
                                <a:gd name="T13" fmla="*/ 0 h 53"/>
                                <a:gd name="T14" fmla="*/ 34 w 75"/>
                                <a:gd name="T1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34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241"/>
                        <wpg:cNvGrpSpPr>
                          <a:grpSpLocks/>
                        </wpg:cNvGrpSpPr>
                        <wpg:grpSpPr bwMode="auto">
                          <a:xfrm>
                            <a:off x="4516" y="420"/>
                            <a:ext cx="1122" cy="1121"/>
                            <a:chOff x="4516" y="420"/>
                            <a:chExt cx="1122" cy="1121"/>
                          </a:xfrm>
                        </wpg:grpSpPr>
                        <wps:wsp>
                          <wps:cNvPr id="660" name="Freeform 242"/>
                          <wps:cNvSpPr>
                            <a:spLocks/>
                          </wps:cNvSpPr>
                          <wps:spPr bwMode="auto">
                            <a:xfrm>
                              <a:off x="4516" y="420"/>
                              <a:ext cx="1122" cy="1121"/>
                            </a:xfrm>
                            <a:custGeom>
                              <a:avLst/>
                              <a:gdLst>
                                <a:gd name="T0" fmla="*/ 469 w 1122"/>
                                <a:gd name="T1" fmla="*/ 7 h 1121"/>
                                <a:gd name="T2" fmla="*/ 342 w 1122"/>
                                <a:gd name="T3" fmla="*/ 44 h 1121"/>
                                <a:gd name="T4" fmla="*/ 229 w 1122"/>
                                <a:gd name="T5" fmla="*/ 108 h 1121"/>
                                <a:gd name="T6" fmla="*/ 134 w 1122"/>
                                <a:gd name="T7" fmla="*/ 195 h 1121"/>
                                <a:gd name="T8" fmla="*/ 62 w 1122"/>
                                <a:gd name="T9" fmla="*/ 303 h 1121"/>
                                <a:gd name="T10" fmla="*/ 16 w 1122"/>
                                <a:gd name="T11" fmla="*/ 426 h 1121"/>
                                <a:gd name="T12" fmla="*/ 0 w 1122"/>
                                <a:gd name="T13" fmla="*/ 560 h 1121"/>
                                <a:gd name="T14" fmla="*/ 16 w 1122"/>
                                <a:gd name="T15" fmla="*/ 695 h 1121"/>
                                <a:gd name="T16" fmla="*/ 62 w 1122"/>
                                <a:gd name="T17" fmla="*/ 818 h 1121"/>
                                <a:gd name="T18" fmla="*/ 134 w 1122"/>
                                <a:gd name="T19" fmla="*/ 925 h 1121"/>
                                <a:gd name="T20" fmla="*/ 229 w 1122"/>
                                <a:gd name="T21" fmla="*/ 1013 h 1121"/>
                                <a:gd name="T22" fmla="*/ 342 w 1122"/>
                                <a:gd name="T23" fmla="*/ 1077 h 1121"/>
                                <a:gd name="T24" fmla="*/ 469 w 1122"/>
                                <a:gd name="T25" fmla="*/ 1114 h 1121"/>
                                <a:gd name="T26" fmla="*/ 606 w 1122"/>
                                <a:gd name="T27" fmla="*/ 1119 h 1121"/>
                                <a:gd name="T28" fmla="*/ 708 w 1122"/>
                                <a:gd name="T29" fmla="*/ 1101 h 1121"/>
                                <a:gd name="T30" fmla="*/ 516 w 1122"/>
                                <a:gd name="T31" fmla="*/ 1099 h 1121"/>
                                <a:gd name="T32" fmla="*/ 451 w 1122"/>
                                <a:gd name="T33" fmla="*/ 1090 h 1121"/>
                                <a:gd name="T34" fmla="*/ 389 w 1122"/>
                                <a:gd name="T35" fmla="*/ 1073 h 1121"/>
                                <a:gd name="T36" fmla="*/ 331 w 1122"/>
                                <a:gd name="T37" fmla="*/ 1050 h 1121"/>
                                <a:gd name="T38" fmla="*/ 275 w 1122"/>
                                <a:gd name="T39" fmla="*/ 1020 h 1121"/>
                                <a:gd name="T40" fmla="*/ 224 w 1122"/>
                                <a:gd name="T41" fmla="*/ 984 h 1121"/>
                                <a:gd name="T42" fmla="*/ 178 w 1122"/>
                                <a:gd name="T43" fmla="*/ 943 h 1121"/>
                                <a:gd name="T44" fmla="*/ 136 w 1122"/>
                                <a:gd name="T45" fmla="*/ 896 h 1121"/>
                                <a:gd name="T46" fmla="*/ 101 w 1122"/>
                                <a:gd name="T47" fmla="*/ 845 h 1121"/>
                                <a:gd name="T48" fmla="*/ 71 w 1122"/>
                                <a:gd name="T49" fmla="*/ 790 h 1121"/>
                                <a:gd name="T50" fmla="*/ 47 w 1122"/>
                                <a:gd name="T51" fmla="*/ 731 h 1121"/>
                                <a:gd name="T52" fmla="*/ 30 w 1122"/>
                                <a:gd name="T53" fmla="*/ 669 h 1121"/>
                                <a:gd name="T54" fmla="*/ 21 w 1122"/>
                                <a:gd name="T55" fmla="*/ 605 h 1121"/>
                                <a:gd name="T56" fmla="*/ 20 w 1122"/>
                                <a:gd name="T57" fmla="*/ 538 h 1121"/>
                                <a:gd name="T58" fmla="*/ 27 w 1122"/>
                                <a:gd name="T59" fmla="*/ 473 h 1121"/>
                                <a:gd name="T60" fmla="*/ 41 w 1122"/>
                                <a:gd name="T61" fmla="*/ 410 h 1121"/>
                                <a:gd name="T62" fmla="*/ 62 w 1122"/>
                                <a:gd name="T63" fmla="*/ 350 h 1121"/>
                                <a:gd name="T64" fmla="*/ 90 w 1122"/>
                                <a:gd name="T65" fmla="*/ 293 h 1121"/>
                                <a:gd name="T66" fmla="*/ 124 w 1122"/>
                                <a:gd name="T67" fmla="*/ 241 h 1121"/>
                                <a:gd name="T68" fmla="*/ 163 w 1122"/>
                                <a:gd name="T69" fmla="*/ 193 h 1121"/>
                                <a:gd name="T70" fmla="*/ 208 w 1122"/>
                                <a:gd name="T71" fmla="*/ 150 h 1121"/>
                                <a:gd name="T72" fmla="*/ 258 w 1122"/>
                                <a:gd name="T73" fmla="*/ 112 h 1121"/>
                                <a:gd name="T74" fmla="*/ 312 w 1122"/>
                                <a:gd name="T75" fmla="*/ 80 h 1121"/>
                                <a:gd name="T76" fmla="*/ 369 w 1122"/>
                                <a:gd name="T77" fmla="*/ 54 h 1121"/>
                                <a:gd name="T78" fmla="*/ 430 w 1122"/>
                                <a:gd name="T79" fmla="*/ 35 h 1121"/>
                                <a:gd name="T80" fmla="*/ 494 w 1122"/>
                                <a:gd name="T81" fmla="*/ 24 h 1121"/>
                                <a:gd name="T82" fmla="*/ 560 w 1122"/>
                                <a:gd name="T83" fmla="*/ 20 h 1121"/>
                                <a:gd name="T84" fmla="*/ 651 w 1122"/>
                                <a:gd name="T85" fmla="*/ 7 h 1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22" h="1121">
                                  <a:moveTo>
                                    <a:pt x="560" y="0"/>
                                  </a:moveTo>
                                  <a:lnTo>
                                    <a:pt x="514" y="1"/>
                                  </a:lnTo>
                                  <a:lnTo>
                                    <a:pt x="469" y="7"/>
                                  </a:lnTo>
                                  <a:lnTo>
                                    <a:pt x="426" y="16"/>
                                  </a:lnTo>
                                  <a:lnTo>
                                    <a:pt x="383" y="28"/>
                                  </a:lnTo>
                                  <a:lnTo>
                                    <a:pt x="342" y="44"/>
                                  </a:lnTo>
                                  <a:lnTo>
                                    <a:pt x="303" y="62"/>
                                  </a:lnTo>
                                  <a:lnTo>
                                    <a:pt x="265" y="84"/>
                                  </a:lnTo>
                                  <a:lnTo>
                                    <a:pt x="229" y="108"/>
                                  </a:lnTo>
                                  <a:lnTo>
                                    <a:pt x="195" y="134"/>
                                  </a:lnTo>
                                  <a:lnTo>
                                    <a:pt x="164" y="164"/>
                                  </a:lnTo>
                                  <a:lnTo>
                                    <a:pt x="134" y="195"/>
                                  </a:lnTo>
                                  <a:lnTo>
                                    <a:pt x="108" y="229"/>
                                  </a:lnTo>
                                  <a:lnTo>
                                    <a:pt x="84" y="265"/>
                                  </a:lnTo>
                                  <a:lnTo>
                                    <a:pt x="62" y="303"/>
                                  </a:lnTo>
                                  <a:lnTo>
                                    <a:pt x="44" y="342"/>
                                  </a:lnTo>
                                  <a:lnTo>
                                    <a:pt x="28" y="383"/>
                                  </a:lnTo>
                                  <a:lnTo>
                                    <a:pt x="16" y="426"/>
                                  </a:lnTo>
                                  <a:lnTo>
                                    <a:pt x="7" y="469"/>
                                  </a:lnTo>
                                  <a:lnTo>
                                    <a:pt x="1" y="514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1" y="606"/>
                                  </a:lnTo>
                                  <a:lnTo>
                                    <a:pt x="7" y="651"/>
                                  </a:lnTo>
                                  <a:lnTo>
                                    <a:pt x="16" y="695"/>
                                  </a:lnTo>
                                  <a:lnTo>
                                    <a:pt x="28" y="738"/>
                                  </a:lnTo>
                                  <a:lnTo>
                                    <a:pt x="44" y="779"/>
                                  </a:lnTo>
                                  <a:lnTo>
                                    <a:pt x="62" y="818"/>
                                  </a:lnTo>
                                  <a:lnTo>
                                    <a:pt x="84" y="856"/>
                                  </a:lnTo>
                                  <a:lnTo>
                                    <a:pt x="108" y="891"/>
                                  </a:lnTo>
                                  <a:lnTo>
                                    <a:pt x="134" y="925"/>
                                  </a:lnTo>
                                  <a:lnTo>
                                    <a:pt x="164" y="957"/>
                                  </a:lnTo>
                                  <a:lnTo>
                                    <a:pt x="195" y="986"/>
                                  </a:lnTo>
                                  <a:lnTo>
                                    <a:pt x="229" y="1013"/>
                                  </a:lnTo>
                                  <a:lnTo>
                                    <a:pt x="265" y="1037"/>
                                  </a:lnTo>
                                  <a:lnTo>
                                    <a:pt x="303" y="1058"/>
                                  </a:lnTo>
                                  <a:lnTo>
                                    <a:pt x="342" y="1077"/>
                                  </a:lnTo>
                                  <a:lnTo>
                                    <a:pt x="383" y="1092"/>
                                  </a:lnTo>
                                  <a:lnTo>
                                    <a:pt x="426" y="1105"/>
                                  </a:lnTo>
                                  <a:lnTo>
                                    <a:pt x="469" y="1114"/>
                                  </a:lnTo>
                                  <a:lnTo>
                                    <a:pt x="514" y="1119"/>
                                  </a:lnTo>
                                  <a:lnTo>
                                    <a:pt x="560" y="1121"/>
                                  </a:lnTo>
                                  <a:lnTo>
                                    <a:pt x="606" y="1119"/>
                                  </a:lnTo>
                                  <a:lnTo>
                                    <a:pt x="651" y="1114"/>
                                  </a:lnTo>
                                  <a:lnTo>
                                    <a:pt x="695" y="1105"/>
                                  </a:lnTo>
                                  <a:lnTo>
                                    <a:pt x="708" y="1101"/>
                                  </a:lnTo>
                                  <a:lnTo>
                                    <a:pt x="560" y="1101"/>
                                  </a:lnTo>
                                  <a:lnTo>
                                    <a:pt x="538" y="1101"/>
                                  </a:lnTo>
                                  <a:lnTo>
                                    <a:pt x="516" y="1099"/>
                                  </a:lnTo>
                                  <a:lnTo>
                                    <a:pt x="494" y="1097"/>
                                  </a:lnTo>
                                  <a:lnTo>
                                    <a:pt x="473" y="1094"/>
                                  </a:lnTo>
                                  <a:lnTo>
                                    <a:pt x="451" y="1090"/>
                                  </a:lnTo>
                                  <a:lnTo>
                                    <a:pt x="430" y="1085"/>
                                  </a:lnTo>
                                  <a:lnTo>
                                    <a:pt x="410" y="1080"/>
                                  </a:lnTo>
                                  <a:lnTo>
                                    <a:pt x="389" y="1073"/>
                                  </a:lnTo>
                                  <a:lnTo>
                                    <a:pt x="369" y="1066"/>
                                  </a:lnTo>
                                  <a:lnTo>
                                    <a:pt x="350" y="1059"/>
                                  </a:lnTo>
                                  <a:lnTo>
                                    <a:pt x="331" y="1050"/>
                                  </a:lnTo>
                                  <a:lnTo>
                                    <a:pt x="312" y="1041"/>
                                  </a:lnTo>
                                  <a:lnTo>
                                    <a:pt x="293" y="1031"/>
                                  </a:lnTo>
                                  <a:lnTo>
                                    <a:pt x="275" y="1020"/>
                                  </a:lnTo>
                                  <a:lnTo>
                                    <a:pt x="258" y="1009"/>
                                  </a:lnTo>
                                  <a:lnTo>
                                    <a:pt x="241" y="997"/>
                                  </a:lnTo>
                                  <a:lnTo>
                                    <a:pt x="224" y="984"/>
                                  </a:lnTo>
                                  <a:lnTo>
                                    <a:pt x="208" y="971"/>
                                  </a:lnTo>
                                  <a:lnTo>
                                    <a:pt x="193" y="957"/>
                                  </a:lnTo>
                                  <a:lnTo>
                                    <a:pt x="178" y="943"/>
                                  </a:lnTo>
                                  <a:lnTo>
                                    <a:pt x="163" y="928"/>
                                  </a:lnTo>
                                  <a:lnTo>
                                    <a:pt x="150" y="912"/>
                                  </a:lnTo>
                                  <a:lnTo>
                                    <a:pt x="136" y="896"/>
                                  </a:lnTo>
                                  <a:lnTo>
                                    <a:pt x="124" y="880"/>
                                  </a:lnTo>
                                  <a:lnTo>
                                    <a:pt x="112" y="863"/>
                                  </a:lnTo>
                                  <a:lnTo>
                                    <a:pt x="101" y="845"/>
                                  </a:lnTo>
                                  <a:lnTo>
                                    <a:pt x="90" y="827"/>
                                  </a:lnTo>
                                  <a:lnTo>
                                    <a:pt x="80" y="809"/>
                                  </a:lnTo>
                                  <a:lnTo>
                                    <a:pt x="71" y="790"/>
                                  </a:lnTo>
                                  <a:lnTo>
                                    <a:pt x="62" y="771"/>
                                  </a:lnTo>
                                  <a:lnTo>
                                    <a:pt x="54" y="751"/>
                                  </a:lnTo>
                                  <a:lnTo>
                                    <a:pt x="47" y="731"/>
                                  </a:lnTo>
                                  <a:lnTo>
                                    <a:pt x="41" y="711"/>
                                  </a:lnTo>
                                  <a:lnTo>
                                    <a:pt x="35" y="690"/>
                                  </a:lnTo>
                                  <a:lnTo>
                                    <a:pt x="30" y="669"/>
                                  </a:lnTo>
                                  <a:lnTo>
                                    <a:pt x="27" y="648"/>
                                  </a:lnTo>
                                  <a:lnTo>
                                    <a:pt x="24" y="626"/>
                                  </a:lnTo>
                                  <a:lnTo>
                                    <a:pt x="21" y="605"/>
                                  </a:lnTo>
                                  <a:lnTo>
                                    <a:pt x="20" y="583"/>
                                  </a:lnTo>
                                  <a:lnTo>
                                    <a:pt x="20" y="560"/>
                                  </a:lnTo>
                                  <a:lnTo>
                                    <a:pt x="20" y="538"/>
                                  </a:lnTo>
                                  <a:lnTo>
                                    <a:pt x="21" y="516"/>
                                  </a:lnTo>
                                  <a:lnTo>
                                    <a:pt x="24" y="494"/>
                                  </a:lnTo>
                                  <a:lnTo>
                                    <a:pt x="27" y="473"/>
                                  </a:lnTo>
                                  <a:lnTo>
                                    <a:pt x="30" y="451"/>
                                  </a:lnTo>
                                  <a:lnTo>
                                    <a:pt x="35" y="430"/>
                                  </a:lnTo>
                                  <a:lnTo>
                                    <a:pt x="41" y="410"/>
                                  </a:lnTo>
                                  <a:lnTo>
                                    <a:pt x="47" y="389"/>
                                  </a:lnTo>
                                  <a:lnTo>
                                    <a:pt x="54" y="369"/>
                                  </a:lnTo>
                                  <a:lnTo>
                                    <a:pt x="62" y="350"/>
                                  </a:lnTo>
                                  <a:lnTo>
                                    <a:pt x="71" y="331"/>
                                  </a:lnTo>
                                  <a:lnTo>
                                    <a:pt x="80" y="312"/>
                                  </a:lnTo>
                                  <a:lnTo>
                                    <a:pt x="90" y="293"/>
                                  </a:lnTo>
                                  <a:lnTo>
                                    <a:pt x="101" y="275"/>
                                  </a:lnTo>
                                  <a:lnTo>
                                    <a:pt x="112" y="258"/>
                                  </a:lnTo>
                                  <a:lnTo>
                                    <a:pt x="124" y="241"/>
                                  </a:lnTo>
                                  <a:lnTo>
                                    <a:pt x="136" y="224"/>
                                  </a:lnTo>
                                  <a:lnTo>
                                    <a:pt x="150" y="208"/>
                                  </a:lnTo>
                                  <a:lnTo>
                                    <a:pt x="163" y="193"/>
                                  </a:lnTo>
                                  <a:lnTo>
                                    <a:pt x="178" y="178"/>
                                  </a:lnTo>
                                  <a:lnTo>
                                    <a:pt x="193" y="163"/>
                                  </a:lnTo>
                                  <a:lnTo>
                                    <a:pt x="208" y="150"/>
                                  </a:lnTo>
                                  <a:lnTo>
                                    <a:pt x="224" y="136"/>
                                  </a:lnTo>
                                  <a:lnTo>
                                    <a:pt x="241" y="124"/>
                                  </a:lnTo>
                                  <a:lnTo>
                                    <a:pt x="258" y="112"/>
                                  </a:lnTo>
                                  <a:lnTo>
                                    <a:pt x="275" y="101"/>
                                  </a:lnTo>
                                  <a:lnTo>
                                    <a:pt x="293" y="90"/>
                                  </a:lnTo>
                                  <a:lnTo>
                                    <a:pt x="312" y="80"/>
                                  </a:lnTo>
                                  <a:lnTo>
                                    <a:pt x="331" y="71"/>
                                  </a:lnTo>
                                  <a:lnTo>
                                    <a:pt x="350" y="62"/>
                                  </a:lnTo>
                                  <a:lnTo>
                                    <a:pt x="369" y="54"/>
                                  </a:lnTo>
                                  <a:lnTo>
                                    <a:pt x="389" y="47"/>
                                  </a:lnTo>
                                  <a:lnTo>
                                    <a:pt x="410" y="41"/>
                                  </a:lnTo>
                                  <a:lnTo>
                                    <a:pt x="430" y="35"/>
                                  </a:lnTo>
                                  <a:lnTo>
                                    <a:pt x="451" y="30"/>
                                  </a:lnTo>
                                  <a:lnTo>
                                    <a:pt x="473" y="27"/>
                                  </a:lnTo>
                                  <a:lnTo>
                                    <a:pt x="494" y="24"/>
                                  </a:lnTo>
                                  <a:lnTo>
                                    <a:pt x="516" y="21"/>
                                  </a:lnTo>
                                  <a:lnTo>
                                    <a:pt x="538" y="20"/>
                                  </a:lnTo>
                                  <a:lnTo>
                                    <a:pt x="560" y="20"/>
                                  </a:lnTo>
                                  <a:lnTo>
                                    <a:pt x="708" y="20"/>
                                  </a:lnTo>
                                  <a:lnTo>
                                    <a:pt x="695" y="16"/>
                                  </a:lnTo>
                                  <a:lnTo>
                                    <a:pt x="651" y="7"/>
                                  </a:lnTo>
                                  <a:lnTo>
                                    <a:pt x="606" y="1"/>
                                  </a:lnTo>
                                  <a:lnTo>
                                    <a:pt x="56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243"/>
                          <wps:cNvSpPr>
                            <a:spLocks/>
                          </wps:cNvSpPr>
                          <wps:spPr bwMode="auto">
                            <a:xfrm>
                              <a:off x="4516" y="420"/>
                              <a:ext cx="1122" cy="1121"/>
                            </a:xfrm>
                            <a:custGeom>
                              <a:avLst/>
                              <a:gdLst>
                                <a:gd name="T0" fmla="*/ 560 w 1122"/>
                                <a:gd name="T1" fmla="*/ 20 h 1121"/>
                                <a:gd name="T2" fmla="*/ 605 w 1122"/>
                                <a:gd name="T3" fmla="*/ 21 h 1121"/>
                                <a:gd name="T4" fmla="*/ 648 w 1122"/>
                                <a:gd name="T5" fmla="*/ 27 h 1121"/>
                                <a:gd name="T6" fmla="*/ 690 w 1122"/>
                                <a:gd name="T7" fmla="*/ 35 h 1121"/>
                                <a:gd name="T8" fmla="*/ 731 w 1122"/>
                                <a:gd name="T9" fmla="*/ 47 h 1121"/>
                                <a:gd name="T10" fmla="*/ 771 w 1122"/>
                                <a:gd name="T11" fmla="*/ 62 h 1121"/>
                                <a:gd name="T12" fmla="*/ 809 w 1122"/>
                                <a:gd name="T13" fmla="*/ 80 h 1121"/>
                                <a:gd name="T14" fmla="*/ 845 w 1122"/>
                                <a:gd name="T15" fmla="*/ 101 h 1121"/>
                                <a:gd name="T16" fmla="*/ 880 w 1122"/>
                                <a:gd name="T17" fmla="*/ 124 h 1121"/>
                                <a:gd name="T18" fmla="*/ 912 w 1122"/>
                                <a:gd name="T19" fmla="*/ 150 h 1121"/>
                                <a:gd name="T20" fmla="*/ 943 w 1122"/>
                                <a:gd name="T21" fmla="*/ 178 h 1121"/>
                                <a:gd name="T22" fmla="*/ 971 w 1122"/>
                                <a:gd name="T23" fmla="*/ 208 h 1121"/>
                                <a:gd name="T24" fmla="*/ 997 w 1122"/>
                                <a:gd name="T25" fmla="*/ 241 h 1121"/>
                                <a:gd name="T26" fmla="*/ 1020 w 1122"/>
                                <a:gd name="T27" fmla="*/ 275 h 1121"/>
                                <a:gd name="T28" fmla="*/ 1041 w 1122"/>
                                <a:gd name="T29" fmla="*/ 312 h 1121"/>
                                <a:gd name="T30" fmla="*/ 1059 w 1122"/>
                                <a:gd name="T31" fmla="*/ 350 h 1121"/>
                                <a:gd name="T32" fmla="*/ 1073 w 1122"/>
                                <a:gd name="T33" fmla="*/ 389 h 1121"/>
                                <a:gd name="T34" fmla="*/ 1085 w 1122"/>
                                <a:gd name="T35" fmla="*/ 430 h 1121"/>
                                <a:gd name="T36" fmla="*/ 1094 w 1122"/>
                                <a:gd name="T37" fmla="*/ 473 h 1121"/>
                                <a:gd name="T38" fmla="*/ 1099 w 1122"/>
                                <a:gd name="T39" fmla="*/ 516 h 1121"/>
                                <a:gd name="T40" fmla="*/ 1101 w 1122"/>
                                <a:gd name="T41" fmla="*/ 560 h 1121"/>
                                <a:gd name="T42" fmla="*/ 1099 w 1122"/>
                                <a:gd name="T43" fmla="*/ 605 h 1121"/>
                                <a:gd name="T44" fmla="*/ 1094 w 1122"/>
                                <a:gd name="T45" fmla="*/ 648 h 1121"/>
                                <a:gd name="T46" fmla="*/ 1085 w 1122"/>
                                <a:gd name="T47" fmla="*/ 690 h 1121"/>
                                <a:gd name="T48" fmla="*/ 1073 w 1122"/>
                                <a:gd name="T49" fmla="*/ 731 h 1121"/>
                                <a:gd name="T50" fmla="*/ 1059 w 1122"/>
                                <a:gd name="T51" fmla="*/ 771 h 1121"/>
                                <a:gd name="T52" fmla="*/ 1041 w 1122"/>
                                <a:gd name="T53" fmla="*/ 809 h 1121"/>
                                <a:gd name="T54" fmla="*/ 1020 w 1122"/>
                                <a:gd name="T55" fmla="*/ 845 h 1121"/>
                                <a:gd name="T56" fmla="*/ 997 w 1122"/>
                                <a:gd name="T57" fmla="*/ 880 h 1121"/>
                                <a:gd name="T58" fmla="*/ 971 w 1122"/>
                                <a:gd name="T59" fmla="*/ 912 h 1121"/>
                                <a:gd name="T60" fmla="*/ 943 w 1122"/>
                                <a:gd name="T61" fmla="*/ 943 h 1121"/>
                                <a:gd name="T62" fmla="*/ 912 w 1122"/>
                                <a:gd name="T63" fmla="*/ 971 h 1121"/>
                                <a:gd name="T64" fmla="*/ 880 w 1122"/>
                                <a:gd name="T65" fmla="*/ 997 h 1121"/>
                                <a:gd name="T66" fmla="*/ 845 w 1122"/>
                                <a:gd name="T67" fmla="*/ 1020 h 1121"/>
                                <a:gd name="T68" fmla="*/ 809 w 1122"/>
                                <a:gd name="T69" fmla="*/ 1041 h 1121"/>
                                <a:gd name="T70" fmla="*/ 771 w 1122"/>
                                <a:gd name="T71" fmla="*/ 1059 h 1121"/>
                                <a:gd name="T72" fmla="*/ 731 w 1122"/>
                                <a:gd name="T73" fmla="*/ 1073 h 1121"/>
                                <a:gd name="T74" fmla="*/ 690 w 1122"/>
                                <a:gd name="T75" fmla="*/ 1085 h 1121"/>
                                <a:gd name="T76" fmla="*/ 648 w 1122"/>
                                <a:gd name="T77" fmla="*/ 1094 h 1121"/>
                                <a:gd name="T78" fmla="*/ 605 w 1122"/>
                                <a:gd name="T79" fmla="*/ 1099 h 1121"/>
                                <a:gd name="T80" fmla="*/ 560 w 1122"/>
                                <a:gd name="T81" fmla="*/ 1101 h 1121"/>
                                <a:gd name="T82" fmla="*/ 738 w 1122"/>
                                <a:gd name="T83" fmla="*/ 1092 h 1121"/>
                                <a:gd name="T84" fmla="*/ 818 w 1122"/>
                                <a:gd name="T85" fmla="*/ 1058 h 1121"/>
                                <a:gd name="T86" fmla="*/ 891 w 1122"/>
                                <a:gd name="T87" fmla="*/ 1013 h 1121"/>
                                <a:gd name="T88" fmla="*/ 957 w 1122"/>
                                <a:gd name="T89" fmla="*/ 957 h 1121"/>
                                <a:gd name="T90" fmla="*/ 1013 w 1122"/>
                                <a:gd name="T91" fmla="*/ 891 h 1121"/>
                                <a:gd name="T92" fmla="*/ 1058 w 1122"/>
                                <a:gd name="T93" fmla="*/ 818 h 1121"/>
                                <a:gd name="T94" fmla="*/ 1092 w 1122"/>
                                <a:gd name="T95" fmla="*/ 738 h 1121"/>
                                <a:gd name="T96" fmla="*/ 1114 w 1122"/>
                                <a:gd name="T97" fmla="*/ 651 h 1121"/>
                                <a:gd name="T98" fmla="*/ 1121 w 1122"/>
                                <a:gd name="T99" fmla="*/ 560 h 1121"/>
                                <a:gd name="T100" fmla="*/ 1114 w 1122"/>
                                <a:gd name="T101" fmla="*/ 469 h 1121"/>
                                <a:gd name="T102" fmla="*/ 1092 w 1122"/>
                                <a:gd name="T103" fmla="*/ 383 h 1121"/>
                                <a:gd name="T104" fmla="*/ 1058 w 1122"/>
                                <a:gd name="T105" fmla="*/ 303 h 1121"/>
                                <a:gd name="T106" fmla="*/ 1013 w 1122"/>
                                <a:gd name="T107" fmla="*/ 229 h 1121"/>
                                <a:gd name="T108" fmla="*/ 957 w 1122"/>
                                <a:gd name="T109" fmla="*/ 164 h 1121"/>
                                <a:gd name="T110" fmla="*/ 891 w 1122"/>
                                <a:gd name="T111" fmla="*/ 108 h 1121"/>
                                <a:gd name="T112" fmla="*/ 818 w 1122"/>
                                <a:gd name="T113" fmla="*/ 62 h 1121"/>
                                <a:gd name="T114" fmla="*/ 738 w 1122"/>
                                <a:gd name="T115" fmla="*/ 28 h 1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122" h="1121">
                                  <a:moveTo>
                                    <a:pt x="708" y="20"/>
                                  </a:moveTo>
                                  <a:lnTo>
                                    <a:pt x="560" y="20"/>
                                  </a:lnTo>
                                  <a:lnTo>
                                    <a:pt x="583" y="20"/>
                                  </a:lnTo>
                                  <a:lnTo>
                                    <a:pt x="605" y="21"/>
                                  </a:lnTo>
                                  <a:lnTo>
                                    <a:pt x="626" y="24"/>
                                  </a:lnTo>
                                  <a:lnTo>
                                    <a:pt x="648" y="27"/>
                                  </a:lnTo>
                                  <a:lnTo>
                                    <a:pt x="669" y="30"/>
                                  </a:lnTo>
                                  <a:lnTo>
                                    <a:pt x="690" y="35"/>
                                  </a:lnTo>
                                  <a:lnTo>
                                    <a:pt x="711" y="41"/>
                                  </a:lnTo>
                                  <a:lnTo>
                                    <a:pt x="731" y="47"/>
                                  </a:lnTo>
                                  <a:lnTo>
                                    <a:pt x="751" y="54"/>
                                  </a:lnTo>
                                  <a:lnTo>
                                    <a:pt x="771" y="62"/>
                                  </a:lnTo>
                                  <a:lnTo>
                                    <a:pt x="790" y="71"/>
                                  </a:lnTo>
                                  <a:lnTo>
                                    <a:pt x="809" y="80"/>
                                  </a:lnTo>
                                  <a:lnTo>
                                    <a:pt x="827" y="90"/>
                                  </a:lnTo>
                                  <a:lnTo>
                                    <a:pt x="845" y="101"/>
                                  </a:lnTo>
                                  <a:lnTo>
                                    <a:pt x="863" y="112"/>
                                  </a:lnTo>
                                  <a:lnTo>
                                    <a:pt x="880" y="124"/>
                                  </a:lnTo>
                                  <a:lnTo>
                                    <a:pt x="896" y="136"/>
                                  </a:lnTo>
                                  <a:lnTo>
                                    <a:pt x="912" y="150"/>
                                  </a:lnTo>
                                  <a:lnTo>
                                    <a:pt x="928" y="163"/>
                                  </a:lnTo>
                                  <a:lnTo>
                                    <a:pt x="943" y="178"/>
                                  </a:lnTo>
                                  <a:lnTo>
                                    <a:pt x="957" y="193"/>
                                  </a:lnTo>
                                  <a:lnTo>
                                    <a:pt x="971" y="208"/>
                                  </a:lnTo>
                                  <a:lnTo>
                                    <a:pt x="984" y="224"/>
                                  </a:lnTo>
                                  <a:lnTo>
                                    <a:pt x="997" y="241"/>
                                  </a:lnTo>
                                  <a:lnTo>
                                    <a:pt x="1009" y="258"/>
                                  </a:lnTo>
                                  <a:lnTo>
                                    <a:pt x="1020" y="275"/>
                                  </a:lnTo>
                                  <a:lnTo>
                                    <a:pt x="1031" y="293"/>
                                  </a:lnTo>
                                  <a:lnTo>
                                    <a:pt x="1041" y="312"/>
                                  </a:lnTo>
                                  <a:lnTo>
                                    <a:pt x="1050" y="331"/>
                                  </a:lnTo>
                                  <a:lnTo>
                                    <a:pt x="1059" y="350"/>
                                  </a:lnTo>
                                  <a:lnTo>
                                    <a:pt x="1066" y="369"/>
                                  </a:lnTo>
                                  <a:lnTo>
                                    <a:pt x="1073" y="389"/>
                                  </a:lnTo>
                                  <a:lnTo>
                                    <a:pt x="1080" y="410"/>
                                  </a:lnTo>
                                  <a:lnTo>
                                    <a:pt x="1085" y="430"/>
                                  </a:lnTo>
                                  <a:lnTo>
                                    <a:pt x="1090" y="451"/>
                                  </a:lnTo>
                                  <a:lnTo>
                                    <a:pt x="1094" y="473"/>
                                  </a:lnTo>
                                  <a:lnTo>
                                    <a:pt x="1097" y="494"/>
                                  </a:lnTo>
                                  <a:lnTo>
                                    <a:pt x="1099" y="516"/>
                                  </a:lnTo>
                                  <a:lnTo>
                                    <a:pt x="1101" y="538"/>
                                  </a:lnTo>
                                  <a:lnTo>
                                    <a:pt x="1101" y="560"/>
                                  </a:lnTo>
                                  <a:lnTo>
                                    <a:pt x="1101" y="583"/>
                                  </a:lnTo>
                                  <a:lnTo>
                                    <a:pt x="1099" y="605"/>
                                  </a:lnTo>
                                  <a:lnTo>
                                    <a:pt x="1097" y="626"/>
                                  </a:lnTo>
                                  <a:lnTo>
                                    <a:pt x="1094" y="648"/>
                                  </a:lnTo>
                                  <a:lnTo>
                                    <a:pt x="1090" y="669"/>
                                  </a:lnTo>
                                  <a:lnTo>
                                    <a:pt x="1085" y="690"/>
                                  </a:lnTo>
                                  <a:lnTo>
                                    <a:pt x="1080" y="711"/>
                                  </a:lnTo>
                                  <a:lnTo>
                                    <a:pt x="1073" y="731"/>
                                  </a:lnTo>
                                  <a:lnTo>
                                    <a:pt x="1066" y="751"/>
                                  </a:lnTo>
                                  <a:lnTo>
                                    <a:pt x="1059" y="771"/>
                                  </a:lnTo>
                                  <a:lnTo>
                                    <a:pt x="1050" y="790"/>
                                  </a:lnTo>
                                  <a:lnTo>
                                    <a:pt x="1041" y="809"/>
                                  </a:lnTo>
                                  <a:lnTo>
                                    <a:pt x="1031" y="827"/>
                                  </a:lnTo>
                                  <a:lnTo>
                                    <a:pt x="1020" y="845"/>
                                  </a:lnTo>
                                  <a:lnTo>
                                    <a:pt x="1009" y="863"/>
                                  </a:lnTo>
                                  <a:lnTo>
                                    <a:pt x="997" y="880"/>
                                  </a:lnTo>
                                  <a:lnTo>
                                    <a:pt x="984" y="896"/>
                                  </a:lnTo>
                                  <a:lnTo>
                                    <a:pt x="971" y="912"/>
                                  </a:lnTo>
                                  <a:lnTo>
                                    <a:pt x="957" y="928"/>
                                  </a:lnTo>
                                  <a:lnTo>
                                    <a:pt x="943" y="943"/>
                                  </a:lnTo>
                                  <a:lnTo>
                                    <a:pt x="928" y="957"/>
                                  </a:lnTo>
                                  <a:lnTo>
                                    <a:pt x="912" y="971"/>
                                  </a:lnTo>
                                  <a:lnTo>
                                    <a:pt x="896" y="984"/>
                                  </a:lnTo>
                                  <a:lnTo>
                                    <a:pt x="880" y="997"/>
                                  </a:lnTo>
                                  <a:lnTo>
                                    <a:pt x="863" y="1009"/>
                                  </a:lnTo>
                                  <a:lnTo>
                                    <a:pt x="845" y="1020"/>
                                  </a:lnTo>
                                  <a:lnTo>
                                    <a:pt x="827" y="1031"/>
                                  </a:lnTo>
                                  <a:lnTo>
                                    <a:pt x="809" y="1041"/>
                                  </a:lnTo>
                                  <a:lnTo>
                                    <a:pt x="790" y="1050"/>
                                  </a:lnTo>
                                  <a:lnTo>
                                    <a:pt x="771" y="1059"/>
                                  </a:lnTo>
                                  <a:lnTo>
                                    <a:pt x="751" y="1066"/>
                                  </a:lnTo>
                                  <a:lnTo>
                                    <a:pt x="731" y="1073"/>
                                  </a:lnTo>
                                  <a:lnTo>
                                    <a:pt x="711" y="1080"/>
                                  </a:lnTo>
                                  <a:lnTo>
                                    <a:pt x="690" y="1085"/>
                                  </a:lnTo>
                                  <a:lnTo>
                                    <a:pt x="669" y="1090"/>
                                  </a:lnTo>
                                  <a:lnTo>
                                    <a:pt x="648" y="1094"/>
                                  </a:lnTo>
                                  <a:lnTo>
                                    <a:pt x="626" y="1097"/>
                                  </a:lnTo>
                                  <a:lnTo>
                                    <a:pt x="605" y="1099"/>
                                  </a:lnTo>
                                  <a:lnTo>
                                    <a:pt x="583" y="1101"/>
                                  </a:lnTo>
                                  <a:lnTo>
                                    <a:pt x="560" y="1101"/>
                                  </a:lnTo>
                                  <a:lnTo>
                                    <a:pt x="708" y="1101"/>
                                  </a:lnTo>
                                  <a:lnTo>
                                    <a:pt x="738" y="1092"/>
                                  </a:lnTo>
                                  <a:lnTo>
                                    <a:pt x="779" y="1077"/>
                                  </a:lnTo>
                                  <a:lnTo>
                                    <a:pt x="818" y="1058"/>
                                  </a:lnTo>
                                  <a:lnTo>
                                    <a:pt x="856" y="1037"/>
                                  </a:lnTo>
                                  <a:lnTo>
                                    <a:pt x="891" y="1013"/>
                                  </a:lnTo>
                                  <a:lnTo>
                                    <a:pt x="925" y="986"/>
                                  </a:lnTo>
                                  <a:lnTo>
                                    <a:pt x="957" y="957"/>
                                  </a:lnTo>
                                  <a:lnTo>
                                    <a:pt x="986" y="925"/>
                                  </a:lnTo>
                                  <a:lnTo>
                                    <a:pt x="1013" y="891"/>
                                  </a:lnTo>
                                  <a:lnTo>
                                    <a:pt x="1037" y="856"/>
                                  </a:lnTo>
                                  <a:lnTo>
                                    <a:pt x="1058" y="818"/>
                                  </a:lnTo>
                                  <a:lnTo>
                                    <a:pt x="1077" y="779"/>
                                  </a:lnTo>
                                  <a:lnTo>
                                    <a:pt x="1092" y="738"/>
                                  </a:lnTo>
                                  <a:lnTo>
                                    <a:pt x="1105" y="695"/>
                                  </a:lnTo>
                                  <a:lnTo>
                                    <a:pt x="1114" y="651"/>
                                  </a:lnTo>
                                  <a:lnTo>
                                    <a:pt x="1119" y="606"/>
                                  </a:lnTo>
                                  <a:lnTo>
                                    <a:pt x="1121" y="560"/>
                                  </a:lnTo>
                                  <a:lnTo>
                                    <a:pt x="1119" y="514"/>
                                  </a:lnTo>
                                  <a:lnTo>
                                    <a:pt x="1114" y="469"/>
                                  </a:lnTo>
                                  <a:lnTo>
                                    <a:pt x="1105" y="426"/>
                                  </a:lnTo>
                                  <a:lnTo>
                                    <a:pt x="1092" y="383"/>
                                  </a:lnTo>
                                  <a:lnTo>
                                    <a:pt x="1077" y="342"/>
                                  </a:lnTo>
                                  <a:lnTo>
                                    <a:pt x="1058" y="303"/>
                                  </a:lnTo>
                                  <a:lnTo>
                                    <a:pt x="1037" y="265"/>
                                  </a:lnTo>
                                  <a:lnTo>
                                    <a:pt x="1013" y="229"/>
                                  </a:lnTo>
                                  <a:lnTo>
                                    <a:pt x="986" y="195"/>
                                  </a:lnTo>
                                  <a:lnTo>
                                    <a:pt x="957" y="164"/>
                                  </a:lnTo>
                                  <a:lnTo>
                                    <a:pt x="925" y="134"/>
                                  </a:lnTo>
                                  <a:lnTo>
                                    <a:pt x="891" y="108"/>
                                  </a:lnTo>
                                  <a:lnTo>
                                    <a:pt x="856" y="84"/>
                                  </a:lnTo>
                                  <a:lnTo>
                                    <a:pt x="818" y="62"/>
                                  </a:lnTo>
                                  <a:lnTo>
                                    <a:pt x="779" y="44"/>
                                  </a:lnTo>
                                  <a:lnTo>
                                    <a:pt x="738" y="28"/>
                                  </a:lnTo>
                                  <a:lnTo>
                                    <a:pt x="708" y="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2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4152" y="4515"/>
                            <a:ext cx="42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104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266700" cy="657225"/>
                                    <wp:effectExtent l="0" t="0" r="0" b="9525"/>
                                    <wp:docPr id="989" name="Picture 98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6700" cy="657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3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7048" y="2368"/>
                            <a:ext cx="8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10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47625" cy="66675"/>
                                    <wp:effectExtent l="0" t="0" r="9525" b="9525"/>
                                    <wp:docPr id="990" name="Picture 99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" cy="66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4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6122" y="2219"/>
                            <a:ext cx="106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104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666750" cy="666750"/>
                                    <wp:effectExtent l="0" t="0" r="0" b="0"/>
                                    <wp:docPr id="991" name="Picture 99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6750" cy="666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5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6928" y="2533"/>
                            <a:ext cx="24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22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161925" cy="142875"/>
                                    <wp:effectExtent l="0" t="0" r="9525" b="9525"/>
                                    <wp:docPr id="992" name="Picture 99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1925" cy="142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6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6101" y="2191"/>
                            <a:ext cx="78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58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485775" cy="371475"/>
                                    <wp:effectExtent l="0" t="0" r="9525" b="9525"/>
                                    <wp:docPr id="993" name="Picture 99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5775" cy="371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67" name="Group 249"/>
                        <wpg:cNvGrpSpPr>
                          <a:grpSpLocks/>
                        </wpg:cNvGrpSpPr>
                        <wpg:grpSpPr bwMode="auto">
                          <a:xfrm>
                            <a:off x="6102" y="2197"/>
                            <a:ext cx="1096" cy="1096"/>
                            <a:chOff x="6102" y="2197"/>
                            <a:chExt cx="1096" cy="1096"/>
                          </a:xfrm>
                        </wpg:grpSpPr>
                        <wps:wsp>
                          <wps:cNvPr id="668" name="Freeform 250"/>
                          <wps:cNvSpPr>
                            <a:spLocks/>
                          </wps:cNvSpPr>
                          <wps:spPr bwMode="auto">
                            <a:xfrm>
                              <a:off x="6102" y="2197"/>
                              <a:ext cx="1096" cy="1096"/>
                            </a:xfrm>
                            <a:custGeom>
                              <a:avLst/>
                              <a:gdLst>
                                <a:gd name="T0" fmla="*/ 459 w 1096"/>
                                <a:gd name="T1" fmla="*/ 7 h 1096"/>
                                <a:gd name="T2" fmla="*/ 334 w 1096"/>
                                <a:gd name="T3" fmla="*/ 43 h 1096"/>
                                <a:gd name="T4" fmla="*/ 224 w 1096"/>
                                <a:gd name="T5" fmla="*/ 105 h 1096"/>
                                <a:gd name="T6" fmla="*/ 132 w 1096"/>
                                <a:gd name="T7" fmla="*/ 191 h 1096"/>
                                <a:gd name="T8" fmla="*/ 61 w 1096"/>
                                <a:gd name="T9" fmla="*/ 296 h 1096"/>
                                <a:gd name="T10" fmla="*/ 15 w 1096"/>
                                <a:gd name="T11" fmla="*/ 416 h 1096"/>
                                <a:gd name="T12" fmla="*/ 0 w 1096"/>
                                <a:gd name="T13" fmla="*/ 548 h 1096"/>
                                <a:gd name="T14" fmla="*/ 15 w 1096"/>
                                <a:gd name="T15" fmla="*/ 680 h 1096"/>
                                <a:gd name="T16" fmla="*/ 61 w 1096"/>
                                <a:gd name="T17" fmla="*/ 800 h 1096"/>
                                <a:gd name="T18" fmla="*/ 132 w 1096"/>
                                <a:gd name="T19" fmla="*/ 905 h 1096"/>
                                <a:gd name="T20" fmla="*/ 224 w 1096"/>
                                <a:gd name="T21" fmla="*/ 991 h 1096"/>
                                <a:gd name="T22" fmla="*/ 334 w 1096"/>
                                <a:gd name="T23" fmla="*/ 1053 h 1096"/>
                                <a:gd name="T24" fmla="*/ 459 w 1096"/>
                                <a:gd name="T25" fmla="*/ 1089 h 1096"/>
                                <a:gd name="T26" fmla="*/ 593 w 1096"/>
                                <a:gd name="T27" fmla="*/ 1095 h 1096"/>
                                <a:gd name="T28" fmla="*/ 694 w 1096"/>
                                <a:gd name="T29" fmla="*/ 1076 h 1096"/>
                                <a:gd name="T30" fmla="*/ 505 w 1096"/>
                                <a:gd name="T31" fmla="*/ 1075 h 1096"/>
                                <a:gd name="T32" fmla="*/ 441 w 1096"/>
                                <a:gd name="T33" fmla="*/ 1066 h 1096"/>
                                <a:gd name="T34" fmla="*/ 381 w 1096"/>
                                <a:gd name="T35" fmla="*/ 1049 h 1096"/>
                                <a:gd name="T36" fmla="*/ 323 w 1096"/>
                                <a:gd name="T37" fmla="*/ 1027 h 1096"/>
                                <a:gd name="T38" fmla="*/ 270 w 1096"/>
                                <a:gd name="T39" fmla="*/ 997 h 1096"/>
                                <a:gd name="T40" fmla="*/ 220 w 1096"/>
                                <a:gd name="T41" fmla="*/ 962 h 1096"/>
                                <a:gd name="T42" fmla="*/ 174 w 1096"/>
                                <a:gd name="T43" fmla="*/ 922 h 1096"/>
                                <a:gd name="T44" fmla="*/ 134 w 1096"/>
                                <a:gd name="T45" fmla="*/ 876 h 1096"/>
                                <a:gd name="T46" fmla="*/ 99 w 1096"/>
                                <a:gd name="T47" fmla="*/ 826 h 1096"/>
                                <a:gd name="T48" fmla="*/ 69 w 1096"/>
                                <a:gd name="T49" fmla="*/ 772 h 1096"/>
                                <a:gd name="T50" fmla="*/ 46 w 1096"/>
                                <a:gd name="T51" fmla="*/ 715 h 1096"/>
                                <a:gd name="T52" fmla="*/ 30 w 1096"/>
                                <a:gd name="T53" fmla="*/ 654 h 1096"/>
                                <a:gd name="T54" fmla="*/ 21 w 1096"/>
                                <a:gd name="T55" fmla="*/ 591 h 1096"/>
                                <a:gd name="T56" fmla="*/ 20 w 1096"/>
                                <a:gd name="T57" fmla="*/ 526 h 1096"/>
                                <a:gd name="T58" fmla="*/ 26 w 1096"/>
                                <a:gd name="T59" fmla="*/ 462 h 1096"/>
                                <a:gd name="T60" fmla="*/ 40 w 1096"/>
                                <a:gd name="T61" fmla="*/ 401 h 1096"/>
                                <a:gd name="T62" fmla="*/ 61 w 1096"/>
                                <a:gd name="T63" fmla="*/ 342 h 1096"/>
                                <a:gd name="T64" fmla="*/ 88 w 1096"/>
                                <a:gd name="T65" fmla="*/ 287 h 1096"/>
                                <a:gd name="T66" fmla="*/ 121 w 1096"/>
                                <a:gd name="T67" fmla="*/ 236 h 1096"/>
                                <a:gd name="T68" fmla="*/ 160 w 1096"/>
                                <a:gd name="T69" fmla="*/ 189 h 1096"/>
                                <a:gd name="T70" fmla="*/ 204 w 1096"/>
                                <a:gd name="T71" fmla="*/ 147 h 1096"/>
                                <a:gd name="T72" fmla="*/ 252 w 1096"/>
                                <a:gd name="T73" fmla="*/ 110 h 1096"/>
                                <a:gd name="T74" fmla="*/ 305 w 1096"/>
                                <a:gd name="T75" fmla="*/ 79 h 1096"/>
                                <a:gd name="T76" fmla="*/ 361 w 1096"/>
                                <a:gd name="T77" fmla="*/ 53 h 1096"/>
                                <a:gd name="T78" fmla="*/ 421 w 1096"/>
                                <a:gd name="T79" fmla="*/ 35 h 1096"/>
                                <a:gd name="T80" fmla="*/ 483 w 1096"/>
                                <a:gd name="T81" fmla="*/ 24 h 1096"/>
                                <a:gd name="T82" fmla="*/ 548 w 1096"/>
                                <a:gd name="T83" fmla="*/ 20 h 1096"/>
                                <a:gd name="T84" fmla="*/ 637 w 1096"/>
                                <a:gd name="T85" fmla="*/ 7 h 10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96" h="1096">
                                  <a:moveTo>
                                    <a:pt x="548" y="0"/>
                                  </a:moveTo>
                                  <a:lnTo>
                                    <a:pt x="503" y="1"/>
                                  </a:lnTo>
                                  <a:lnTo>
                                    <a:pt x="459" y="7"/>
                                  </a:lnTo>
                                  <a:lnTo>
                                    <a:pt x="416" y="15"/>
                                  </a:lnTo>
                                  <a:lnTo>
                                    <a:pt x="375" y="27"/>
                                  </a:lnTo>
                                  <a:lnTo>
                                    <a:pt x="334" y="43"/>
                                  </a:lnTo>
                                  <a:lnTo>
                                    <a:pt x="296" y="61"/>
                                  </a:lnTo>
                                  <a:lnTo>
                                    <a:pt x="259" y="82"/>
                                  </a:lnTo>
                                  <a:lnTo>
                                    <a:pt x="224" y="105"/>
                                  </a:lnTo>
                                  <a:lnTo>
                                    <a:pt x="191" y="132"/>
                                  </a:lnTo>
                                  <a:lnTo>
                                    <a:pt x="160" y="160"/>
                                  </a:lnTo>
                                  <a:lnTo>
                                    <a:pt x="132" y="191"/>
                                  </a:lnTo>
                                  <a:lnTo>
                                    <a:pt x="105" y="224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1" y="296"/>
                                  </a:lnTo>
                                  <a:lnTo>
                                    <a:pt x="43" y="335"/>
                                  </a:lnTo>
                                  <a:lnTo>
                                    <a:pt x="27" y="375"/>
                                  </a:lnTo>
                                  <a:lnTo>
                                    <a:pt x="15" y="416"/>
                                  </a:lnTo>
                                  <a:lnTo>
                                    <a:pt x="7" y="459"/>
                                  </a:lnTo>
                                  <a:lnTo>
                                    <a:pt x="1" y="503"/>
                                  </a:lnTo>
                                  <a:lnTo>
                                    <a:pt x="0" y="548"/>
                                  </a:lnTo>
                                  <a:lnTo>
                                    <a:pt x="1" y="593"/>
                                  </a:lnTo>
                                  <a:lnTo>
                                    <a:pt x="7" y="637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7" y="721"/>
                                  </a:lnTo>
                                  <a:lnTo>
                                    <a:pt x="43" y="761"/>
                                  </a:lnTo>
                                  <a:lnTo>
                                    <a:pt x="61" y="800"/>
                                  </a:lnTo>
                                  <a:lnTo>
                                    <a:pt x="82" y="837"/>
                                  </a:lnTo>
                                  <a:lnTo>
                                    <a:pt x="105" y="872"/>
                                  </a:lnTo>
                                  <a:lnTo>
                                    <a:pt x="132" y="905"/>
                                  </a:lnTo>
                                  <a:lnTo>
                                    <a:pt x="160" y="936"/>
                                  </a:lnTo>
                                  <a:lnTo>
                                    <a:pt x="191" y="964"/>
                                  </a:lnTo>
                                  <a:lnTo>
                                    <a:pt x="224" y="991"/>
                                  </a:lnTo>
                                  <a:lnTo>
                                    <a:pt x="259" y="1014"/>
                                  </a:lnTo>
                                  <a:lnTo>
                                    <a:pt x="296" y="1035"/>
                                  </a:lnTo>
                                  <a:lnTo>
                                    <a:pt x="334" y="1053"/>
                                  </a:lnTo>
                                  <a:lnTo>
                                    <a:pt x="375" y="1068"/>
                                  </a:lnTo>
                                  <a:lnTo>
                                    <a:pt x="416" y="1080"/>
                                  </a:lnTo>
                                  <a:lnTo>
                                    <a:pt x="459" y="1089"/>
                                  </a:lnTo>
                                  <a:lnTo>
                                    <a:pt x="503" y="1095"/>
                                  </a:lnTo>
                                  <a:lnTo>
                                    <a:pt x="548" y="1096"/>
                                  </a:lnTo>
                                  <a:lnTo>
                                    <a:pt x="593" y="1095"/>
                                  </a:lnTo>
                                  <a:lnTo>
                                    <a:pt x="637" y="1089"/>
                                  </a:lnTo>
                                  <a:lnTo>
                                    <a:pt x="680" y="1080"/>
                                  </a:lnTo>
                                  <a:lnTo>
                                    <a:pt x="694" y="1076"/>
                                  </a:lnTo>
                                  <a:lnTo>
                                    <a:pt x="548" y="1076"/>
                                  </a:lnTo>
                                  <a:lnTo>
                                    <a:pt x="526" y="1076"/>
                                  </a:lnTo>
                                  <a:lnTo>
                                    <a:pt x="505" y="1075"/>
                                  </a:lnTo>
                                  <a:lnTo>
                                    <a:pt x="483" y="1073"/>
                                  </a:lnTo>
                                  <a:lnTo>
                                    <a:pt x="462" y="1070"/>
                                  </a:lnTo>
                                  <a:lnTo>
                                    <a:pt x="441" y="1066"/>
                                  </a:lnTo>
                                  <a:lnTo>
                                    <a:pt x="421" y="1061"/>
                                  </a:lnTo>
                                  <a:lnTo>
                                    <a:pt x="401" y="1056"/>
                                  </a:lnTo>
                                  <a:lnTo>
                                    <a:pt x="381" y="1049"/>
                                  </a:lnTo>
                                  <a:lnTo>
                                    <a:pt x="361" y="1043"/>
                                  </a:lnTo>
                                  <a:lnTo>
                                    <a:pt x="342" y="1035"/>
                                  </a:lnTo>
                                  <a:lnTo>
                                    <a:pt x="323" y="1027"/>
                                  </a:lnTo>
                                  <a:lnTo>
                                    <a:pt x="305" y="1017"/>
                                  </a:lnTo>
                                  <a:lnTo>
                                    <a:pt x="287" y="1008"/>
                                  </a:lnTo>
                                  <a:lnTo>
                                    <a:pt x="270" y="997"/>
                                  </a:lnTo>
                                  <a:lnTo>
                                    <a:pt x="252" y="986"/>
                                  </a:lnTo>
                                  <a:lnTo>
                                    <a:pt x="236" y="974"/>
                                  </a:lnTo>
                                  <a:lnTo>
                                    <a:pt x="220" y="962"/>
                                  </a:lnTo>
                                  <a:lnTo>
                                    <a:pt x="204" y="949"/>
                                  </a:lnTo>
                                  <a:lnTo>
                                    <a:pt x="189" y="936"/>
                                  </a:lnTo>
                                  <a:lnTo>
                                    <a:pt x="174" y="922"/>
                                  </a:lnTo>
                                  <a:lnTo>
                                    <a:pt x="160" y="907"/>
                                  </a:lnTo>
                                  <a:lnTo>
                                    <a:pt x="147" y="892"/>
                                  </a:lnTo>
                                  <a:lnTo>
                                    <a:pt x="134" y="876"/>
                                  </a:lnTo>
                                  <a:lnTo>
                                    <a:pt x="121" y="860"/>
                                  </a:lnTo>
                                  <a:lnTo>
                                    <a:pt x="110" y="843"/>
                                  </a:lnTo>
                                  <a:lnTo>
                                    <a:pt x="99" y="826"/>
                                  </a:lnTo>
                                  <a:lnTo>
                                    <a:pt x="88" y="809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9" y="772"/>
                                  </a:lnTo>
                                  <a:lnTo>
                                    <a:pt x="61" y="754"/>
                                  </a:lnTo>
                                  <a:lnTo>
                                    <a:pt x="53" y="734"/>
                                  </a:lnTo>
                                  <a:lnTo>
                                    <a:pt x="46" y="715"/>
                                  </a:lnTo>
                                  <a:lnTo>
                                    <a:pt x="40" y="695"/>
                                  </a:lnTo>
                                  <a:lnTo>
                                    <a:pt x="35" y="675"/>
                                  </a:lnTo>
                                  <a:lnTo>
                                    <a:pt x="30" y="654"/>
                                  </a:lnTo>
                                  <a:lnTo>
                                    <a:pt x="26" y="634"/>
                                  </a:lnTo>
                                  <a:lnTo>
                                    <a:pt x="23" y="613"/>
                                  </a:lnTo>
                                  <a:lnTo>
                                    <a:pt x="21" y="591"/>
                                  </a:lnTo>
                                  <a:lnTo>
                                    <a:pt x="20" y="570"/>
                                  </a:lnTo>
                                  <a:lnTo>
                                    <a:pt x="19" y="548"/>
                                  </a:lnTo>
                                  <a:lnTo>
                                    <a:pt x="20" y="526"/>
                                  </a:lnTo>
                                  <a:lnTo>
                                    <a:pt x="21" y="505"/>
                                  </a:lnTo>
                                  <a:lnTo>
                                    <a:pt x="23" y="483"/>
                                  </a:lnTo>
                                  <a:lnTo>
                                    <a:pt x="26" y="462"/>
                                  </a:lnTo>
                                  <a:lnTo>
                                    <a:pt x="30" y="441"/>
                                  </a:lnTo>
                                  <a:lnTo>
                                    <a:pt x="35" y="421"/>
                                  </a:lnTo>
                                  <a:lnTo>
                                    <a:pt x="40" y="401"/>
                                  </a:lnTo>
                                  <a:lnTo>
                                    <a:pt x="46" y="381"/>
                                  </a:lnTo>
                                  <a:lnTo>
                                    <a:pt x="53" y="361"/>
                                  </a:lnTo>
                                  <a:lnTo>
                                    <a:pt x="61" y="342"/>
                                  </a:lnTo>
                                  <a:lnTo>
                                    <a:pt x="69" y="324"/>
                                  </a:lnTo>
                                  <a:lnTo>
                                    <a:pt x="78" y="305"/>
                                  </a:lnTo>
                                  <a:lnTo>
                                    <a:pt x="88" y="287"/>
                                  </a:lnTo>
                                  <a:lnTo>
                                    <a:pt x="99" y="270"/>
                                  </a:lnTo>
                                  <a:lnTo>
                                    <a:pt x="110" y="253"/>
                                  </a:lnTo>
                                  <a:lnTo>
                                    <a:pt x="121" y="236"/>
                                  </a:lnTo>
                                  <a:lnTo>
                                    <a:pt x="134" y="220"/>
                                  </a:lnTo>
                                  <a:lnTo>
                                    <a:pt x="147" y="204"/>
                                  </a:lnTo>
                                  <a:lnTo>
                                    <a:pt x="160" y="189"/>
                                  </a:lnTo>
                                  <a:lnTo>
                                    <a:pt x="174" y="174"/>
                                  </a:lnTo>
                                  <a:lnTo>
                                    <a:pt x="189" y="160"/>
                                  </a:lnTo>
                                  <a:lnTo>
                                    <a:pt x="204" y="147"/>
                                  </a:lnTo>
                                  <a:lnTo>
                                    <a:pt x="220" y="134"/>
                                  </a:lnTo>
                                  <a:lnTo>
                                    <a:pt x="236" y="121"/>
                                  </a:lnTo>
                                  <a:lnTo>
                                    <a:pt x="252" y="110"/>
                                  </a:lnTo>
                                  <a:lnTo>
                                    <a:pt x="270" y="99"/>
                                  </a:lnTo>
                                  <a:lnTo>
                                    <a:pt x="287" y="88"/>
                                  </a:lnTo>
                                  <a:lnTo>
                                    <a:pt x="305" y="79"/>
                                  </a:lnTo>
                                  <a:lnTo>
                                    <a:pt x="323" y="69"/>
                                  </a:lnTo>
                                  <a:lnTo>
                                    <a:pt x="342" y="61"/>
                                  </a:lnTo>
                                  <a:lnTo>
                                    <a:pt x="361" y="53"/>
                                  </a:lnTo>
                                  <a:lnTo>
                                    <a:pt x="381" y="47"/>
                                  </a:lnTo>
                                  <a:lnTo>
                                    <a:pt x="401" y="40"/>
                                  </a:lnTo>
                                  <a:lnTo>
                                    <a:pt x="421" y="35"/>
                                  </a:lnTo>
                                  <a:lnTo>
                                    <a:pt x="441" y="30"/>
                                  </a:lnTo>
                                  <a:lnTo>
                                    <a:pt x="462" y="27"/>
                                  </a:lnTo>
                                  <a:lnTo>
                                    <a:pt x="483" y="24"/>
                                  </a:lnTo>
                                  <a:lnTo>
                                    <a:pt x="505" y="21"/>
                                  </a:lnTo>
                                  <a:lnTo>
                                    <a:pt x="526" y="20"/>
                                  </a:lnTo>
                                  <a:lnTo>
                                    <a:pt x="548" y="20"/>
                                  </a:lnTo>
                                  <a:lnTo>
                                    <a:pt x="694" y="20"/>
                                  </a:lnTo>
                                  <a:lnTo>
                                    <a:pt x="680" y="15"/>
                                  </a:lnTo>
                                  <a:lnTo>
                                    <a:pt x="637" y="7"/>
                                  </a:lnTo>
                                  <a:lnTo>
                                    <a:pt x="593" y="1"/>
                                  </a:ln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251"/>
                          <wps:cNvSpPr>
                            <a:spLocks/>
                          </wps:cNvSpPr>
                          <wps:spPr bwMode="auto">
                            <a:xfrm>
                              <a:off x="6102" y="2197"/>
                              <a:ext cx="1096" cy="1096"/>
                            </a:xfrm>
                            <a:custGeom>
                              <a:avLst/>
                              <a:gdLst>
                                <a:gd name="T0" fmla="*/ 548 w 1096"/>
                                <a:gd name="T1" fmla="*/ 20 h 1096"/>
                                <a:gd name="T2" fmla="*/ 591 w 1096"/>
                                <a:gd name="T3" fmla="*/ 21 h 1096"/>
                                <a:gd name="T4" fmla="*/ 634 w 1096"/>
                                <a:gd name="T5" fmla="*/ 27 h 1096"/>
                                <a:gd name="T6" fmla="*/ 675 w 1096"/>
                                <a:gd name="T7" fmla="*/ 35 h 1096"/>
                                <a:gd name="T8" fmla="*/ 715 w 1096"/>
                                <a:gd name="T9" fmla="*/ 47 h 1096"/>
                                <a:gd name="T10" fmla="*/ 754 w 1096"/>
                                <a:gd name="T11" fmla="*/ 61 h 1096"/>
                                <a:gd name="T12" fmla="*/ 791 w 1096"/>
                                <a:gd name="T13" fmla="*/ 79 h 1096"/>
                                <a:gd name="T14" fmla="*/ 826 w 1096"/>
                                <a:gd name="T15" fmla="*/ 99 h 1096"/>
                                <a:gd name="T16" fmla="*/ 860 w 1096"/>
                                <a:gd name="T17" fmla="*/ 121 h 1096"/>
                                <a:gd name="T18" fmla="*/ 892 w 1096"/>
                                <a:gd name="T19" fmla="*/ 147 h 1096"/>
                                <a:gd name="T20" fmla="*/ 921 w 1096"/>
                                <a:gd name="T21" fmla="*/ 174 h 1096"/>
                                <a:gd name="T22" fmla="*/ 949 w 1096"/>
                                <a:gd name="T23" fmla="*/ 204 h 1096"/>
                                <a:gd name="T24" fmla="*/ 974 w 1096"/>
                                <a:gd name="T25" fmla="*/ 236 h 1096"/>
                                <a:gd name="T26" fmla="*/ 997 w 1096"/>
                                <a:gd name="T27" fmla="*/ 270 h 1096"/>
                                <a:gd name="T28" fmla="*/ 1017 w 1096"/>
                                <a:gd name="T29" fmla="*/ 305 h 1096"/>
                                <a:gd name="T30" fmla="*/ 1035 w 1096"/>
                                <a:gd name="T31" fmla="*/ 342 h 1096"/>
                                <a:gd name="T32" fmla="*/ 1049 w 1096"/>
                                <a:gd name="T33" fmla="*/ 381 h 1096"/>
                                <a:gd name="T34" fmla="*/ 1061 w 1096"/>
                                <a:gd name="T35" fmla="*/ 421 h 1096"/>
                                <a:gd name="T36" fmla="*/ 1069 w 1096"/>
                                <a:gd name="T37" fmla="*/ 462 h 1096"/>
                                <a:gd name="T38" fmla="*/ 1075 w 1096"/>
                                <a:gd name="T39" fmla="*/ 505 h 1096"/>
                                <a:gd name="T40" fmla="*/ 1076 w 1096"/>
                                <a:gd name="T41" fmla="*/ 548 h 1096"/>
                                <a:gd name="T42" fmla="*/ 1075 w 1096"/>
                                <a:gd name="T43" fmla="*/ 591 h 1096"/>
                                <a:gd name="T44" fmla="*/ 1069 w 1096"/>
                                <a:gd name="T45" fmla="*/ 634 h 1096"/>
                                <a:gd name="T46" fmla="*/ 1061 w 1096"/>
                                <a:gd name="T47" fmla="*/ 675 h 1096"/>
                                <a:gd name="T48" fmla="*/ 1049 w 1096"/>
                                <a:gd name="T49" fmla="*/ 715 h 1096"/>
                                <a:gd name="T50" fmla="*/ 1035 w 1096"/>
                                <a:gd name="T51" fmla="*/ 754 h 1096"/>
                                <a:gd name="T52" fmla="*/ 1017 w 1096"/>
                                <a:gd name="T53" fmla="*/ 791 h 1096"/>
                                <a:gd name="T54" fmla="*/ 997 w 1096"/>
                                <a:gd name="T55" fmla="*/ 826 h 1096"/>
                                <a:gd name="T56" fmla="*/ 974 w 1096"/>
                                <a:gd name="T57" fmla="*/ 860 h 1096"/>
                                <a:gd name="T58" fmla="*/ 949 w 1096"/>
                                <a:gd name="T59" fmla="*/ 892 h 1096"/>
                                <a:gd name="T60" fmla="*/ 921 w 1096"/>
                                <a:gd name="T61" fmla="*/ 922 h 1096"/>
                                <a:gd name="T62" fmla="*/ 892 w 1096"/>
                                <a:gd name="T63" fmla="*/ 949 h 1096"/>
                                <a:gd name="T64" fmla="*/ 860 w 1096"/>
                                <a:gd name="T65" fmla="*/ 974 h 1096"/>
                                <a:gd name="T66" fmla="*/ 826 w 1096"/>
                                <a:gd name="T67" fmla="*/ 997 h 1096"/>
                                <a:gd name="T68" fmla="*/ 791 w 1096"/>
                                <a:gd name="T69" fmla="*/ 1017 h 1096"/>
                                <a:gd name="T70" fmla="*/ 754 w 1096"/>
                                <a:gd name="T71" fmla="*/ 1035 h 1096"/>
                                <a:gd name="T72" fmla="*/ 715 w 1096"/>
                                <a:gd name="T73" fmla="*/ 1049 h 1096"/>
                                <a:gd name="T74" fmla="*/ 675 w 1096"/>
                                <a:gd name="T75" fmla="*/ 1061 h 1096"/>
                                <a:gd name="T76" fmla="*/ 634 w 1096"/>
                                <a:gd name="T77" fmla="*/ 1070 h 1096"/>
                                <a:gd name="T78" fmla="*/ 591 w 1096"/>
                                <a:gd name="T79" fmla="*/ 1075 h 1096"/>
                                <a:gd name="T80" fmla="*/ 548 w 1096"/>
                                <a:gd name="T81" fmla="*/ 1076 h 1096"/>
                                <a:gd name="T82" fmla="*/ 721 w 1096"/>
                                <a:gd name="T83" fmla="*/ 1068 h 1096"/>
                                <a:gd name="T84" fmla="*/ 800 w 1096"/>
                                <a:gd name="T85" fmla="*/ 1035 h 1096"/>
                                <a:gd name="T86" fmla="*/ 872 w 1096"/>
                                <a:gd name="T87" fmla="*/ 991 h 1096"/>
                                <a:gd name="T88" fmla="*/ 936 w 1096"/>
                                <a:gd name="T89" fmla="*/ 936 h 1096"/>
                                <a:gd name="T90" fmla="*/ 990 w 1096"/>
                                <a:gd name="T91" fmla="*/ 872 h 1096"/>
                                <a:gd name="T92" fmla="*/ 1035 w 1096"/>
                                <a:gd name="T93" fmla="*/ 800 h 1096"/>
                                <a:gd name="T94" fmla="*/ 1068 w 1096"/>
                                <a:gd name="T95" fmla="*/ 721 h 1096"/>
                                <a:gd name="T96" fmla="*/ 1089 w 1096"/>
                                <a:gd name="T97" fmla="*/ 637 h 1096"/>
                                <a:gd name="T98" fmla="*/ 1096 w 1096"/>
                                <a:gd name="T99" fmla="*/ 548 h 1096"/>
                                <a:gd name="T100" fmla="*/ 1089 w 1096"/>
                                <a:gd name="T101" fmla="*/ 459 h 1096"/>
                                <a:gd name="T102" fmla="*/ 1068 w 1096"/>
                                <a:gd name="T103" fmla="*/ 375 h 1096"/>
                                <a:gd name="T104" fmla="*/ 1035 w 1096"/>
                                <a:gd name="T105" fmla="*/ 296 h 1096"/>
                                <a:gd name="T106" fmla="*/ 990 w 1096"/>
                                <a:gd name="T107" fmla="*/ 224 h 1096"/>
                                <a:gd name="T108" fmla="*/ 936 w 1096"/>
                                <a:gd name="T109" fmla="*/ 160 h 1096"/>
                                <a:gd name="T110" fmla="*/ 872 w 1096"/>
                                <a:gd name="T111" fmla="*/ 105 h 1096"/>
                                <a:gd name="T112" fmla="*/ 800 w 1096"/>
                                <a:gd name="T113" fmla="*/ 61 h 1096"/>
                                <a:gd name="T114" fmla="*/ 721 w 1096"/>
                                <a:gd name="T115" fmla="*/ 27 h 10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096" h="1096">
                                  <a:moveTo>
                                    <a:pt x="694" y="20"/>
                                  </a:moveTo>
                                  <a:lnTo>
                                    <a:pt x="548" y="20"/>
                                  </a:lnTo>
                                  <a:lnTo>
                                    <a:pt x="570" y="20"/>
                                  </a:lnTo>
                                  <a:lnTo>
                                    <a:pt x="591" y="21"/>
                                  </a:lnTo>
                                  <a:lnTo>
                                    <a:pt x="613" y="24"/>
                                  </a:lnTo>
                                  <a:lnTo>
                                    <a:pt x="634" y="27"/>
                                  </a:lnTo>
                                  <a:lnTo>
                                    <a:pt x="654" y="30"/>
                                  </a:lnTo>
                                  <a:lnTo>
                                    <a:pt x="675" y="35"/>
                                  </a:lnTo>
                                  <a:lnTo>
                                    <a:pt x="695" y="40"/>
                                  </a:lnTo>
                                  <a:lnTo>
                                    <a:pt x="715" y="47"/>
                                  </a:lnTo>
                                  <a:lnTo>
                                    <a:pt x="734" y="53"/>
                                  </a:lnTo>
                                  <a:lnTo>
                                    <a:pt x="754" y="61"/>
                                  </a:lnTo>
                                  <a:lnTo>
                                    <a:pt x="772" y="69"/>
                                  </a:lnTo>
                                  <a:lnTo>
                                    <a:pt x="791" y="79"/>
                                  </a:lnTo>
                                  <a:lnTo>
                                    <a:pt x="809" y="88"/>
                                  </a:lnTo>
                                  <a:lnTo>
                                    <a:pt x="826" y="99"/>
                                  </a:lnTo>
                                  <a:lnTo>
                                    <a:pt x="843" y="110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76" y="134"/>
                                  </a:lnTo>
                                  <a:lnTo>
                                    <a:pt x="892" y="147"/>
                                  </a:lnTo>
                                  <a:lnTo>
                                    <a:pt x="907" y="160"/>
                                  </a:lnTo>
                                  <a:lnTo>
                                    <a:pt x="921" y="174"/>
                                  </a:lnTo>
                                  <a:lnTo>
                                    <a:pt x="936" y="189"/>
                                  </a:lnTo>
                                  <a:lnTo>
                                    <a:pt x="949" y="204"/>
                                  </a:lnTo>
                                  <a:lnTo>
                                    <a:pt x="962" y="220"/>
                                  </a:lnTo>
                                  <a:lnTo>
                                    <a:pt x="974" y="236"/>
                                  </a:lnTo>
                                  <a:lnTo>
                                    <a:pt x="986" y="253"/>
                                  </a:lnTo>
                                  <a:lnTo>
                                    <a:pt x="997" y="270"/>
                                  </a:lnTo>
                                  <a:lnTo>
                                    <a:pt x="1008" y="287"/>
                                  </a:lnTo>
                                  <a:lnTo>
                                    <a:pt x="1017" y="305"/>
                                  </a:lnTo>
                                  <a:lnTo>
                                    <a:pt x="1026" y="324"/>
                                  </a:lnTo>
                                  <a:lnTo>
                                    <a:pt x="1035" y="342"/>
                                  </a:lnTo>
                                  <a:lnTo>
                                    <a:pt x="1042" y="361"/>
                                  </a:lnTo>
                                  <a:lnTo>
                                    <a:pt x="1049" y="381"/>
                                  </a:lnTo>
                                  <a:lnTo>
                                    <a:pt x="1056" y="401"/>
                                  </a:lnTo>
                                  <a:lnTo>
                                    <a:pt x="1061" y="421"/>
                                  </a:lnTo>
                                  <a:lnTo>
                                    <a:pt x="1066" y="441"/>
                                  </a:lnTo>
                                  <a:lnTo>
                                    <a:pt x="1069" y="462"/>
                                  </a:lnTo>
                                  <a:lnTo>
                                    <a:pt x="1072" y="483"/>
                                  </a:lnTo>
                                  <a:lnTo>
                                    <a:pt x="1075" y="505"/>
                                  </a:lnTo>
                                  <a:lnTo>
                                    <a:pt x="1076" y="526"/>
                                  </a:lnTo>
                                  <a:lnTo>
                                    <a:pt x="1076" y="548"/>
                                  </a:lnTo>
                                  <a:lnTo>
                                    <a:pt x="1076" y="570"/>
                                  </a:lnTo>
                                  <a:lnTo>
                                    <a:pt x="1075" y="591"/>
                                  </a:lnTo>
                                  <a:lnTo>
                                    <a:pt x="1072" y="613"/>
                                  </a:lnTo>
                                  <a:lnTo>
                                    <a:pt x="1069" y="634"/>
                                  </a:lnTo>
                                  <a:lnTo>
                                    <a:pt x="1066" y="654"/>
                                  </a:lnTo>
                                  <a:lnTo>
                                    <a:pt x="1061" y="675"/>
                                  </a:lnTo>
                                  <a:lnTo>
                                    <a:pt x="1056" y="695"/>
                                  </a:lnTo>
                                  <a:lnTo>
                                    <a:pt x="1049" y="715"/>
                                  </a:lnTo>
                                  <a:lnTo>
                                    <a:pt x="1042" y="734"/>
                                  </a:lnTo>
                                  <a:lnTo>
                                    <a:pt x="1035" y="754"/>
                                  </a:lnTo>
                                  <a:lnTo>
                                    <a:pt x="1026" y="772"/>
                                  </a:lnTo>
                                  <a:lnTo>
                                    <a:pt x="1017" y="791"/>
                                  </a:lnTo>
                                  <a:lnTo>
                                    <a:pt x="1008" y="809"/>
                                  </a:lnTo>
                                  <a:lnTo>
                                    <a:pt x="997" y="826"/>
                                  </a:lnTo>
                                  <a:lnTo>
                                    <a:pt x="986" y="843"/>
                                  </a:lnTo>
                                  <a:lnTo>
                                    <a:pt x="974" y="860"/>
                                  </a:lnTo>
                                  <a:lnTo>
                                    <a:pt x="962" y="876"/>
                                  </a:lnTo>
                                  <a:lnTo>
                                    <a:pt x="949" y="892"/>
                                  </a:lnTo>
                                  <a:lnTo>
                                    <a:pt x="936" y="907"/>
                                  </a:lnTo>
                                  <a:lnTo>
                                    <a:pt x="921" y="922"/>
                                  </a:lnTo>
                                  <a:lnTo>
                                    <a:pt x="907" y="936"/>
                                  </a:lnTo>
                                  <a:lnTo>
                                    <a:pt x="892" y="949"/>
                                  </a:lnTo>
                                  <a:lnTo>
                                    <a:pt x="876" y="962"/>
                                  </a:lnTo>
                                  <a:lnTo>
                                    <a:pt x="860" y="974"/>
                                  </a:lnTo>
                                  <a:lnTo>
                                    <a:pt x="843" y="986"/>
                                  </a:lnTo>
                                  <a:lnTo>
                                    <a:pt x="826" y="997"/>
                                  </a:lnTo>
                                  <a:lnTo>
                                    <a:pt x="809" y="1008"/>
                                  </a:lnTo>
                                  <a:lnTo>
                                    <a:pt x="791" y="1017"/>
                                  </a:lnTo>
                                  <a:lnTo>
                                    <a:pt x="772" y="1027"/>
                                  </a:lnTo>
                                  <a:lnTo>
                                    <a:pt x="754" y="1035"/>
                                  </a:lnTo>
                                  <a:lnTo>
                                    <a:pt x="734" y="1043"/>
                                  </a:lnTo>
                                  <a:lnTo>
                                    <a:pt x="715" y="1049"/>
                                  </a:lnTo>
                                  <a:lnTo>
                                    <a:pt x="695" y="1056"/>
                                  </a:lnTo>
                                  <a:lnTo>
                                    <a:pt x="675" y="1061"/>
                                  </a:lnTo>
                                  <a:lnTo>
                                    <a:pt x="654" y="1066"/>
                                  </a:lnTo>
                                  <a:lnTo>
                                    <a:pt x="634" y="1070"/>
                                  </a:lnTo>
                                  <a:lnTo>
                                    <a:pt x="613" y="1073"/>
                                  </a:lnTo>
                                  <a:lnTo>
                                    <a:pt x="591" y="1075"/>
                                  </a:lnTo>
                                  <a:lnTo>
                                    <a:pt x="570" y="1076"/>
                                  </a:lnTo>
                                  <a:lnTo>
                                    <a:pt x="548" y="1076"/>
                                  </a:lnTo>
                                  <a:lnTo>
                                    <a:pt x="694" y="1076"/>
                                  </a:lnTo>
                                  <a:lnTo>
                                    <a:pt x="721" y="1068"/>
                                  </a:lnTo>
                                  <a:lnTo>
                                    <a:pt x="761" y="1053"/>
                                  </a:lnTo>
                                  <a:lnTo>
                                    <a:pt x="800" y="1035"/>
                                  </a:lnTo>
                                  <a:lnTo>
                                    <a:pt x="837" y="1014"/>
                                  </a:lnTo>
                                  <a:lnTo>
                                    <a:pt x="872" y="991"/>
                                  </a:lnTo>
                                  <a:lnTo>
                                    <a:pt x="905" y="964"/>
                                  </a:lnTo>
                                  <a:lnTo>
                                    <a:pt x="936" y="936"/>
                                  </a:lnTo>
                                  <a:lnTo>
                                    <a:pt x="964" y="905"/>
                                  </a:lnTo>
                                  <a:lnTo>
                                    <a:pt x="990" y="872"/>
                                  </a:lnTo>
                                  <a:lnTo>
                                    <a:pt x="1014" y="837"/>
                                  </a:lnTo>
                                  <a:lnTo>
                                    <a:pt x="1035" y="800"/>
                                  </a:lnTo>
                                  <a:lnTo>
                                    <a:pt x="1053" y="761"/>
                                  </a:lnTo>
                                  <a:lnTo>
                                    <a:pt x="1068" y="721"/>
                                  </a:lnTo>
                                  <a:lnTo>
                                    <a:pt x="1080" y="680"/>
                                  </a:lnTo>
                                  <a:lnTo>
                                    <a:pt x="1089" y="637"/>
                                  </a:lnTo>
                                  <a:lnTo>
                                    <a:pt x="1094" y="593"/>
                                  </a:lnTo>
                                  <a:lnTo>
                                    <a:pt x="1096" y="548"/>
                                  </a:lnTo>
                                  <a:lnTo>
                                    <a:pt x="1094" y="503"/>
                                  </a:lnTo>
                                  <a:lnTo>
                                    <a:pt x="1089" y="459"/>
                                  </a:lnTo>
                                  <a:lnTo>
                                    <a:pt x="1080" y="416"/>
                                  </a:lnTo>
                                  <a:lnTo>
                                    <a:pt x="1068" y="375"/>
                                  </a:lnTo>
                                  <a:lnTo>
                                    <a:pt x="1053" y="335"/>
                                  </a:lnTo>
                                  <a:lnTo>
                                    <a:pt x="1035" y="296"/>
                                  </a:lnTo>
                                  <a:lnTo>
                                    <a:pt x="1014" y="259"/>
                                  </a:lnTo>
                                  <a:lnTo>
                                    <a:pt x="990" y="224"/>
                                  </a:lnTo>
                                  <a:lnTo>
                                    <a:pt x="964" y="191"/>
                                  </a:lnTo>
                                  <a:lnTo>
                                    <a:pt x="936" y="160"/>
                                  </a:lnTo>
                                  <a:lnTo>
                                    <a:pt x="905" y="132"/>
                                  </a:lnTo>
                                  <a:lnTo>
                                    <a:pt x="872" y="105"/>
                                  </a:lnTo>
                                  <a:lnTo>
                                    <a:pt x="837" y="82"/>
                                  </a:lnTo>
                                  <a:lnTo>
                                    <a:pt x="800" y="61"/>
                                  </a:lnTo>
                                  <a:lnTo>
                                    <a:pt x="761" y="43"/>
                                  </a:lnTo>
                                  <a:lnTo>
                                    <a:pt x="721" y="27"/>
                                  </a:lnTo>
                                  <a:lnTo>
                                    <a:pt x="694" y="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0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6253" y="2532"/>
                            <a:ext cx="68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22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428625" cy="142875"/>
                                    <wp:effectExtent l="0" t="0" r="9525" b="9525"/>
                                    <wp:docPr id="994" name="Picture 99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28625" cy="142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1" name="Freeform 253"/>
                        <wps:cNvSpPr>
                          <a:spLocks/>
                        </wps:cNvSpPr>
                        <wps:spPr bwMode="auto">
                          <a:xfrm>
                            <a:off x="1214" y="1054"/>
                            <a:ext cx="653" cy="653"/>
                          </a:xfrm>
                          <a:custGeom>
                            <a:avLst/>
                            <a:gdLst>
                              <a:gd name="T0" fmla="*/ 299 w 653"/>
                              <a:gd name="T1" fmla="*/ 1 h 653"/>
                              <a:gd name="T2" fmla="*/ 248 w 653"/>
                              <a:gd name="T3" fmla="*/ 9 h 653"/>
                              <a:gd name="T4" fmla="*/ 199 w 653"/>
                              <a:gd name="T5" fmla="*/ 25 h 653"/>
                              <a:gd name="T6" fmla="*/ 154 w 653"/>
                              <a:gd name="T7" fmla="*/ 48 h 653"/>
                              <a:gd name="T8" fmla="*/ 114 w 653"/>
                              <a:gd name="T9" fmla="*/ 78 h 653"/>
                              <a:gd name="T10" fmla="*/ 78 w 653"/>
                              <a:gd name="T11" fmla="*/ 114 h 653"/>
                              <a:gd name="T12" fmla="*/ 48 w 653"/>
                              <a:gd name="T13" fmla="*/ 154 h 653"/>
                              <a:gd name="T14" fmla="*/ 25 w 653"/>
                              <a:gd name="T15" fmla="*/ 199 h 653"/>
                              <a:gd name="T16" fmla="*/ 9 w 653"/>
                              <a:gd name="T17" fmla="*/ 248 h 653"/>
                              <a:gd name="T18" fmla="*/ 1 w 653"/>
                              <a:gd name="T19" fmla="*/ 299 h 653"/>
                              <a:gd name="T20" fmla="*/ 1 w 653"/>
                              <a:gd name="T21" fmla="*/ 353 h 653"/>
                              <a:gd name="T22" fmla="*/ 9 w 653"/>
                              <a:gd name="T23" fmla="*/ 404 h 653"/>
                              <a:gd name="T24" fmla="*/ 25 w 653"/>
                              <a:gd name="T25" fmla="*/ 453 h 653"/>
                              <a:gd name="T26" fmla="*/ 48 w 653"/>
                              <a:gd name="T27" fmla="*/ 498 h 653"/>
                              <a:gd name="T28" fmla="*/ 78 w 653"/>
                              <a:gd name="T29" fmla="*/ 538 h 653"/>
                              <a:gd name="T30" fmla="*/ 114 w 653"/>
                              <a:gd name="T31" fmla="*/ 574 h 653"/>
                              <a:gd name="T32" fmla="*/ 154 w 653"/>
                              <a:gd name="T33" fmla="*/ 604 h 653"/>
                              <a:gd name="T34" fmla="*/ 199 w 653"/>
                              <a:gd name="T35" fmla="*/ 627 h 653"/>
                              <a:gd name="T36" fmla="*/ 248 w 653"/>
                              <a:gd name="T37" fmla="*/ 643 h 653"/>
                              <a:gd name="T38" fmla="*/ 299 w 653"/>
                              <a:gd name="T39" fmla="*/ 651 h 653"/>
                              <a:gd name="T40" fmla="*/ 353 w 653"/>
                              <a:gd name="T41" fmla="*/ 651 h 653"/>
                              <a:gd name="T42" fmla="*/ 404 w 653"/>
                              <a:gd name="T43" fmla="*/ 643 h 653"/>
                              <a:gd name="T44" fmla="*/ 453 w 653"/>
                              <a:gd name="T45" fmla="*/ 627 h 653"/>
                              <a:gd name="T46" fmla="*/ 498 w 653"/>
                              <a:gd name="T47" fmla="*/ 604 h 653"/>
                              <a:gd name="T48" fmla="*/ 538 w 653"/>
                              <a:gd name="T49" fmla="*/ 574 h 653"/>
                              <a:gd name="T50" fmla="*/ 574 w 653"/>
                              <a:gd name="T51" fmla="*/ 538 h 653"/>
                              <a:gd name="T52" fmla="*/ 604 w 653"/>
                              <a:gd name="T53" fmla="*/ 498 h 653"/>
                              <a:gd name="T54" fmla="*/ 627 w 653"/>
                              <a:gd name="T55" fmla="*/ 453 h 653"/>
                              <a:gd name="T56" fmla="*/ 643 w 653"/>
                              <a:gd name="T57" fmla="*/ 404 h 653"/>
                              <a:gd name="T58" fmla="*/ 651 w 653"/>
                              <a:gd name="T59" fmla="*/ 353 h 653"/>
                              <a:gd name="T60" fmla="*/ 651 w 653"/>
                              <a:gd name="T61" fmla="*/ 299 h 653"/>
                              <a:gd name="T62" fmla="*/ 643 w 653"/>
                              <a:gd name="T63" fmla="*/ 248 h 653"/>
                              <a:gd name="T64" fmla="*/ 627 w 653"/>
                              <a:gd name="T65" fmla="*/ 199 h 653"/>
                              <a:gd name="T66" fmla="*/ 604 w 653"/>
                              <a:gd name="T67" fmla="*/ 154 h 653"/>
                              <a:gd name="T68" fmla="*/ 574 w 653"/>
                              <a:gd name="T69" fmla="*/ 114 h 653"/>
                              <a:gd name="T70" fmla="*/ 538 w 653"/>
                              <a:gd name="T71" fmla="*/ 78 h 653"/>
                              <a:gd name="T72" fmla="*/ 498 w 653"/>
                              <a:gd name="T73" fmla="*/ 48 h 653"/>
                              <a:gd name="T74" fmla="*/ 453 w 653"/>
                              <a:gd name="T75" fmla="*/ 25 h 653"/>
                              <a:gd name="T76" fmla="*/ 404 w 653"/>
                              <a:gd name="T77" fmla="*/ 9 h 653"/>
                              <a:gd name="T78" fmla="*/ 353 w 653"/>
                              <a:gd name="T79" fmla="*/ 1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53" h="653">
                                <a:moveTo>
                                  <a:pt x="326" y="0"/>
                                </a:moveTo>
                                <a:lnTo>
                                  <a:pt x="299" y="1"/>
                                </a:lnTo>
                                <a:lnTo>
                                  <a:pt x="273" y="4"/>
                                </a:lnTo>
                                <a:lnTo>
                                  <a:pt x="248" y="9"/>
                                </a:lnTo>
                                <a:lnTo>
                                  <a:pt x="223" y="16"/>
                                </a:lnTo>
                                <a:lnTo>
                                  <a:pt x="199" y="25"/>
                                </a:lnTo>
                                <a:lnTo>
                                  <a:pt x="176" y="36"/>
                                </a:lnTo>
                                <a:lnTo>
                                  <a:pt x="154" y="48"/>
                                </a:lnTo>
                                <a:lnTo>
                                  <a:pt x="133" y="62"/>
                                </a:lnTo>
                                <a:lnTo>
                                  <a:pt x="114" y="78"/>
                                </a:lnTo>
                                <a:lnTo>
                                  <a:pt x="95" y="95"/>
                                </a:lnTo>
                                <a:lnTo>
                                  <a:pt x="78" y="114"/>
                                </a:lnTo>
                                <a:lnTo>
                                  <a:pt x="62" y="133"/>
                                </a:lnTo>
                                <a:lnTo>
                                  <a:pt x="48" y="154"/>
                                </a:lnTo>
                                <a:lnTo>
                                  <a:pt x="36" y="176"/>
                                </a:lnTo>
                                <a:lnTo>
                                  <a:pt x="25" y="199"/>
                                </a:lnTo>
                                <a:lnTo>
                                  <a:pt x="16" y="223"/>
                                </a:lnTo>
                                <a:lnTo>
                                  <a:pt x="9" y="248"/>
                                </a:lnTo>
                                <a:lnTo>
                                  <a:pt x="4" y="273"/>
                                </a:lnTo>
                                <a:lnTo>
                                  <a:pt x="1" y="299"/>
                                </a:lnTo>
                                <a:lnTo>
                                  <a:pt x="0" y="326"/>
                                </a:lnTo>
                                <a:lnTo>
                                  <a:pt x="1" y="353"/>
                                </a:lnTo>
                                <a:lnTo>
                                  <a:pt x="4" y="379"/>
                                </a:lnTo>
                                <a:lnTo>
                                  <a:pt x="9" y="404"/>
                                </a:lnTo>
                                <a:lnTo>
                                  <a:pt x="16" y="429"/>
                                </a:lnTo>
                                <a:lnTo>
                                  <a:pt x="25" y="453"/>
                                </a:lnTo>
                                <a:lnTo>
                                  <a:pt x="36" y="476"/>
                                </a:lnTo>
                                <a:lnTo>
                                  <a:pt x="48" y="498"/>
                                </a:lnTo>
                                <a:lnTo>
                                  <a:pt x="62" y="519"/>
                                </a:lnTo>
                                <a:lnTo>
                                  <a:pt x="78" y="538"/>
                                </a:lnTo>
                                <a:lnTo>
                                  <a:pt x="95" y="557"/>
                                </a:lnTo>
                                <a:lnTo>
                                  <a:pt x="114" y="574"/>
                                </a:lnTo>
                                <a:lnTo>
                                  <a:pt x="133" y="590"/>
                                </a:lnTo>
                                <a:lnTo>
                                  <a:pt x="154" y="604"/>
                                </a:lnTo>
                                <a:lnTo>
                                  <a:pt x="176" y="616"/>
                                </a:lnTo>
                                <a:lnTo>
                                  <a:pt x="199" y="627"/>
                                </a:lnTo>
                                <a:lnTo>
                                  <a:pt x="223" y="636"/>
                                </a:lnTo>
                                <a:lnTo>
                                  <a:pt x="248" y="643"/>
                                </a:lnTo>
                                <a:lnTo>
                                  <a:pt x="273" y="648"/>
                                </a:lnTo>
                                <a:lnTo>
                                  <a:pt x="299" y="651"/>
                                </a:lnTo>
                                <a:lnTo>
                                  <a:pt x="326" y="653"/>
                                </a:lnTo>
                                <a:lnTo>
                                  <a:pt x="353" y="651"/>
                                </a:lnTo>
                                <a:lnTo>
                                  <a:pt x="379" y="648"/>
                                </a:lnTo>
                                <a:lnTo>
                                  <a:pt x="404" y="643"/>
                                </a:lnTo>
                                <a:lnTo>
                                  <a:pt x="429" y="636"/>
                                </a:lnTo>
                                <a:lnTo>
                                  <a:pt x="453" y="627"/>
                                </a:lnTo>
                                <a:lnTo>
                                  <a:pt x="476" y="616"/>
                                </a:lnTo>
                                <a:lnTo>
                                  <a:pt x="498" y="604"/>
                                </a:lnTo>
                                <a:lnTo>
                                  <a:pt x="519" y="590"/>
                                </a:lnTo>
                                <a:lnTo>
                                  <a:pt x="538" y="574"/>
                                </a:lnTo>
                                <a:lnTo>
                                  <a:pt x="557" y="557"/>
                                </a:lnTo>
                                <a:lnTo>
                                  <a:pt x="574" y="538"/>
                                </a:lnTo>
                                <a:lnTo>
                                  <a:pt x="590" y="519"/>
                                </a:lnTo>
                                <a:lnTo>
                                  <a:pt x="604" y="498"/>
                                </a:lnTo>
                                <a:lnTo>
                                  <a:pt x="616" y="476"/>
                                </a:lnTo>
                                <a:lnTo>
                                  <a:pt x="627" y="453"/>
                                </a:lnTo>
                                <a:lnTo>
                                  <a:pt x="636" y="429"/>
                                </a:lnTo>
                                <a:lnTo>
                                  <a:pt x="643" y="404"/>
                                </a:lnTo>
                                <a:lnTo>
                                  <a:pt x="648" y="379"/>
                                </a:lnTo>
                                <a:lnTo>
                                  <a:pt x="651" y="353"/>
                                </a:lnTo>
                                <a:lnTo>
                                  <a:pt x="653" y="326"/>
                                </a:lnTo>
                                <a:lnTo>
                                  <a:pt x="651" y="299"/>
                                </a:lnTo>
                                <a:lnTo>
                                  <a:pt x="648" y="273"/>
                                </a:lnTo>
                                <a:lnTo>
                                  <a:pt x="643" y="248"/>
                                </a:lnTo>
                                <a:lnTo>
                                  <a:pt x="636" y="223"/>
                                </a:lnTo>
                                <a:lnTo>
                                  <a:pt x="627" y="199"/>
                                </a:lnTo>
                                <a:lnTo>
                                  <a:pt x="616" y="176"/>
                                </a:lnTo>
                                <a:lnTo>
                                  <a:pt x="604" y="154"/>
                                </a:lnTo>
                                <a:lnTo>
                                  <a:pt x="590" y="133"/>
                                </a:lnTo>
                                <a:lnTo>
                                  <a:pt x="574" y="114"/>
                                </a:lnTo>
                                <a:lnTo>
                                  <a:pt x="557" y="95"/>
                                </a:lnTo>
                                <a:lnTo>
                                  <a:pt x="538" y="78"/>
                                </a:lnTo>
                                <a:lnTo>
                                  <a:pt x="519" y="62"/>
                                </a:lnTo>
                                <a:lnTo>
                                  <a:pt x="498" y="48"/>
                                </a:lnTo>
                                <a:lnTo>
                                  <a:pt x="476" y="36"/>
                                </a:lnTo>
                                <a:lnTo>
                                  <a:pt x="453" y="25"/>
                                </a:lnTo>
                                <a:lnTo>
                                  <a:pt x="429" y="16"/>
                                </a:lnTo>
                                <a:lnTo>
                                  <a:pt x="404" y="9"/>
                                </a:lnTo>
                                <a:lnTo>
                                  <a:pt x="379" y="4"/>
                                </a:lnTo>
                                <a:lnTo>
                                  <a:pt x="353" y="1"/>
                                </a:lnTo>
                                <a:lnTo>
                                  <a:pt x="32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254"/>
                        <wps:cNvSpPr>
                          <a:spLocks/>
                        </wps:cNvSpPr>
                        <wps:spPr bwMode="auto">
                          <a:xfrm>
                            <a:off x="1204" y="1044"/>
                            <a:ext cx="451" cy="673"/>
                          </a:xfrm>
                          <a:custGeom>
                            <a:avLst/>
                            <a:gdLst>
                              <a:gd name="T0" fmla="*/ 308 w 451"/>
                              <a:gd name="T1" fmla="*/ 1 h 673"/>
                              <a:gd name="T2" fmla="*/ 255 w 451"/>
                              <a:gd name="T3" fmla="*/ 9 h 673"/>
                              <a:gd name="T4" fmla="*/ 205 w 451"/>
                              <a:gd name="T5" fmla="*/ 26 h 673"/>
                              <a:gd name="T6" fmla="*/ 159 w 451"/>
                              <a:gd name="T7" fmla="*/ 50 h 673"/>
                              <a:gd name="T8" fmla="*/ 117 w 451"/>
                              <a:gd name="T9" fmla="*/ 81 h 673"/>
                              <a:gd name="T10" fmla="*/ 81 w 451"/>
                              <a:gd name="T11" fmla="*/ 117 h 673"/>
                              <a:gd name="T12" fmla="*/ 50 w 451"/>
                              <a:gd name="T13" fmla="*/ 159 h 673"/>
                              <a:gd name="T14" fmla="*/ 26 w 451"/>
                              <a:gd name="T15" fmla="*/ 205 h 673"/>
                              <a:gd name="T16" fmla="*/ 9 w 451"/>
                              <a:gd name="T17" fmla="*/ 255 h 673"/>
                              <a:gd name="T18" fmla="*/ 1 w 451"/>
                              <a:gd name="T19" fmla="*/ 308 h 673"/>
                              <a:gd name="T20" fmla="*/ 1 w 451"/>
                              <a:gd name="T21" fmla="*/ 364 h 673"/>
                              <a:gd name="T22" fmla="*/ 9 w 451"/>
                              <a:gd name="T23" fmla="*/ 417 h 673"/>
                              <a:gd name="T24" fmla="*/ 26 w 451"/>
                              <a:gd name="T25" fmla="*/ 467 h 673"/>
                              <a:gd name="T26" fmla="*/ 50 w 451"/>
                              <a:gd name="T27" fmla="*/ 513 h 673"/>
                              <a:gd name="T28" fmla="*/ 81 w 451"/>
                              <a:gd name="T29" fmla="*/ 555 h 673"/>
                              <a:gd name="T30" fmla="*/ 117 w 451"/>
                              <a:gd name="T31" fmla="*/ 591 h 673"/>
                              <a:gd name="T32" fmla="*/ 159 w 451"/>
                              <a:gd name="T33" fmla="*/ 622 h 673"/>
                              <a:gd name="T34" fmla="*/ 205 w 451"/>
                              <a:gd name="T35" fmla="*/ 646 h 673"/>
                              <a:gd name="T36" fmla="*/ 255 w 451"/>
                              <a:gd name="T37" fmla="*/ 663 h 673"/>
                              <a:gd name="T38" fmla="*/ 308 w 451"/>
                              <a:gd name="T39" fmla="*/ 671 h 673"/>
                              <a:gd name="T40" fmla="*/ 364 w 451"/>
                              <a:gd name="T41" fmla="*/ 671 h 673"/>
                              <a:gd name="T42" fmla="*/ 417 w 451"/>
                              <a:gd name="T43" fmla="*/ 663 h 673"/>
                              <a:gd name="T44" fmla="*/ 450 w 451"/>
                              <a:gd name="T45" fmla="*/ 652 h 673"/>
                              <a:gd name="T46" fmla="*/ 318 w 451"/>
                              <a:gd name="T47" fmla="*/ 652 h 673"/>
                              <a:gd name="T48" fmla="*/ 276 w 451"/>
                              <a:gd name="T49" fmla="*/ 646 h 673"/>
                              <a:gd name="T50" fmla="*/ 236 w 451"/>
                              <a:gd name="T51" fmla="*/ 636 h 673"/>
                              <a:gd name="T52" fmla="*/ 198 w 451"/>
                              <a:gd name="T53" fmla="*/ 621 h 673"/>
                              <a:gd name="T54" fmla="*/ 163 w 451"/>
                              <a:gd name="T55" fmla="*/ 601 h 673"/>
                              <a:gd name="T56" fmla="*/ 131 w 451"/>
                              <a:gd name="T57" fmla="*/ 577 h 673"/>
                              <a:gd name="T58" fmla="*/ 102 w 451"/>
                              <a:gd name="T59" fmla="*/ 549 h 673"/>
                              <a:gd name="T60" fmla="*/ 77 w 451"/>
                              <a:gd name="T61" fmla="*/ 517 h 673"/>
                              <a:gd name="T62" fmla="*/ 55 w 451"/>
                              <a:gd name="T63" fmla="*/ 482 h 673"/>
                              <a:gd name="T64" fmla="*/ 39 w 451"/>
                              <a:gd name="T65" fmla="*/ 445 h 673"/>
                              <a:gd name="T66" fmla="*/ 27 w 451"/>
                              <a:gd name="T67" fmla="*/ 406 h 673"/>
                              <a:gd name="T68" fmla="*/ 21 w 451"/>
                              <a:gd name="T69" fmla="*/ 365 h 673"/>
                              <a:gd name="T70" fmla="*/ 20 w 451"/>
                              <a:gd name="T71" fmla="*/ 322 h 673"/>
                              <a:gd name="T72" fmla="*/ 25 w 451"/>
                              <a:gd name="T73" fmla="*/ 278 h 673"/>
                              <a:gd name="T74" fmla="*/ 36 w 451"/>
                              <a:gd name="T75" fmla="*/ 238 h 673"/>
                              <a:gd name="T76" fmla="*/ 50 w 451"/>
                              <a:gd name="T77" fmla="*/ 200 h 673"/>
                              <a:gd name="T78" fmla="*/ 69 w 451"/>
                              <a:gd name="T79" fmla="*/ 165 h 673"/>
                              <a:gd name="T80" fmla="*/ 92 w 451"/>
                              <a:gd name="T81" fmla="*/ 134 h 673"/>
                              <a:gd name="T82" fmla="*/ 121 w 451"/>
                              <a:gd name="T83" fmla="*/ 105 h 673"/>
                              <a:gd name="T84" fmla="*/ 154 w 451"/>
                              <a:gd name="T85" fmla="*/ 78 h 673"/>
                              <a:gd name="T86" fmla="*/ 189 w 451"/>
                              <a:gd name="T87" fmla="*/ 57 h 673"/>
                              <a:gd name="T88" fmla="*/ 225 w 451"/>
                              <a:gd name="T89" fmla="*/ 40 h 673"/>
                              <a:gd name="T90" fmla="*/ 264 w 451"/>
                              <a:gd name="T91" fmla="*/ 28 h 673"/>
                              <a:gd name="T92" fmla="*/ 304 w 451"/>
                              <a:gd name="T93" fmla="*/ 21 h 673"/>
                              <a:gd name="T94" fmla="*/ 450 w 451"/>
                              <a:gd name="T95" fmla="*/ 20 h 673"/>
                              <a:gd name="T96" fmla="*/ 417 w 451"/>
                              <a:gd name="T97" fmla="*/ 9 h 673"/>
                              <a:gd name="T98" fmla="*/ 364 w 451"/>
                              <a:gd name="T99" fmla="*/ 1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51" h="673">
                                <a:moveTo>
                                  <a:pt x="336" y="0"/>
                                </a:moveTo>
                                <a:lnTo>
                                  <a:pt x="308" y="1"/>
                                </a:lnTo>
                                <a:lnTo>
                                  <a:pt x="281" y="4"/>
                                </a:lnTo>
                                <a:lnTo>
                                  <a:pt x="255" y="9"/>
                                </a:lnTo>
                                <a:lnTo>
                                  <a:pt x="230" y="17"/>
                                </a:lnTo>
                                <a:lnTo>
                                  <a:pt x="205" y="26"/>
                                </a:lnTo>
                                <a:lnTo>
                                  <a:pt x="181" y="37"/>
                                </a:lnTo>
                                <a:lnTo>
                                  <a:pt x="159" y="50"/>
                                </a:lnTo>
                                <a:lnTo>
                                  <a:pt x="137" y="64"/>
                                </a:lnTo>
                                <a:lnTo>
                                  <a:pt x="117" y="81"/>
                                </a:lnTo>
                                <a:lnTo>
                                  <a:pt x="98" y="98"/>
                                </a:lnTo>
                                <a:lnTo>
                                  <a:pt x="81" y="117"/>
                                </a:lnTo>
                                <a:lnTo>
                                  <a:pt x="64" y="137"/>
                                </a:lnTo>
                                <a:lnTo>
                                  <a:pt x="50" y="159"/>
                                </a:lnTo>
                                <a:lnTo>
                                  <a:pt x="37" y="181"/>
                                </a:lnTo>
                                <a:lnTo>
                                  <a:pt x="26" y="205"/>
                                </a:lnTo>
                                <a:lnTo>
                                  <a:pt x="17" y="230"/>
                                </a:lnTo>
                                <a:lnTo>
                                  <a:pt x="9" y="255"/>
                                </a:lnTo>
                                <a:lnTo>
                                  <a:pt x="4" y="281"/>
                                </a:lnTo>
                                <a:lnTo>
                                  <a:pt x="1" y="308"/>
                                </a:lnTo>
                                <a:lnTo>
                                  <a:pt x="0" y="336"/>
                                </a:lnTo>
                                <a:lnTo>
                                  <a:pt x="1" y="364"/>
                                </a:lnTo>
                                <a:lnTo>
                                  <a:pt x="4" y="391"/>
                                </a:lnTo>
                                <a:lnTo>
                                  <a:pt x="9" y="417"/>
                                </a:lnTo>
                                <a:lnTo>
                                  <a:pt x="17" y="442"/>
                                </a:lnTo>
                                <a:lnTo>
                                  <a:pt x="26" y="467"/>
                                </a:lnTo>
                                <a:lnTo>
                                  <a:pt x="37" y="491"/>
                                </a:lnTo>
                                <a:lnTo>
                                  <a:pt x="50" y="513"/>
                                </a:lnTo>
                                <a:lnTo>
                                  <a:pt x="64" y="535"/>
                                </a:lnTo>
                                <a:lnTo>
                                  <a:pt x="81" y="555"/>
                                </a:lnTo>
                                <a:lnTo>
                                  <a:pt x="98" y="574"/>
                                </a:lnTo>
                                <a:lnTo>
                                  <a:pt x="117" y="591"/>
                                </a:lnTo>
                                <a:lnTo>
                                  <a:pt x="137" y="608"/>
                                </a:lnTo>
                                <a:lnTo>
                                  <a:pt x="159" y="622"/>
                                </a:lnTo>
                                <a:lnTo>
                                  <a:pt x="181" y="635"/>
                                </a:lnTo>
                                <a:lnTo>
                                  <a:pt x="205" y="646"/>
                                </a:lnTo>
                                <a:lnTo>
                                  <a:pt x="230" y="655"/>
                                </a:lnTo>
                                <a:lnTo>
                                  <a:pt x="255" y="663"/>
                                </a:lnTo>
                                <a:lnTo>
                                  <a:pt x="281" y="668"/>
                                </a:lnTo>
                                <a:lnTo>
                                  <a:pt x="308" y="671"/>
                                </a:lnTo>
                                <a:lnTo>
                                  <a:pt x="336" y="673"/>
                                </a:lnTo>
                                <a:lnTo>
                                  <a:pt x="364" y="671"/>
                                </a:lnTo>
                                <a:lnTo>
                                  <a:pt x="391" y="668"/>
                                </a:lnTo>
                                <a:lnTo>
                                  <a:pt x="417" y="663"/>
                                </a:lnTo>
                                <a:lnTo>
                                  <a:pt x="442" y="655"/>
                                </a:lnTo>
                                <a:lnTo>
                                  <a:pt x="450" y="652"/>
                                </a:lnTo>
                                <a:lnTo>
                                  <a:pt x="341" y="652"/>
                                </a:lnTo>
                                <a:lnTo>
                                  <a:pt x="318" y="652"/>
                                </a:lnTo>
                                <a:lnTo>
                                  <a:pt x="297" y="650"/>
                                </a:lnTo>
                                <a:lnTo>
                                  <a:pt x="276" y="646"/>
                                </a:lnTo>
                                <a:lnTo>
                                  <a:pt x="255" y="642"/>
                                </a:lnTo>
                                <a:lnTo>
                                  <a:pt x="236" y="636"/>
                                </a:lnTo>
                                <a:lnTo>
                                  <a:pt x="216" y="629"/>
                                </a:lnTo>
                                <a:lnTo>
                                  <a:pt x="198" y="621"/>
                                </a:lnTo>
                                <a:lnTo>
                                  <a:pt x="180" y="611"/>
                                </a:lnTo>
                                <a:lnTo>
                                  <a:pt x="163" y="601"/>
                                </a:lnTo>
                                <a:lnTo>
                                  <a:pt x="147" y="590"/>
                                </a:lnTo>
                                <a:lnTo>
                                  <a:pt x="131" y="577"/>
                                </a:lnTo>
                                <a:lnTo>
                                  <a:pt x="117" y="564"/>
                                </a:lnTo>
                                <a:lnTo>
                                  <a:pt x="102" y="549"/>
                                </a:lnTo>
                                <a:lnTo>
                                  <a:pt x="89" y="533"/>
                                </a:lnTo>
                                <a:lnTo>
                                  <a:pt x="77" y="517"/>
                                </a:lnTo>
                                <a:lnTo>
                                  <a:pt x="65" y="499"/>
                                </a:lnTo>
                                <a:lnTo>
                                  <a:pt x="55" y="482"/>
                                </a:lnTo>
                                <a:lnTo>
                                  <a:pt x="47" y="464"/>
                                </a:lnTo>
                                <a:lnTo>
                                  <a:pt x="39" y="445"/>
                                </a:lnTo>
                                <a:lnTo>
                                  <a:pt x="33" y="426"/>
                                </a:lnTo>
                                <a:lnTo>
                                  <a:pt x="27" y="406"/>
                                </a:lnTo>
                                <a:lnTo>
                                  <a:pt x="23" y="386"/>
                                </a:lnTo>
                                <a:lnTo>
                                  <a:pt x="21" y="365"/>
                                </a:lnTo>
                                <a:lnTo>
                                  <a:pt x="20" y="345"/>
                                </a:lnTo>
                                <a:lnTo>
                                  <a:pt x="20" y="322"/>
                                </a:lnTo>
                                <a:lnTo>
                                  <a:pt x="22" y="300"/>
                                </a:lnTo>
                                <a:lnTo>
                                  <a:pt x="25" y="278"/>
                                </a:lnTo>
                                <a:lnTo>
                                  <a:pt x="30" y="258"/>
                                </a:lnTo>
                                <a:lnTo>
                                  <a:pt x="36" y="238"/>
                                </a:lnTo>
                                <a:lnTo>
                                  <a:pt x="42" y="219"/>
                                </a:lnTo>
                                <a:lnTo>
                                  <a:pt x="50" y="200"/>
                                </a:lnTo>
                                <a:lnTo>
                                  <a:pt x="59" y="182"/>
                                </a:lnTo>
                                <a:lnTo>
                                  <a:pt x="69" y="165"/>
                                </a:lnTo>
                                <a:lnTo>
                                  <a:pt x="80" y="149"/>
                                </a:lnTo>
                                <a:lnTo>
                                  <a:pt x="92" y="134"/>
                                </a:lnTo>
                                <a:lnTo>
                                  <a:pt x="105" y="119"/>
                                </a:lnTo>
                                <a:lnTo>
                                  <a:pt x="121" y="105"/>
                                </a:lnTo>
                                <a:lnTo>
                                  <a:pt x="137" y="91"/>
                                </a:lnTo>
                                <a:lnTo>
                                  <a:pt x="154" y="78"/>
                                </a:lnTo>
                                <a:lnTo>
                                  <a:pt x="171" y="67"/>
                                </a:lnTo>
                                <a:lnTo>
                                  <a:pt x="189" y="57"/>
                                </a:lnTo>
                                <a:lnTo>
                                  <a:pt x="207" y="48"/>
                                </a:lnTo>
                                <a:lnTo>
                                  <a:pt x="225" y="40"/>
                                </a:lnTo>
                                <a:lnTo>
                                  <a:pt x="244" y="33"/>
                                </a:lnTo>
                                <a:lnTo>
                                  <a:pt x="264" y="28"/>
                                </a:lnTo>
                                <a:lnTo>
                                  <a:pt x="283" y="24"/>
                                </a:lnTo>
                                <a:lnTo>
                                  <a:pt x="304" y="21"/>
                                </a:lnTo>
                                <a:lnTo>
                                  <a:pt x="324" y="20"/>
                                </a:lnTo>
                                <a:lnTo>
                                  <a:pt x="450" y="20"/>
                                </a:lnTo>
                                <a:lnTo>
                                  <a:pt x="442" y="17"/>
                                </a:lnTo>
                                <a:lnTo>
                                  <a:pt x="417" y="9"/>
                                </a:lnTo>
                                <a:lnTo>
                                  <a:pt x="391" y="4"/>
                                </a:lnTo>
                                <a:lnTo>
                                  <a:pt x="364" y="1"/>
                                </a:ln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255"/>
                        <wps:cNvSpPr>
                          <a:spLocks/>
                        </wps:cNvSpPr>
                        <wps:spPr bwMode="auto">
                          <a:xfrm>
                            <a:off x="1529" y="1064"/>
                            <a:ext cx="348" cy="632"/>
                          </a:xfrm>
                          <a:custGeom>
                            <a:avLst/>
                            <a:gdLst>
                              <a:gd name="T0" fmla="*/ 0 w 348"/>
                              <a:gd name="T1" fmla="*/ 0 h 632"/>
                              <a:gd name="T2" fmla="*/ 45 w 348"/>
                              <a:gd name="T3" fmla="*/ 2 h 632"/>
                              <a:gd name="T4" fmla="*/ 87 w 348"/>
                              <a:gd name="T5" fmla="*/ 10 h 632"/>
                              <a:gd name="T6" fmla="*/ 127 w 348"/>
                              <a:gd name="T7" fmla="*/ 22 h 632"/>
                              <a:gd name="T8" fmla="*/ 163 w 348"/>
                              <a:gd name="T9" fmla="*/ 38 h 632"/>
                              <a:gd name="T10" fmla="*/ 196 w 348"/>
                              <a:gd name="T11" fmla="*/ 59 h 632"/>
                              <a:gd name="T12" fmla="*/ 226 w 348"/>
                              <a:gd name="T13" fmla="*/ 83 h 632"/>
                              <a:gd name="T14" fmla="*/ 255 w 348"/>
                              <a:gd name="T15" fmla="*/ 115 h 632"/>
                              <a:gd name="T16" fmla="*/ 279 w 348"/>
                              <a:gd name="T17" fmla="*/ 149 h 632"/>
                              <a:gd name="T18" fmla="*/ 299 w 348"/>
                              <a:gd name="T19" fmla="*/ 185 h 632"/>
                              <a:gd name="T20" fmla="*/ 314 w 348"/>
                              <a:gd name="T21" fmla="*/ 222 h 632"/>
                              <a:gd name="T22" fmla="*/ 323 w 348"/>
                              <a:gd name="T23" fmla="*/ 261 h 632"/>
                              <a:gd name="T24" fmla="*/ 328 w 348"/>
                              <a:gd name="T25" fmla="*/ 301 h 632"/>
                              <a:gd name="T26" fmla="*/ 328 w 348"/>
                              <a:gd name="T27" fmla="*/ 316 h 632"/>
                              <a:gd name="T28" fmla="*/ 325 w 348"/>
                              <a:gd name="T29" fmla="*/ 358 h 632"/>
                              <a:gd name="T30" fmla="*/ 317 w 348"/>
                              <a:gd name="T31" fmla="*/ 399 h 632"/>
                              <a:gd name="T32" fmla="*/ 303 w 348"/>
                              <a:gd name="T33" fmla="*/ 438 h 632"/>
                              <a:gd name="T34" fmla="*/ 285 w 348"/>
                              <a:gd name="T35" fmla="*/ 474 h 632"/>
                              <a:gd name="T36" fmla="*/ 263 w 348"/>
                              <a:gd name="T37" fmla="*/ 508 h 632"/>
                              <a:gd name="T38" fmla="*/ 237 w 348"/>
                              <a:gd name="T39" fmla="*/ 538 h 632"/>
                              <a:gd name="T40" fmla="*/ 206 w 348"/>
                              <a:gd name="T41" fmla="*/ 565 h 632"/>
                              <a:gd name="T42" fmla="*/ 173 w 348"/>
                              <a:gd name="T43" fmla="*/ 588 h 632"/>
                              <a:gd name="T44" fmla="*/ 137 w 348"/>
                              <a:gd name="T45" fmla="*/ 606 h 632"/>
                              <a:gd name="T46" fmla="*/ 98 w 348"/>
                              <a:gd name="T47" fmla="*/ 620 h 632"/>
                              <a:gd name="T48" fmla="*/ 58 w 348"/>
                              <a:gd name="T49" fmla="*/ 629 h 632"/>
                              <a:gd name="T50" fmla="*/ 16 w 348"/>
                              <a:gd name="T51" fmla="*/ 632 h 632"/>
                              <a:gd name="T52" fmla="*/ 142 w 348"/>
                              <a:gd name="T53" fmla="*/ 626 h 632"/>
                              <a:gd name="T54" fmla="*/ 189 w 348"/>
                              <a:gd name="T55" fmla="*/ 602 h 632"/>
                              <a:gd name="T56" fmla="*/ 230 w 348"/>
                              <a:gd name="T57" fmla="*/ 571 h 632"/>
                              <a:gd name="T58" fmla="*/ 267 w 348"/>
                              <a:gd name="T59" fmla="*/ 535 h 632"/>
                              <a:gd name="T60" fmla="*/ 297 w 348"/>
                              <a:gd name="T61" fmla="*/ 493 h 632"/>
                              <a:gd name="T62" fmla="*/ 321 w 348"/>
                              <a:gd name="T63" fmla="*/ 447 h 632"/>
                              <a:gd name="T64" fmla="*/ 338 w 348"/>
                              <a:gd name="T65" fmla="*/ 397 h 632"/>
                              <a:gd name="T66" fmla="*/ 347 w 348"/>
                              <a:gd name="T67" fmla="*/ 343 h 632"/>
                              <a:gd name="T68" fmla="*/ 347 w 348"/>
                              <a:gd name="T69" fmla="*/ 288 h 632"/>
                              <a:gd name="T70" fmla="*/ 338 w 348"/>
                              <a:gd name="T71" fmla="*/ 235 h 632"/>
                              <a:gd name="T72" fmla="*/ 321 w 348"/>
                              <a:gd name="T73" fmla="*/ 185 h 632"/>
                              <a:gd name="T74" fmla="*/ 297 w 348"/>
                              <a:gd name="T75" fmla="*/ 139 h 632"/>
                              <a:gd name="T76" fmla="*/ 267 w 348"/>
                              <a:gd name="T77" fmla="*/ 97 h 632"/>
                              <a:gd name="T78" fmla="*/ 230 w 348"/>
                              <a:gd name="T79" fmla="*/ 60 h 632"/>
                              <a:gd name="T80" fmla="*/ 189 w 348"/>
                              <a:gd name="T81" fmla="*/ 30 h 632"/>
                              <a:gd name="T82" fmla="*/ 142 w 348"/>
                              <a:gd name="T83" fmla="*/ 6 h 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48" h="632">
                                <a:moveTo>
                                  <a:pt x="126" y="0"/>
                                </a:moveTo>
                                <a:lnTo>
                                  <a:pt x="0" y="0"/>
                                </a:lnTo>
                                <a:lnTo>
                                  <a:pt x="23" y="0"/>
                                </a:lnTo>
                                <a:lnTo>
                                  <a:pt x="45" y="2"/>
                                </a:lnTo>
                                <a:lnTo>
                                  <a:pt x="67" y="5"/>
                                </a:lnTo>
                                <a:lnTo>
                                  <a:pt x="87" y="10"/>
                                </a:lnTo>
                                <a:lnTo>
                                  <a:pt x="108" y="15"/>
                                </a:lnTo>
                                <a:lnTo>
                                  <a:pt x="127" y="22"/>
                                </a:lnTo>
                                <a:lnTo>
                                  <a:pt x="145" y="29"/>
                                </a:lnTo>
                                <a:lnTo>
                                  <a:pt x="163" y="38"/>
                                </a:lnTo>
                                <a:lnTo>
                                  <a:pt x="180" y="48"/>
                                </a:lnTo>
                                <a:lnTo>
                                  <a:pt x="196" y="59"/>
                                </a:lnTo>
                                <a:lnTo>
                                  <a:pt x="211" y="71"/>
                                </a:lnTo>
                                <a:lnTo>
                                  <a:pt x="226" y="83"/>
                                </a:lnTo>
                                <a:lnTo>
                                  <a:pt x="241" y="99"/>
                                </a:lnTo>
                                <a:lnTo>
                                  <a:pt x="255" y="115"/>
                                </a:lnTo>
                                <a:lnTo>
                                  <a:pt x="268" y="132"/>
                                </a:lnTo>
                                <a:lnTo>
                                  <a:pt x="279" y="149"/>
                                </a:lnTo>
                                <a:lnTo>
                                  <a:pt x="290" y="167"/>
                                </a:lnTo>
                                <a:lnTo>
                                  <a:pt x="299" y="185"/>
                                </a:lnTo>
                                <a:lnTo>
                                  <a:pt x="307" y="204"/>
                                </a:lnTo>
                                <a:lnTo>
                                  <a:pt x="314" y="222"/>
                                </a:lnTo>
                                <a:lnTo>
                                  <a:pt x="319" y="242"/>
                                </a:lnTo>
                                <a:lnTo>
                                  <a:pt x="323" y="261"/>
                                </a:lnTo>
                                <a:lnTo>
                                  <a:pt x="326" y="281"/>
                                </a:lnTo>
                                <a:lnTo>
                                  <a:pt x="328" y="301"/>
                                </a:lnTo>
                                <a:lnTo>
                                  <a:pt x="338" y="316"/>
                                </a:lnTo>
                                <a:lnTo>
                                  <a:pt x="328" y="316"/>
                                </a:lnTo>
                                <a:lnTo>
                                  <a:pt x="327" y="337"/>
                                </a:lnTo>
                                <a:lnTo>
                                  <a:pt x="325" y="358"/>
                                </a:lnTo>
                                <a:lnTo>
                                  <a:pt x="322" y="379"/>
                                </a:lnTo>
                                <a:lnTo>
                                  <a:pt x="317" y="399"/>
                                </a:lnTo>
                                <a:lnTo>
                                  <a:pt x="311" y="419"/>
                                </a:lnTo>
                                <a:lnTo>
                                  <a:pt x="303" y="438"/>
                                </a:lnTo>
                                <a:lnTo>
                                  <a:pt x="295" y="456"/>
                                </a:lnTo>
                                <a:lnTo>
                                  <a:pt x="285" y="474"/>
                                </a:lnTo>
                                <a:lnTo>
                                  <a:pt x="275" y="491"/>
                                </a:lnTo>
                                <a:lnTo>
                                  <a:pt x="263" y="508"/>
                                </a:lnTo>
                                <a:lnTo>
                                  <a:pt x="250" y="523"/>
                                </a:lnTo>
                                <a:lnTo>
                                  <a:pt x="237" y="538"/>
                                </a:lnTo>
                                <a:lnTo>
                                  <a:pt x="222" y="552"/>
                                </a:lnTo>
                                <a:lnTo>
                                  <a:pt x="206" y="565"/>
                                </a:lnTo>
                                <a:lnTo>
                                  <a:pt x="190" y="577"/>
                                </a:lnTo>
                                <a:lnTo>
                                  <a:pt x="173" y="588"/>
                                </a:lnTo>
                                <a:lnTo>
                                  <a:pt x="155" y="598"/>
                                </a:lnTo>
                                <a:lnTo>
                                  <a:pt x="137" y="606"/>
                                </a:lnTo>
                                <a:lnTo>
                                  <a:pt x="118" y="614"/>
                                </a:lnTo>
                                <a:lnTo>
                                  <a:pt x="98" y="620"/>
                                </a:lnTo>
                                <a:lnTo>
                                  <a:pt x="78" y="625"/>
                                </a:lnTo>
                                <a:lnTo>
                                  <a:pt x="58" y="629"/>
                                </a:lnTo>
                                <a:lnTo>
                                  <a:pt x="37" y="631"/>
                                </a:lnTo>
                                <a:lnTo>
                                  <a:pt x="16" y="632"/>
                                </a:lnTo>
                                <a:lnTo>
                                  <a:pt x="125" y="632"/>
                                </a:lnTo>
                                <a:lnTo>
                                  <a:pt x="142" y="626"/>
                                </a:lnTo>
                                <a:lnTo>
                                  <a:pt x="166" y="615"/>
                                </a:lnTo>
                                <a:lnTo>
                                  <a:pt x="189" y="602"/>
                                </a:lnTo>
                                <a:lnTo>
                                  <a:pt x="210" y="587"/>
                                </a:lnTo>
                                <a:lnTo>
                                  <a:pt x="230" y="571"/>
                                </a:lnTo>
                                <a:lnTo>
                                  <a:pt x="249" y="554"/>
                                </a:lnTo>
                                <a:lnTo>
                                  <a:pt x="267" y="535"/>
                                </a:lnTo>
                                <a:lnTo>
                                  <a:pt x="283" y="515"/>
                                </a:lnTo>
                                <a:lnTo>
                                  <a:pt x="297" y="493"/>
                                </a:lnTo>
                                <a:lnTo>
                                  <a:pt x="310" y="470"/>
                                </a:lnTo>
                                <a:lnTo>
                                  <a:pt x="321" y="447"/>
                                </a:lnTo>
                                <a:lnTo>
                                  <a:pt x="331" y="422"/>
                                </a:lnTo>
                                <a:lnTo>
                                  <a:pt x="338" y="397"/>
                                </a:lnTo>
                                <a:lnTo>
                                  <a:pt x="343" y="370"/>
                                </a:lnTo>
                                <a:lnTo>
                                  <a:pt x="347" y="343"/>
                                </a:lnTo>
                                <a:lnTo>
                                  <a:pt x="348" y="316"/>
                                </a:lnTo>
                                <a:lnTo>
                                  <a:pt x="347" y="288"/>
                                </a:lnTo>
                                <a:lnTo>
                                  <a:pt x="343" y="261"/>
                                </a:lnTo>
                                <a:lnTo>
                                  <a:pt x="338" y="235"/>
                                </a:lnTo>
                                <a:lnTo>
                                  <a:pt x="331" y="209"/>
                                </a:lnTo>
                                <a:lnTo>
                                  <a:pt x="321" y="185"/>
                                </a:lnTo>
                                <a:lnTo>
                                  <a:pt x="310" y="161"/>
                                </a:lnTo>
                                <a:lnTo>
                                  <a:pt x="297" y="139"/>
                                </a:lnTo>
                                <a:lnTo>
                                  <a:pt x="283" y="117"/>
                                </a:lnTo>
                                <a:lnTo>
                                  <a:pt x="267" y="97"/>
                                </a:lnTo>
                                <a:lnTo>
                                  <a:pt x="249" y="78"/>
                                </a:lnTo>
                                <a:lnTo>
                                  <a:pt x="230" y="60"/>
                                </a:lnTo>
                                <a:lnTo>
                                  <a:pt x="210" y="44"/>
                                </a:lnTo>
                                <a:lnTo>
                                  <a:pt x="189" y="30"/>
                                </a:lnTo>
                                <a:lnTo>
                                  <a:pt x="166" y="17"/>
                                </a:lnTo>
                                <a:lnTo>
                                  <a:pt x="142" y="6"/>
                                </a:ln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1365" y="1299"/>
                            <a:ext cx="6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6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38100" cy="38100"/>
                                    <wp:effectExtent l="0" t="0" r="0" b="0"/>
                                    <wp:docPr id="995" name="Picture 99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" cy="38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75" name="Group 257"/>
                        <wpg:cNvGrpSpPr>
                          <a:grpSpLocks/>
                        </wpg:cNvGrpSpPr>
                        <wpg:grpSpPr bwMode="auto">
                          <a:xfrm>
                            <a:off x="1361" y="1296"/>
                            <a:ext cx="70" cy="60"/>
                            <a:chOff x="1361" y="1296"/>
                            <a:chExt cx="70" cy="60"/>
                          </a:xfrm>
                        </wpg:grpSpPr>
                        <wps:wsp>
                          <wps:cNvPr id="676" name="Freeform 258"/>
                          <wps:cNvSpPr>
                            <a:spLocks/>
                          </wps:cNvSpPr>
                          <wps:spPr bwMode="auto">
                            <a:xfrm>
                              <a:off x="1361" y="1296"/>
                              <a:ext cx="70" cy="60"/>
                            </a:xfrm>
                            <a:custGeom>
                              <a:avLst/>
                              <a:gdLst>
                                <a:gd name="T0" fmla="*/ 15 w 70"/>
                                <a:gd name="T1" fmla="*/ 0 h 60"/>
                                <a:gd name="T2" fmla="*/ 7 w 70"/>
                                <a:gd name="T3" fmla="*/ 3 h 60"/>
                                <a:gd name="T4" fmla="*/ 1 w 70"/>
                                <a:gd name="T5" fmla="*/ 13 h 60"/>
                                <a:gd name="T6" fmla="*/ 0 w 70"/>
                                <a:gd name="T7" fmla="*/ 17 h 60"/>
                                <a:gd name="T8" fmla="*/ 0 w 70"/>
                                <a:gd name="T9" fmla="*/ 32 h 60"/>
                                <a:gd name="T10" fmla="*/ 7 w 70"/>
                                <a:gd name="T11" fmla="*/ 44 h 60"/>
                                <a:gd name="T12" fmla="*/ 28 w 70"/>
                                <a:gd name="T13" fmla="*/ 57 h 60"/>
                                <a:gd name="T14" fmla="*/ 37 w 70"/>
                                <a:gd name="T15" fmla="*/ 60 h 60"/>
                                <a:gd name="T16" fmla="*/ 53 w 70"/>
                                <a:gd name="T17" fmla="*/ 60 h 60"/>
                                <a:gd name="T18" fmla="*/ 61 w 70"/>
                                <a:gd name="T19" fmla="*/ 57 h 60"/>
                                <a:gd name="T20" fmla="*/ 62 w 70"/>
                                <a:gd name="T21" fmla="*/ 55 h 60"/>
                                <a:gd name="T22" fmla="*/ 38 w 70"/>
                                <a:gd name="T23" fmla="*/ 55 h 60"/>
                                <a:gd name="T24" fmla="*/ 30 w 70"/>
                                <a:gd name="T25" fmla="*/ 52 h 60"/>
                                <a:gd name="T26" fmla="*/ 11 w 70"/>
                                <a:gd name="T27" fmla="*/ 40 h 60"/>
                                <a:gd name="T28" fmla="*/ 4 w 70"/>
                                <a:gd name="T29" fmla="*/ 29 h 60"/>
                                <a:gd name="T30" fmla="*/ 5 w 70"/>
                                <a:gd name="T31" fmla="*/ 17 h 60"/>
                                <a:gd name="T32" fmla="*/ 5 w 70"/>
                                <a:gd name="T33" fmla="*/ 15 h 60"/>
                                <a:gd name="T34" fmla="*/ 10 w 70"/>
                                <a:gd name="T35" fmla="*/ 7 h 60"/>
                                <a:gd name="T36" fmla="*/ 16 w 70"/>
                                <a:gd name="T37" fmla="*/ 5 h 60"/>
                                <a:gd name="T38" fmla="*/ 44 w 70"/>
                                <a:gd name="T39" fmla="*/ 4 h 60"/>
                                <a:gd name="T40" fmla="*/ 40 w 70"/>
                                <a:gd name="T41" fmla="*/ 2 h 60"/>
                                <a:gd name="T42" fmla="*/ 32 w 70"/>
                                <a:gd name="T43" fmla="*/ 0 h 60"/>
                                <a:gd name="T44" fmla="*/ 15 w 70"/>
                                <a:gd name="T4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0" h="60">
                                  <a:moveTo>
                                    <a:pt x="15" y="0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61" y="57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259"/>
                          <wps:cNvSpPr>
                            <a:spLocks/>
                          </wps:cNvSpPr>
                          <wps:spPr bwMode="auto">
                            <a:xfrm>
                              <a:off x="1361" y="1296"/>
                              <a:ext cx="70" cy="60"/>
                            </a:xfrm>
                            <a:custGeom>
                              <a:avLst/>
                              <a:gdLst>
                                <a:gd name="T0" fmla="*/ 61 w 70"/>
                                <a:gd name="T1" fmla="*/ 47 h 60"/>
                                <a:gd name="T2" fmla="*/ 58 w 70"/>
                                <a:gd name="T3" fmla="*/ 52 h 60"/>
                                <a:gd name="T4" fmla="*/ 52 w 70"/>
                                <a:gd name="T5" fmla="*/ 55 h 60"/>
                                <a:gd name="T6" fmla="*/ 38 w 70"/>
                                <a:gd name="T7" fmla="*/ 55 h 60"/>
                                <a:gd name="T8" fmla="*/ 62 w 70"/>
                                <a:gd name="T9" fmla="*/ 55 h 60"/>
                                <a:gd name="T10" fmla="*/ 66 w 70"/>
                                <a:gd name="T11" fmla="*/ 50 h 60"/>
                                <a:gd name="T12" fmla="*/ 61 w 70"/>
                                <a:gd name="T13" fmla="*/ 4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0" h="60">
                                  <a:moveTo>
                                    <a:pt x="61" y="47"/>
                                  </a:moveTo>
                                  <a:lnTo>
                                    <a:pt x="58" y="52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61" y="4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260"/>
                          <wps:cNvSpPr>
                            <a:spLocks/>
                          </wps:cNvSpPr>
                          <wps:spPr bwMode="auto">
                            <a:xfrm>
                              <a:off x="1361" y="1296"/>
                              <a:ext cx="70" cy="60"/>
                            </a:xfrm>
                            <a:custGeom>
                              <a:avLst/>
                              <a:gdLst>
                                <a:gd name="T0" fmla="*/ 44 w 70"/>
                                <a:gd name="T1" fmla="*/ 4 h 60"/>
                                <a:gd name="T2" fmla="*/ 30 w 70"/>
                                <a:gd name="T3" fmla="*/ 4 h 60"/>
                                <a:gd name="T4" fmla="*/ 38 w 70"/>
                                <a:gd name="T5" fmla="*/ 7 h 60"/>
                                <a:gd name="T6" fmla="*/ 57 w 70"/>
                                <a:gd name="T7" fmla="*/ 19 h 60"/>
                                <a:gd name="T8" fmla="*/ 64 w 70"/>
                                <a:gd name="T9" fmla="*/ 30 h 60"/>
                                <a:gd name="T10" fmla="*/ 64 w 70"/>
                                <a:gd name="T11" fmla="*/ 42 h 60"/>
                                <a:gd name="T12" fmla="*/ 63 w 70"/>
                                <a:gd name="T13" fmla="*/ 45 h 60"/>
                                <a:gd name="T14" fmla="*/ 61 w 70"/>
                                <a:gd name="T15" fmla="*/ 47 h 60"/>
                                <a:gd name="T16" fmla="*/ 66 w 70"/>
                                <a:gd name="T17" fmla="*/ 50 h 60"/>
                                <a:gd name="T18" fmla="*/ 68 w 70"/>
                                <a:gd name="T19" fmla="*/ 46 h 60"/>
                                <a:gd name="T20" fmla="*/ 69 w 70"/>
                                <a:gd name="T21" fmla="*/ 43 h 60"/>
                                <a:gd name="T22" fmla="*/ 69 w 70"/>
                                <a:gd name="T23" fmla="*/ 28 h 60"/>
                                <a:gd name="T24" fmla="*/ 61 w 70"/>
                                <a:gd name="T25" fmla="*/ 15 h 60"/>
                                <a:gd name="T26" fmla="*/ 44 w 70"/>
                                <a:gd name="T27" fmla="*/ 4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0" h="60">
                                  <a:moveTo>
                                    <a:pt x="44" y="4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44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9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1442" y="1251"/>
                            <a:ext cx="4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6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28575" cy="47625"/>
                                    <wp:effectExtent l="0" t="0" r="9525" b="9525"/>
                                    <wp:docPr id="996" name="Picture 99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75" cy="47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80" name="Group 262"/>
                        <wpg:cNvGrpSpPr>
                          <a:grpSpLocks/>
                        </wpg:cNvGrpSpPr>
                        <wpg:grpSpPr bwMode="auto">
                          <a:xfrm>
                            <a:off x="1439" y="1248"/>
                            <a:ext cx="54" cy="73"/>
                            <a:chOff x="1439" y="1248"/>
                            <a:chExt cx="54" cy="73"/>
                          </a:xfrm>
                        </wpg:grpSpPr>
                        <wps:wsp>
                          <wps:cNvPr id="681" name="Freeform 263"/>
                          <wps:cNvSpPr>
                            <a:spLocks/>
                          </wps:cNvSpPr>
                          <wps:spPr bwMode="auto">
                            <a:xfrm>
                              <a:off x="1439" y="1248"/>
                              <a:ext cx="54" cy="73"/>
                            </a:xfrm>
                            <a:custGeom>
                              <a:avLst/>
                              <a:gdLst>
                                <a:gd name="T0" fmla="*/ 25 w 54"/>
                                <a:gd name="T1" fmla="*/ 0 h 73"/>
                                <a:gd name="T2" fmla="*/ 18 w 54"/>
                                <a:gd name="T3" fmla="*/ 0 h 73"/>
                                <a:gd name="T4" fmla="*/ 6 w 54"/>
                                <a:gd name="T5" fmla="*/ 3 h 73"/>
                                <a:gd name="T6" fmla="*/ 0 w 54"/>
                                <a:gd name="T7" fmla="*/ 16 h 73"/>
                                <a:gd name="T8" fmla="*/ 0 w 54"/>
                                <a:gd name="T9" fmla="*/ 35 h 73"/>
                                <a:gd name="T10" fmla="*/ 0 w 54"/>
                                <a:gd name="T11" fmla="*/ 37 h 73"/>
                                <a:gd name="T12" fmla="*/ 0 w 54"/>
                                <a:gd name="T13" fmla="*/ 39 h 73"/>
                                <a:gd name="T14" fmla="*/ 1 w 54"/>
                                <a:gd name="T15" fmla="*/ 42 h 73"/>
                                <a:gd name="T16" fmla="*/ 12 w 54"/>
                                <a:gd name="T17" fmla="*/ 63 h 73"/>
                                <a:gd name="T18" fmla="*/ 28 w 54"/>
                                <a:gd name="T19" fmla="*/ 73 h 73"/>
                                <a:gd name="T20" fmla="*/ 36 w 54"/>
                                <a:gd name="T21" fmla="*/ 73 h 73"/>
                                <a:gd name="T22" fmla="*/ 35 w 54"/>
                                <a:gd name="T23" fmla="*/ 68 h 73"/>
                                <a:gd name="T24" fmla="*/ 21 w 54"/>
                                <a:gd name="T25" fmla="*/ 68 h 73"/>
                                <a:gd name="T26" fmla="*/ 10 w 54"/>
                                <a:gd name="T27" fmla="*/ 57 h 73"/>
                                <a:gd name="T28" fmla="*/ 5 w 54"/>
                                <a:gd name="T29" fmla="*/ 37 h 73"/>
                                <a:gd name="T30" fmla="*/ 5 w 54"/>
                                <a:gd name="T31" fmla="*/ 35 h 73"/>
                                <a:gd name="T32" fmla="*/ 4 w 54"/>
                                <a:gd name="T33" fmla="*/ 17 h 73"/>
                                <a:gd name="T34" fmla="*/ 11 w 54"/>
                                <a:gd name="T35" fmla="*/ 7 h 73"/>
                                <a:gd name="T36" fmla="*/ 19 w 54"/>
                                <a:gd name="T37" fmla="*/ 5 h 73"/>
                                <a:gd name="T38" fmla="*/ 22 w 54"/>
                                <a:gd name="T39" fmla="*/ 4 h 73"/>
                                <a:gd name="T40" fmla="*/ 32 w 54"/>
                                <a:gd name="T41" fmla="*/ 4 h 73"/>
                                <a:gd name="T42" fmla="*/ 33 w 54"/>
                                <a:gd name="T43" fmla="*/ 4 h 73"/>
                                <a:gd name="T44" fmla="*/ 25 w 54"/>
                                <a:gd name="T45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4" h="73">
                                  <a:moveTo>
                                    <a:pt x="25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36" y="73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264"/>
                          <wps:cNvSpPr>
                            <a:spLocks/>
                          </wps:cNvSpPr>
                          <wps:spPr bwMode="auto">
                            <a:xfrm>
                              <a:off x="1439" y="1248"/>
                              <a:ext cx="54" cy="73"/>
                            </a:xfrm>
                            <a:custGeom>
                              <a:avLst/>
                              <a:gdLst>
                                <a:gd name="T0" fmla="*/ 48 w 54"/>
                                <a:gd name="T1" fmla="*/ 68 h 73"/>
                                <a:gd name="T2" fmla="*/ 34 w 54"/>
                                <a:gd name="T3" fmla="*/ 68 h 73"/>
                                <a:gd name="T4" fmla="*/ 36 w 54"/>
                                <a:gd name="T5" fmla="*/ 73 h 73"/>
                                <a:gd name="T6" fmla="*/ 47 w 54"/>
                                <a:gd name="T7" fmla="*/ 69 h 73"/>
                                <a:gd name="T8" fmla="*/ 48 w 54"/>
                                <a:gd name="T9" fmla="*/ 68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73">
                                  <a:moveTo>
                                    <a:pt x="48" y="68"/>
                                  </a:moveTo>
                                  <a:lnTo>
                                    <a:pt x="34" y="68"/>
                                  </a:lnTo>
                                  <a:lnTo>
                                    <a:pt x="36" y="73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8" y="6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265"/>
                          <wps:cNvSpPr>
                            <a:spLocks/>
                          </wps:cNvSpPr>
                          <wps:spPr bwMode="auto">
                            <a:xfrm>
                              <a:off x="1439" y="1248"/>
                              <a:ext cx="54" cy="73"/>
                            </a:xfrm>
                            <a:custGeom>
                              <a:avLst/>
                              <a:gdLst>
                                <a:gd name="T0" fmla="*/ 34 w 54"/>
                                <a:gd name="T1" fmla="*/ 68 h 73"/>
                                <a:gd name="T2" fmla="*/ 31 w 54"/>
                                <a:gd name="T3" fmla="*/ 68 h 73"/>
                                <a:gd name="T4" fmla="*/ 21 w 54"/>
                                <a:gd name="T5" fmla="*/ 68 h 73"/>
                                <a:gd name="T6" fmla="*/ 35 w 54"/>
                                <a:gd name="T7" fmla="*/ 68 h 73"/>
                                <a:gd name="T8" fmla="*/ 34 w 54"/>
                                <a:gd name="T9" fmla="*/ 68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73">
                                  <a:moveTo>
                                    <a:pt x="34" y="68"/>
                                  </a:moveTo>
                                  <a:lnTo>
                                    <a:pt x="31" y="68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34" y="6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266"/>
                          <wps:cNvSpPr>
                            <a:spLocks/>
                          </wps:cNvSpPr>
                          <wps:spPr bwMode="auto">
                            <a:xfrm>
                              <a:off x="1439" y="1248"/>
                              <a:ext cx="54" cy="73"/>
                            </a:xfrm>
                            <a:custGeom>
                              <a:avLst/>
                              <a:gdLst>
                                <a:gd name="T0" fmla="*/ 33 w 54"/>
                                <a:gd name="T1" fmla="*/ 4 h 73"/>
                                <a:gd name="T2" fmla="*/ 32 w 54"/>
                                <a:gd name="T3" fmla="*/ 4 h 73"/>
                                <a:gd name="T4" fmla="*/ 44 w 54"/>
                                <a:gd name="T5" fmla="*/ 15 h 73"/>
                                <a:gd name="T6" fmla="*/ 49 w 54"/>
                                <a:gd name="T7" fmla="*/ 35 h 73"/>
                                <a:gd name="T8" fmla="*/ 49 w 54"/>
                                <a:gd name="T9" fmla="*/ 37 h 73"/>
                                <a:gd name="T10" fmla="*/ 49 w 54"/>
                                <a:gd name="T11" fmla="*/ 55 h 73"/>
                                <a:gd name="T12" fmla="*/ 43 w 54"/>
                                <a:gd name="T13" fmla="*/ 66 h 73"/>
                                <a:gd name="T14" fmla="*/ 34 w 54"/>
                                <a:gd name="T15" fmla="*/ 68 h 73"/>
                                <a:gd name="T16" fmla="*/ 48 w 54"/>
                                <a:gd name="T17" fmla="*/ 68 h 73"/>
                                <a:gd name="T18" fmla="*/ 54 w 54"/>
                                <a:gd name="T19" fmla="*/ 57 h 73"/>
                                <a:gd name="T20" fmla="*/ 54 w 54"/>
                                <a:gd name="T21" fmla="*/ 37 h 73"/>
                                <a:gd name="T22" fmla="*/ 54 w 54"/>
                                <a:gd name="T23" fmla="*/ 35 h 73"/>
                                <a:gd name="T24" fmla="*/ 53 w 54"/>
                                <a:gd name="T25" fmla="*/ 34 h 73"/>
                                <a:gd name="T26" fmla="*/ 52 w 54"/>
                                <a:gd name="T27" fmla="*/ 30 h 73"/>
                                <a:gd name="T28" fmla="*/ 42 w 54"/>
                                <a:gd name="T29" fmla="*/ 9 h 73"/>
                                <a:gd name="T30" fmla="*/ 33 w 54"/>
                                <a:gd name="T31" fmla="*/ 4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4" h="73">
                                  <a:moveTo>
                                    <a:pt x="33" y="4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9" y="35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43" y="66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33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85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1455" y="1340"/>
                            <a:ext cx="6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6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28575" cy="38100"/>
                                    <wp:effectExtent l="0" t="0" r="9525" b="0"/>
                                    <wp:docPr id="997" name="Picture 99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75" cy="38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86" name="Group 268"/>
                        <wpg:cNvGrpSpPr>
                          <a:grpSpLocks/>
                        </wpg:cNvGrpSpPr>
                        <wpg:grpSpPr bwMode="auto">
                          <a:xfrm>
                            <a:off x="1451" y="1337"/>
                            <a:ext cx="57" cy="73"/>
                            <a:chOff x="1451" y="1337"/>
                            <a:chExt cx="57" cy="73"/>
                          </a:xfrm>
                        </wpg:grpSpPr>
                        <wps:wsp>
                          <wps:cNvPr id="687" name="Freeform 269"/>
                          <wps:cNvSpPr>
                            <a:spLocks/>
                          </wps:cNvSpPr>
                          <wps:spPr bwMode="auto">
                            <a:xfrm>
                              <a:off x="1451" y="1337"/>
                              <a:ext cx="57" cy="73"/>
                            </a:xfrm>
                            <a:custGeom>
                              <a:avLst/>
                              <a:gdLst>
                                <a:gd name="T0" fmla="*/ 16 w 57"/>
                                <a:gd name="T1" fmla="*/ 66 h 73"/>
                                <a:gd name="T2" fmla="*/ 14 w 57"/>
                                <a:gd name="T3" fmla="*/ 70 h 73"/>
                                <a:gd name="T4" fmla="*/ 16 w 57"/>
                                <a:gd name="T5" fmla="*/ 71 h 73"/>
                                <a:gd name="T6" fmla="*/ 19 w 57"/>
                                <a:gd name="T7" fmla="*/ 72 h 73"/>
                                <a:gd name="T8" fmla="*/ 21 w 57"/>
                                <a:gd name="T9" fmla="*/ 72 h 73"/>
                                <a:gd name="T10" fmla="*/ 33 w 57"/>
                                <a:gd name="T11" fmla="*/ 67 h 73"/>
                                <a:gd name="T12" fmla="*/ 19 w 57"/>
                                <a:gd name="T13" fmla="*/ 67 h 73"/>
                                <a:gd name="T14" fmla="*/ 18 w 57"/>
                                <a:gd name="T15" fmla="*/ 66 h 73"/>
                                <a:gd name="T16" fmla="*/ 16 w 57"/>
                                <a:gd name="T17" fmla="*/ 66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7" h="73">
                                  <a:moveTo>
                                    <a:pt x="16" y="66"/>
                                  </a:moveTo>
                                  <a:lnTo>
                                    <a:pt x="14" y="70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16" y="6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270"/>
                          <wps:cNvSpPr>
                            <a:spLocks/>
                          </wps:cNvSpPr>
                          <wps:spPr bwMode="auto">
                            <a:xfrm>
                              <a:off x="1451" y="1337"/>
                              <a:ext cx="57" cy="73"/>
                            </a:xfrm>
                            <a:custGeom>
                              <a:avLst/>
                              <a:gdLst>
                                <a:gd name="T0" fmla="*/ 37 w 57"/>
                                <a:gd name="T1" fmla="*/ 0 h 73"/>
                                <a:gd name="T2" fmla="*/ 34 w 57"/>
                                <a:gd name="T3" fmla="*/ 0 h 73"/>
                                <a:gd name="T4" fmla="*/ 17 w 57"/>
                                <a:gd name="T5" fmla="*/ 7 h 73"/>
                                <a:gd name="T6" fmla="*/ 3 w 57"/>
                                <a:gd name="T7" fmla="*/ 25 h 73"/>
                                <a:gd name="T8" fmla="*/ 1 w 57"/>
                                <a:gd name="T9" fmla="*/ 32 h 73"/>
                                <a:gd name="T10" fmla="*/ 0 w 57"/>
                                <a:gd name="T11" fmla="*/ 38 h 73"/>
                                <a:gd name="T12" fmla="*/ 0 w 57"/>
                                <a:gd name="T13" fmla="*/ 56 h 73"/>
                                <a:gd name="T14" fmla="*/ 4 w 57"/>
                                <a:gd name="T15" fmla="*/ 67 h 73"/>
                                <a:gd name="T16" fmla="*/ 14 w 57"/>
                                <a:gd name="T17" fmla="*/ 70 h 73"/>
                                <a:gd name="T18" fmla="*/ 16 w 57"/>
                                <a:gd name="T19" fmla="*/ 66 h 73"/>
                                <a:gd name="T20" fmla="*/ 9 w 57"/>
                                <a:gd name="T21" fmla="*/ 63 h 73"/>
                                <a:gd name="T22" fmla="*/ 5 w 57"/>
                                <a:gd name="T23" fmla="*/ 55 h 73"/>
                                <a:gd name="T24" fmla="*/ 5 w 57"/>
                                <a:gd name="T25" fmla="*/ 38 h 73"/>
                                <a:gd name="T26" fmla="*/ 6 w 57"/>
                                <a:gd name="T27" fmla="*/ 33 h 73"/>
                                <a:gd name="T28" fmla="*/ 13 w 57"/>
                                <a:gd name="T29" fmla="*/ 13 h 73"/>
                                <a:gd name="T30" fmla="*/ 25 w 57"/>
                                <a:gd name="T31" fmla="*/ 4 h 73"/>
                                <a:gd name="T32" fmla="*/ 50 w 57"/>
                                <a:gd name="T33" fmla="*/ 4 h 73"/>
                                <a:gd name="T34" fmla="*/ 39 w 57"/>
                                <a:gd name="T35" fmla="*/ 0 h 73"/>
                                <a:gd name="T36" fmla="*/ 37 w 57"/>
                                <a:gd name="T37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7" h="73">
                                  <a:moveTo>
                                    <a:pt x="37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271"/>
                          <wps:cNvSpPr>
                            <a:spLocks/>
                          </wps:cNvSpPr>
                          <wps:spPr bwMode="auto">
                            <a:xfrm>
                              <a:off x="1451" y="1337"/>
                              <a:ext cx="57" cy="73"/>
                            </a:xfrm>
                            <a:custGeom>
                              <a:avLst/>
                              <a:gdLst>
                                <a:gd name="T0" fmla="*/ 16 w 57"/>
                                <a:gd name="T1" fmla="*/ 66 h 73"/>
                                <a:gd name="T2" fmla="*/ 15 w 57"/>
                                <a:gd name="T3" fmla="*/ 68 h 73"/>
                                <a:gd name="T4" fmla="*/ 16 w 57"/>
                                <a:gd name="T5" fmla="*/ 66 h 73"/>
                                <a:gd name="T6" fmla="*/ 16 w 57"/>
                                <a:gd name="T7" fmla="*/ 66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73">
                                  <a:moveTo>
                                    <a:pt x="16" y="66"/>
                                  </a:moveTo>
                                  <a:lnTo>
                                    <a:pt x="15" y="68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16" y="6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272"/>
                          <wps:cNvSpPr>
                            <a:spLocks/>
                          </wps:cNvSpPr>
                          <wps:spPr bwMode="auto">
                            <a:xfrm>
                              <a:off x="1451" y="1337"/>
                              <a:ext cx="57" cy="73"/>
                            </a:xfrm>
                            <a:custGeom>
                              <a:avLst/>
                              <a:gdLst>
                                <a:gd name="T0" fmla="*/ 50 w 57"/>
                                <a:gd name="T1" fmla="*/ 4 h 73"/>
                                <a:gd name="T2" fmla="*/ 25 w 57"/>
                                <a:gd name="T3" fmla="*/ 4 h 73"/>
                                <a:gd name="T4" fmla="*/ 36 w 57"/>
                                <a:gd name="T5" fmla="*/ 5 h 73"/>
                                <a:gd name="T6" fmla="*/ 38 w 57"/>
                                <a:gd name="T7" fmla="*/ 5 h 73"/>
                                <a:gd name="T8" fmla="*/ 47 w 57"/>
                                <a:gd name="T9" fmla="*/ 8 h 73"/>
                                <a:gd name="T10" fmla="*/ 51 w 57"/>
                                <a:gd name="T11" fmla="*/ 17 h 73"/>
                                <a:gd name="T12" fmla="*/ 51 w 57"/>
                                <a:gd name="T13" fmla="*/ 33 h 73"/>
                                <a:gd name="T14" fmla="*/ 50 w 57"/>
                                <a:gd name="T15" fmla="*/ 38 h 73"/>
                                <a:gd name="T16" fmla="*/ 42 w 57"/>
                                <a:gd name="T17" fmla="*/ 58 h 73"/>
                                <a:gd name="T18" fmla="*/ 31 w 57"/>
                                <a:gd name="T19" fmla="*/ 67 h 73"/>
                                <a:gd name="T20" fmla="*/ 33 w 57"/>
                                <a:gd name="T21" fmla="*/ 67 h 73"/>
                                <a:gd name="T22" fmla="*/ 39 w 57"/>
                                <a:gd name="T23" fmla="*/ 65 h 73"/>
                                <a:gd name="T24" fmla="*/ 52 w 57"/>
                                <a:gd name="T25" fmla="*/ 46 h 73"/>
                                <a:gd name="T26" fmla="*/ 55 w 57"/>
                                <a:gd name="T27" fmla="*/ 39 h 73"/>
                                <a:gd name="T28" fmla="*/ 56 w 57"/>
                                <a:gd name="T29" fmla="*/ 33 h 73"/>
                                <a:gd name="T30" fmla="*/ 56 w 57"/>
                                <a:gd name="T31" fmla="*/ 15 h 73"/>
                                <a:gd name="T32" fmla="*/ 51 w 57"/>
                                <a:gd name="T33" fmla="*/ 5 h 73"/>
                                <a:gd name="T34" fmla="*/ 50 w 57"/>
                                <a:gd name="T35" fmla="*/ 4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73">
                                  <a:moveTo>
                                    <a:pt x="50" y="4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56" y="33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0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91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460" y="1445"/>
                            <a:ext cx="6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6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38100" cy="38100"/>
                                    <wp:effectExtent l="0" t="0" r="0" b="0"/>
                                    <wp:docPr id="998" name="Picture 99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" cy="38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92" name="Group 274"/>
                        <wpg:cNvGrpSpPr>
                          <a:grpSpLocks/>
                        </wpg:cNvGrpSpPr>
                        <wpg:grpSpPr bwMode="auto">
                          <a:xfrm>
                            <a:off x="1455" y="1442"/>
                            <a:ext cx="71" cy="58"/>
                            <a:chOff x="1455" y="1442"/>
                            <a:chExt cx="71" cy="58"/>
                          </a:xfrm>
                        </wpg:grpSpPr>
                        <wps:wsp>
                          <wps:cNvPr id="693" name="Freeform 275"/>
                          <wps:cNvSpPr>
                            <a:spLocks/>
                          </wps:cNvSpPr>
                          <wps:spPr bwMode="auto">
                            <a:xfrm>
                              <a:off x="1455" y="1442"/>
                              <a:ext cx="71" cy="58"/>
                            </a:xfrm>
                            <a:custGeom>
                              <a:avLst/>
                              <a:gdLst>
                                <a:gd name="T0" fmla="*/ 15 w 71"/>
                                <a:gd name="T1" fmla="*/ 0 h 58"/>
                                <a:gd name="T2" fmla="*/ 6 w 71"/>
                                <a:gd name="T3" fmla="*/ 4 h 58"/>
                                <a:gd name="T4" fmla="*/ 1 w 71"/>
                                <a:gd name="T5" fmla="*/ 12 h 58"/>
                                <a:gd name="T6" fmla="*/ 0 w 71"/>
                                <a:gd name="T7" fmla="*/ 15 h 58"/>
                                <a:gd name="T8" fmla="*/ 0 w 71"/>
                                <a:gd name="T9" fmla="*/ 18 h 58"/>
                                <a:gd name="T10" fmla="*/ 0 w 71"/>
                                <a:gd name="T11" fmla="*/ 33 h 58"/>
                                <a:gd name="T12" fmla="*/ 9 w 71"/>
                                <a:gd name="T13" fmla="*/ 45 h 58"/>
                                <a:gd name="T14" fmla="*/ 31 w 71"/>
                                <a:gd name="T15" fmla="*/ 56 h 58"/>
                                <a:gd name="T16" fmla="*/ 38 w 71"/>
                                <a:gd name="T17" fmla="*/ 57 h 58"/>
                                <a:gd name="T18" fmla="*/ 55 w 71"/>
                                <a:gd name="T19" fmla="*/ 57 h 58"/>
                                <a:gd name="T20" fmla="*/ 65 w 71"/>
                                <a:gd name="T21" fmla="*/ 53 h 58"/>
                                <a:gd name="T22" fmla="*/ 65 w 71"/>
                                <a:gd name="T23" fmla="*/ 52 h 58"/>
                                <a:gd name="T24" fmla="*/ 39 w 71"/>
                                <a:gd name="T25" fmla="*/ 52 h 58"/>
                                <a:gd name="T26" fmla="*/ 32 w 71"/>
                                <a:gd name="T27" fmla="*/ 51 h 58"/>
                                <a:gd name="T28" fmla="*/ 12 w 71"/>
                                <a:gd name="T29" fmla="*/ 41 h 58"/>
                                <a:gd name="T30" fmla="*/ 4 w 71"/>
                                <a:gd name="T31" fmla="*/ 30 h 58"/>
                                <a:gd name="T32" fmla="*/ 5 w 71"/>
                                <a:gd name="T33" fmla="*/ 18 h 58"/>
                                <a:gd name="T34" fmla="*/ 5 w 71"/>
                                <a:gd name="T35" fmla="*/ 16 h 58"/>
                                <a:gd name="T36" fmla="*/ 9 w 71"/>
                                <a:gd name="T37" fmla="*/ 8 h 58"/>
                                <a:gd name="T38" fmla="*/ 16 w 71"/>
                                <a:gd name="T39" fmla="*/ 5 h 58"/>
                                <a:gd name="T40" fmla="*/ 46 w 71"/>
                                <a:gd name="T41" fmla="*/ 5 h 58"/>
                                <a:gd name="T42" fmla="*/ 40 w 71"/>
                                <a:gd name="T43" fmla="*/ 1 h 58"/>
                                <a:gd name="T44" fmla="*/ 32 w 71"/>
                                <a:gd name="T45" fmla="*/ 0 h 58"/>
                                <a:gd name="T46" fmla="*/ 15 w 71"/>
                                <a:gd name="T47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15" y="0"/>
                                  </a:moveTo>
                                  <a:lnTo>
                                    <a:pt x="6" y="4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276"/>
                          <wps:cNvSpPr>
                            <a:spLocks/>
                          </wps:cNvSpPr>
                          <wps:spPr bwMode="auto">
                            <a:xfrm>
                              <a:off x="1455" y="1442"/>
                              <a:ext cx="71" cy="58"/>
                            </a:xfrm>
                            <a:custGeom>
                              <a:avLst/>
                              <a:gdLst>
                                <a:gd name="T0" fmla="*/ 64 w 71"/>
                                <a:gd name="T1" fmla="*/ 43 h 58"/>
                                <a:gd name="T2" fmla="*/ 61 w 71"/>
                                <a:gd name="T3" fmla="*/ 49 h 58"/>
                                <a:gd name="T4" fmla="*/ 54 w 71"/>
                                <a:gd name="T5" fmla="*/ 52 h 58"/>
                                <a:gd name="T6" fmla="*/ 39 w 71"/>
                                <a:gd name="T7" fmla="*/ 52 h 58"/>
                                <a:gd name="T8" fmla="*/ 65 w 71"/>
                                <a:gd name="T9" fmla="*/ 52 h 58"/>
                                <a:gd name="T10" fmla="*/ 69 w 71"/>
                                <a:gd name="T11" fmla="*/ 45 h 58"/>
                                <a:gd name="T12" fmla="*/ 64 w 71"/>
                                <a:gd name="T13" fmla="*/ 4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64" y="43"/>
                                  </a:moveTo>
                                  <a:lnTo>
                                    <a:pt x="61" y="49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4" y="4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277"/>
                          <wps:cNvSpPr>
                            <a:spLocks/>
                          </wps:cNvSpPr>
                          <wps:spPr bwMode="auto">
                            <a:xfrm>
                              <a:off x="1455" y="1442"/>
                              <a:ext cx="71" cy="58"/>
                            </a:xfrm>
                            <a:custGeom>
                              <a:avLst/>
                              <a:gdLst>
                                <a:gd name="T0" fmla="*/ 46 w 71"/>
                                <a:gd name="T1" fmla="*/ 5 h 58"/>
                                <a:gd name="T2" fmla="*/ 32 w 71"/>
                                <a:gd name="T3" fmla="*/ 5 h 58"/>
                                <a:gd name="T4" fmla="*/ 38 w 71"/>
                                <a:gd name="T5" fmla="*/ 6 h 58"/>
                                <a:gd name="T6" fmla="*/ 58 w 71"/>
                                <a:gd name="T7" fmla="*/ 16 h 58"/>
                                <a:gd name="T8" fmla="*/ 66 w 71"/>
                                <a:gd name="T9" fmla="*/ 27 h 58"/>
                                <a:gd name="T10" fmla="*/ 66 w 71"/>
                                <a:gd name="T11" fmla="*/ 33 h 58"/>
                                <a:gd name="T12" fmla="*/ 66 w 71"/>
                                <a:gd name="T13" fmla="*/ 39 h 58"/>
                                <a:gd name="T14" fmla="*/ 65 w 71"/>
                                <a:gd name="T15" fmla="*/ 41 h 58"/>
                                <a:gd name="T16" fmla="*/ 64 w 71"/>
                                <a:gd name="T17" fmla="*/ 43 h 58"/>
                                <a:gd name="T18" fmla="*/ 69 w 71"/>
                                <a:gd name="T19" fmla="*/ 45 h 58"/>
                                <a:gd name="T20" fmla="*/ 70 w 71"/>
                                <a:gd name="T21" fmla="*/ 42 h 58"/>
                                <a:gd name="T22" fmla="*/ 71 w 71"/>
                                <a:gd name="T23" fmla="*/ 39 h 58"/>
                                <a:gd name="T24" fmla="*/ 71 w 71"/>
                                <a:gd name="T25" fmla="*/ 24 h 58"/>
                                <a:gd name="T26" fmla="*/ 61 w 71"/>
                                <a:gd name="T27" fmla="*/ 12 h 58"/>
                                <a:gd name="T28" fmla="*/ 46 w 71"/>
                                <a:gd name="T29" fmla="*/ 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46" y="5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46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96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1530" y="1515"/>
                            <a:ext cx="6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6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38100" cy="38100"/>
                                    <wp:effectExtent l="0" t="0" r="0" b="0"/>
                                    <wp:docPr id="999" name="Picture 99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" cy="38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97" name="Group 279"/>
                        <wpg:cNvGrpSpPr>
                          <a:grpSpLocks/>
                        </wpg:cNvGrpSpPr>
                        <wpg:grpSpPr bwMode="auto">
                          <a:xfrm>
                            <a:off x="1525" y="1512"/>
                            <a:ext cx="71" cy="58"/>
                            <a:chOff x="1525" y="1512"/>
                            <a:chExt cx="71" cy="58"/>
                          </a:xfrm>
                        </wpg:grpSpPr>
                        <wps:wsp>
                          <wps:cNvPr id="698" name="Freeform 280"/>
                          <wps:cNvSpPr>
                            <a:spLocks/>
                          </wps:cNvSpPr>
                          <wps:spPr bwMode="auto">
                            <a:xfrm>
                              <a:off x="1525" y="1512"/>
                              <a:ext cx="71" cy="58"/>
                            </a:xfrm>
                            <a:custGeom>
                              <a:avLst/>
                              <a:gdLst>
                                <a:gd name="T0" fmla="*/ 15 w 71"/>
                                <a:gd name="T1" fmla="*/ 0 h 58"/>
                                <a:gd name="T2" fmla="*/ 6 w 71"/>
                                <a:gd name="T3" fmla="*/ 4 h 58"/>
                                <a:gd name="T4" fmla="*/ 0 w 71"/>
                                <a:gd name="T5" fmla="*/ 15 h 58"/>
                                <a:gd name="T6" fmla="*/ 0 w 71"/>
                                <a:gd name="T7" fmla="*/ 18 h 58"/>
                                <a:gd name="T8" fmla="*/ 0 w 71"/>
                                <a:gd name="T9" fmla="*/ 33 h 58"/>
                                <a:gd name="T10" fmla="*/ 9 w 71"/>
                                <a:gd name="T11" fmla="*/ 45 h 58"/>
                                <a:gd name="T12" fmla="*/ 31 w 71"/>
                                <a:gd name="T13" fmla="*/ 56 h 58"/>
                                <a:gd name="T14" fmla="*/ 38 w 71"/>
                                <a:gd name="T15" fmla="*/ 57 h 58"/>
                                <a:gd name="T16" fmla="*/ 55 w 71"/>
                                <a:gd name="T17" fmla="*/ 57 h 58"/>
                                <a:gd name="T18" fmla="*/ 65 w 71"/>
                                <a:gd name="T19" fmla="*/ 53 h 58"/>
                                <a:gd name="T20" fmla="*/ 65 w 71"/>
                                <a:gd name="T21" fmla="*/ 52 h 58"/>
                                <a:gd name="T22" fmla="*/ 39 w 71"/>
                                <a:gd name="T23" fmla="*/ 52 h 58"/>
                                <a:gd name="T24" fmla="*/ 32 w 71"/>
                                <a:gd name="T25" fmla="*/ 51 h 58"/>
                                <a:gd name="T26" fmla="*/ 12 w 71"/>
                                <a:gd name="T27" fmla="*/ 41 h 58"/>
                                <a:gd name="T28" fmla="*/ 4 w 71"/>
                                <a:gd name="T29" fmla="*/ 30 h 58"/>
                                <a:gd name="T30" fmla="*/ 5 w 71"/>
                                <a:gd name="T31" fmla="*/ 18 h 58"/>
                                <a:gd name="T32" fmla="*/ 5 w 71"/>
                                <a:gd name="T33" fmla="*/ 16 h 58"/>
                                <a:gd name="T34" fmla="*/ 9 w 71"/>
                                <a:gd name="T35" fmla="*/ 8 h 58"/>
                                <a:gd name="T36" fmla="*/ 16 w 71"/>
                                <a:gd name="T37" fmla="*/ 5 h 58"/>
                                <a:gd name="T38" fmla="*/ 46 w 71"/>
                                <a:gd name="T39" fmla="*/ 5 h 58"/>
                                <a:gd name="T40" fmla="*/ 40 w 71"/>
                                <a:gd name="T41" fmla="*/ 1 h 58"/>
                                <a:gd name="T42" fmla="*/ 32 w 71"/>
                                <a:gd name="T43" fmla="*/ 0 h 58"/>
                                <a:gd name="T44" fmla="*/ 15 w 71"/>
                                <a:gd name="T4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15" y="0"/>
                                  </a:moveTo>
                                  <a:lnTo>
                                    <a:pt x="6" y="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281"/>
                          <wps:cNvSpPr>
                            <a:spLocks/>
                          </wps:cNvSpPr>
                          <wps:spPr bwMode="auto">
                            <a:xfrm>
                              <a:off x="1525" y="1512"/>
                              <a:ext cx="71" cy="58"/>
                            </a:xfrm>
                            <a:custGeom>
                              <a:avLst/>
                              <a:gdLst>
                                <a:gd name="T0" fmla="*/ 64 w 71"/>
                                <a:gd name="T1" fmla="*/ 43 h 58"/>
                                <a:gd name="T2" fmla="*/ 61 w 71"/>
                                <a:gd name="T3" fmla="*/ 49 h 58"/>
                                <a:gd name="T4" fmla="*/ 54 w 71"/>
                                <a:gd name="T5" fmla="*/ 52 h 58"/>
                                <a:gd name="T6" fmla="*/ 65 w 71"/>
                                <a:gd name="T7" fmla="*/ 52 h 58"/>
                                <a:gd name="T8" fmla="*/ 69 w 71"/>
                                <a:gd name="T9" fmla="*/ 45 h 58"/>
                                <a:gd name="T10" fmla="*/ 64 w 71"/>
                                <a:gd name="T11" fmla="*/ 4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64" y="43"/>
                                  </a:moveTo>
                                  <a:lnTo>
                                    <a:pt x="61" y="49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4" y="4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282"/>
                          <wps:cNvSpPr>
                            <a:spLocks/>
                          </wps:cNvSpPr>
                          <wps:spPr bwMode="auto">
                            <a:xfrm>
                              <a:off x="1525" y="1512"/>
                              <a:ext cx="71" cy="58"/>
                            </a:xfrm>
                            <a:custGeom>
                              <a:avLst/>
                              <a:gdLst>
                                <a:gd name="T0" fmla="*/ 46 w 71"/>
                                <a:gd name="T1" fmla="*/ 5 h 58"/>
                                <a:gd name="T2" fmla="*/ 32 w 71"/>
                                <a:gd name="T3" fmla="*/ 5 h 58"/>
                                <a:gd name="T4" fmla="*/ 38 w 71"/>
                                <a:gd name="T5" fmla="*/ 6 h 58"/>
                                <a:gd name="T6" fmla="*/ 58 w 71"/>
                                <a:gd name="T7" fmla="*/ 16 h 58"/>
                                <a:gd name="T8" fmla="*/ 66 w 71"/>
                                <a:gd name="T9" fmla="*/ 27 h 58"/>
                                <a:gd name="T10" fmla="*/ 66 w 71"/>
                                <a:gd name="T11" fmla="*/ 33 h 58"/>
                                <a:gd name="T12" fmla="*/ 66 w 71"/>
                                <a:gd name="T13" fmla="*/ 39 h 58"/>
                                <a:gd name="T14" fmla="*/ 65 w 71"/>
                                <a:gd name="T15" fmla="*/ 41 h 58"/>
                                <a:gd name="T16" fmla="*/ 64 w 71"/>
                                <a:gd name="T17" fmla="*/ 43 h 58"/>
                                <a:gd name="T18" fmla="*/ 69 w 71"/>
                                <a:gd name="T19" fmla="*/ 45 h 58"/>
                                <a:gd name="T20" fmla="*/ 70 w 71"/>
                                <a:gd name="T21" fmla="*/ 42 h 58"/>
                                <a:gd name="T22" fmla="*/ 71 w 71"/>
                                <a:gd name="T23" fmla="*/ 39 h 58"/>
                                <a:gd name="T24" fmla="*/ 71 w 71"/>
                                <a:gd name="T25" fmla="*/ 24 h 58"/>
                                <a:gd name="T26" fmla="*/ 61 w 71"/>
                                <a:gd name="T27" fmla="*/ 12 h 58"/>
                                <a:gd name="T28" fmla="*/ 46 w 71"/>
                                <a:gd name="T29" fmla="*/ 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46" y="5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46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01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647" y="1480"/>
                            <a:ext cx="6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6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38100" cy="38100"/>
                                    <wp:effectExtent l="0" t="0" r="0" b="0"/>
                                    <wp:docPr id="1000" name="Picture 10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" cy="38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02" name="Group 284"/>
                        <wpg:cNvGrpSpPr>
                          <a:grpSpLocks/>
                        </wpg:cNvGrpSpPr>
                        <wpg:grpSpPr bwMode="auto">
                          <a:xfrm>
                            <a:off x="1642" y="1477"/>
                            <a:ext cx="71" cy="58"/>
                            <a:chOff x="1642" y="1477"/>
                            <a:chExt cx="71" cy="58"/>
                          </a:xfrm>
                        </wpg:grpSpPr>
                        <wps:wsp>
                          <wps:cNvPr id="703" name="Freeform 285"/>
                          <wps:cNvSpPr>
                            <a:spLocks/>
                          </wps:cNvSpPr>
                          <wps:spPr bwMode="auto">
                            <a:xfrm>
                              <a:off x="1642" y="1477"/>
                              <a:ext cx="71" cy="58"/>
                            </a:xfrm>
                            <a:custGeom>
                              <a:avLst/>
                              <a:gdLst>
                                <a:gd name="T0" fmla="*/ 15 w 71"/>
                                <a:gd name="T1" fmla="*/ 0 h 58"/>
                                <a:gd name="T2" fmla="*/ 6 w 71"/>
                                <a:gd name="T3" fmla="*/ 4 h 58"/>
                                <a:gd name="T4" fmla="*/ 0 w 71"/>
                                <a:gd name="T5" fmla="*/ 15 h 58"/>
                                <a:gd name="T6" fmla="*/ 0 w 71"/>
                                <a:gd name="T7" fmla="*/ 18 h 58"/>
                                <a:gd name="T8" fmla="*/ 0 w 71"/>
                                <a:gd name="T9" fmla="*/ 33 h 58"/>
                                <a:gd name="T10" fmla="*/ 9 w 71"/>
                                <a:gd name="T11" fmla="*/ 45 h 58"/>
                                <a:gd name="T12" fmla="*/ 31 w 71"/>
                                <a:gd name="T13" fmla="*/ 56 h 58"/>
                                <a:gd name="T14" fmla="*/ 38 w 71"/>
                                <a:gd name="T15" fmla="*/ 57 h 58"/>
                                <a:gd name="T16" fmla="*/ 55 w 71"/>
                                <a:gd name="T17" fmla="*/ 57 h 58"/>
                                <a:gd name="T18" fmla="*/ 65 w 71"/>
                                <a:gd name="T19" fmla="*/ 53 h 58"/>
                                <a:gd name="T20" fmla="*/ 65 w 71"/>
                                <a:gd name="T21" fmla="*/ 52 h 58"/>
                                <a:gd name="T22" fmla="*/ 39 w 71"/>
                                <a:gd name="T23" fmla="*/ 52 h 58"/>
                                <a:gd name="T24" fmla="*/ 32 w 71"/>
                                <a:gd name="T25" fmla="*/ 51 h 58"/>
                                <a:gd name="T26" fmla="*/ 12 w 71"/>
                                <a:gd name="T27" fmla="*/ 41 h 58"/>
                                <a:gd name="T28" fmla="*/ 4 w 71"/>
                                <a:gd name="T29" fmla="*/ 30 h 58"/>
                                <a:gd name="T30" fmla="*/ 5 w 71"/>
                                <a:gd name="T31" fmla="*/ 18 h 58"/>
                                <a:gd name="T32" fmla="*/ 5 w 71"/>
                                <a:gd name="T33" fmla="*/ 16 h 58"/>
                                <a:gd name="T34" fmla="*/ 9 w 71"/>
                                <a:gd name="T35" fmla="*/ 8 h 58"/>
                                <a:gd name="T36" fmla="*/ 16 w 71"/>
                                <a:gd name="T37" fmla="*/ 5 h 58"/>
                                <a:gd name="T38" fmla="*/ 46 w 71"/>
                                <a:gd name="T39" fmla="*/ 5 h 58"/>
                                <a:gd name="T40" fmla="*/ 40 w 71"/>
                                <a:gd name="T41" fmla="*/ 1 h 58"/>
                                <a:gd name="T42" fmla="*/ 32 w 71"/>
                                <a:gd name="T43" fmla="*/ 0 h 58"/>
                                <a:gd name="T44" fmla="*/ 15 w 71"/>
                                <a:gd name="T4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15" y="0"/>
                                  </a:moveTo>
                                  <a:lnTo>
                                    <a:pt x="6" y="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286"/>
                          <wps:cNvSpPr>
                            <a:spLocks/>
                          </wps:cNvSpPr>
                          <wps:spPr bwMode="auto">
                            <a:xfrm>
                              <a:off x="1642" y="1477"/>
                              <a:ext cx="71" cy="58"/>
                            </a:xfrm>
                            <a:custGeom>
                              <a:avLst/>
                              <a:gdLst>
                                <a:gd name="T0" fmla="*/ 64 w 71"/>
                                <a:gd name="T1" fmla="*/ 43 h 58"/>
                                <a:gd name="T2" fmla="*/ 61 w 71"/>
                                <a:gd name="T3" fmla="*/ 49 h 58"/>
                                <a:gd name="T4" fmla="*/ 54 w 71"/>
                                <a:gd name="T5" fmla="*/ 52 h 58"/>
                                <a:gd name="T6" fmla="*/ 39 w 71"/>
                                <a:gd name="T7" fmla="*/ 52 h 58"/>
                                <a:gd name="T8" fmla="*/ 65 w 71"/>
                                <a:gd name="T9" fmla="*/ 52 h 58"/>
                                <a:gd name="T10" fmla="*/ 69 w 71"/>
                                <a:gd name="T11" fmla="*/ 45 h 58"/>
                                <a:gd name="T12" fmla="*/ 64 w 71"/>
                                <a:gd name="T13" fmla="*/ 4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64" y="43"/>
                                  </a:moveTo>
                                  <a:lnTo>
                                    <a:pt x="61" y="49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4" y="4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287"/>
                          <wps:cNvSpPr>
                            <a:spLocks/>
                          </wps:cNvSpPr>
                          <wps:spPr bwMode="auto">
                            <a:xfrm>
                              <a:off x="1642" y="1477"/>
                              <a:ext cx="71" cy="58"/>
                            </a:xfrm>
                            <a:custGeom>
                              <a:avLst/>
                              <a:gdLst>
                                <a:gd name="T0" fmla="*/ 46 w 71"/>
                                <a:gd name="T1" fmla="*/ 5 h 58"/>
                                <a:gd name="T2" fmla="*/ 31 w 71"/>
                                <a:gd name="T3" fmla="*/ 5 h 58"/>
                                <a:gd name="T4" fmla="*/ 38 w 71"/>
                                <a:gd name="T5" fmla="*/ 6 h 58"/>
                                <a:gd name="T6" fmla="*/ 58 w 71"/>
                                <a:gd name="T7" fmla="*/ 16 h 58"/>
                                <a:gd name="T8" fmla="*/ 66 w 71"/>
                                <a:gd name="T9" fmla="*/ 27 h 58"/>
                                <a:gd name="T10" fmla="*/ 66 w 71"/>
                                <a:gd name="T11" fmla="*/ 33 h 58"/>
                                <a:gd name="T12" fmla="*/ 66 w 71"/>
                                <a:gd name="T13" fmla="*/ 39 h 58"/>
                                <a:gd name="T14" fmla="*/ 65 w 71"/>
                                <a:gd name="T15" fmla="*/ 41 h 58"/>
                                <a:gd name="T16" fmla="*/ 64 w 71"/>
                                <a:gd name="T17" fmla="*/ 43 h 58"/>
                                <a:gd name="T18" fmla="*/ 69 w 71"/>
                                <a:gd name="T19" fmla="*/ 45 h 58"/>
                                <a:gd name="T20" fmla="*/ 70 w 71"/>
                                <a:gd name="T21" fmla="*/ 42 h 58"/>
                                <a:gd name="T22" fmla="*/ 71 w 71"/>
                                <a:gd name="T23" fmla="*/ 39 h 58"/>
                                <a:gd name="T24" fmla="*/ 71 w 71"/>
                                <a:gd name="T25" fmla="*/ 24 h 58"/>
                                <a:gd name="T26" fmla="*/ 61 w 71"/>
                                <a:gd name="T27" fmla="*/ 12 h 58"/>
                                <a:gd name="T28" fmla="*/ 46 w 71"/>
                                <a:gd name="T29" fmla="*/ 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46" y="5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46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06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1325" y="1365"/>
                            <a:ext cx="6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6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38100" cy="38100"/>
                                    <wp:effectExtent l="0" t="0" r="0" b="0"/>
                                    <wp:docPr id="1001" name="Picture 10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" cy="38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07" name="Group 289"/>
                        <wpg:cNvGrpSpPr>
                          <a:grpSpLocks/>
                        </wpg:cNvGrpSpPr>
                        <wpg:grpSpPr bwMode="auto">
                          <a:xfrm>
                            <a:off x="1321" y="1362"/>
                            <a:ext cx="71" cy="58"/>
                            <a:chOff x="1321" y="1362"/>
                            <a:chExt cx="71" cy="58"/>
                          </a:xfrm>
                        </wpg:grpSpPr>
                        <wps:wsp>
                          <wps:cNvPr id="708" name="Freeform 290"/>
                          <wps:cNvSpPr>
                            <a:spLocks/>
                          </wps:cNvSpPr>
                          <wps:spPr bwMode="auto">
                            <a:xfrm>
                              <a:off x="1321" y="1362"/>
                              <a:ext cx="71" cy="58"/>
                            </a:xfrm>
                            <a:custGeom>
                              <a:avLst/>
                              <a:gdLst>
                                <a:gd name="T0" fmla="*/ 15 w 71"/>
                                <a:gd name="T1" fmla="*/ 0 h 58"/>
                                <a:gd name="T2" fmla="*/ 6 w 71"/>
                                <a:gd name="T3" fmla="*/ 4 h 58"/>
                                <a:gd name="T4" fmla="*/ 0 w 71"/>
                                <a:gd name="T5" fmla="*/ 15 h 58"/>
                                <a:gd name="T6" fmla="*/ 0 w 71"/>
                                <a:gd name="T7" fmla="*/ 18 h 58"/>
                                <a:gd name="T8" fmla="*/ 0 w 71"/>
                                <a:gd name="T9" fmla="*/ 33 h 58"/>
                                <a:gd name="T10" fmla="*/ 9 w 71"/>
                                <a:gd name="T11" fmla="*/ 45 h 58"/>
                                <a:gd name="T12" fmla="*/ 24 w 71"/>
                                <a:gd name="T13" fmla="*/ 52 h 58"/>
                                <a:gd name="T14" fmla="*/ 31 w 71"/>
                                <a:gd name="T15" fmla="*/ 56 h 58"/>
                                <a:gd name="T16" fmla="*/ 38 w 71"/>
                                <a:gd name="T17" fmla="*/ 57 h 58"/>
                                <a:gd name="T18" fmla="*/ 55 w 71"/>
                                <a:gd name="T19" fmla="*/ 57 h 58"/>
                                <a:gd name="T20" fmla="*/ 65 w 71"/>
                                <a:gd name="T21" fmla="*/ 53 h 58"/>
                                <a:gd name="T22" fmla="*/ 65 w 71"/>
                                <a:gd name="T23" fmla="*/ 52 h 58"/>
                                <a:gd name="T24" fmla="*/ 39 w 71"/>
                                <a:gd name="T25" fmla="*/ 52 h 58"/>
                                <a:gd name="T26" fmla="*/ 32 w 71"/>
                                <a:gd name="T27" fmla="*/ 51 h 58"/>
                                <a:gd name="T28" fmla="*/ 12 w 71"/>
                                <a:gd name="T29" fmla="*/ 41 h 58"/>
                                <a:gd name="T30" fmla="*/ 4 w 71"/>
                                <a:gd name="T31" fmla="*/ 30 h 58"/>
                                <a:gd name="T32" fmla="*/ 5 w 71"/>
                                <a:gd name="T33" fmla="*/ 18 h 58"/>
                                <a:gd name="T34" fmla="*/ 5 w 71"/>
                                <a:gd name="T35" fmla="*/ 16 h 58"/>
                                <a:gd name="T36" fmla="*/ 9 w 71"/>
                                <a:gd name="T37" fmla="*/ 8 h 58"/>
                                <a:gd name="T38" fmla="*/ 16 w 71"/>
                                <a:gd name="T39" fmla="*/ 5 h 58"/>
                                <a:gd name="T40" fmla="*/ 46 w 71"/>
                                <a:gd name="T41" fmla="*/ 5 h 58"/>
                                <a:gd name="T42" fmla="*/ 40 w 71"/>
                                <a:gd name="T43" fmla="*/ 1 h 58"/>
                                <a:gd name="T44" fmla="*/ 32 w 71"/>
                                <a:gd name="T45" fmla="*/ 0 h 58"/>
                                <a:gd name="T46" fmla="*/ 15 w 71"/>
                                <a:gd name="T47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15" y="0"/>
                                  </a:moveTo>
                                  <a:lnTo>
                                    <a:pt x="6" y="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291"/>
                          <wps:cNvSpPr>
                            <a:spLocks/>
                          </wps:cNvSpPr>
                          <wps:spPr bwMode="auto">
                            <a:xfrm>
                              <a:off x="1321" y="1362"/>
                              <a:ext cx="71" cy="58"/>
                            </a:xfrm>
                            <a:custGeom>
                              <a:avLst/>
                              <a:gdLst>
                                <a:gd name="T0" fmla="*/ 64 w 71"/>
                                <a:gd name="T1" fmla="*/ 43 h 58"/>
                                <a:gd name="T2" fmla="*/ 61 w 71"/>
                                <a:gd name="T3" fmla="*/ 49 h 58"/>
                                <a:gd name="T4" fmla="*/ 54 w 71"/>
                                <a:gd name="T5" fmla="*/ 52 h 58"/>
                                <a:gd name="T6" fmla="*/ 39 w 71"/>
                                <a:gd name="T7" fmla="*/ 52 h 58"/>
                                <a:gd name="T8" fmla="*/ 65 w 71"/>
                                <a:gd name="T9" fmla="*/ 52 h 58"/>
                                <a:gd name="T10" fmla="*/ 69 w 71"/>
                                <a:gd name="T11" fmla="*/ 45 h 58"/>
                                <a:gd name="T12" fmla="*/ 64 w 71"/>
                                <a:gd name="T13" fmla="*/ 4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64" y="43"/>
                                  </a:moveTo>
                                  <a:lnTo>
                                    <a:pt x="61" y="49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4" y="4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292"/>
                          <wps:cNvSpPr>
                            <a:spLocks/>
                          </wps:cNvSpPr>
                          <wps:spPr bwMode="auto">
                            <a:xfrm>
                              <a:off x="1321" y="1362"/>
                              <a:ext cx="71" cy="58"/>
                            </a:xfrm>
                            <a:custGeom>
                              <a:avLst/>
                              <a:gdLst>
                                <a:gd name="T0" fmla="*/ 46 w 71"/>
                                <a:gd name="T1" fmla="*/ 5 h 58"/>
                                <a:gd name="T2" fmla="*/ 32 w 71"/>
                                <a:gd name="T3" fmla="*/ 5 h 58"/>
                                <a:gd name="T4" fmla="*/ 38 w 71"/>
                                <a:gd name="T5" fmla="*/ 6 h 58"/>
                                <a:gd name="T6" fmla="*/ 58 w 71"/>
                                <a:gd name="T7" fmla="*/ 16 h 58"/>
                                <a:gd name="T8" fmla="*/ 66 w 71"/>
                                <a:gd name="T9" fmla="*/ 27 h 58"/>
                                <a:gd name="T10" fmla="*/ 66 w 71"/>
                                <a:gd name="T11" fmla="*/ 33 h 58"/>
                                <a:gd name="T12" fmla="*/ 66 w 71"/>
                                <a:gd name="T13" fmla="*/ 39 h 58"/>
                                <a:gd name="T14" fmla="*/ 65 w 71"/>
                                <a:gd name="T15" fmla="*/ 41 h 58"/>
                                <a:gd name="T16" fmla="*/ 64 w 71"/>
                                <a:gd name="T17" fmla="*/ 43 h 58"/>
                                <a:gd name="T18" fmla="*/ 69 w 71"/>
                                <a:gd name="T19" fmla="*/ 45 h 58"/>
                                <a:gd name="T20" fmla="*/ 70 w 71"/>
                                <a:gd name="T21" fmla="*/ 42 h 58"/>
                                <a:gd name="T22" fmla="*/ 71 w 71"/>
                                <a:gd name="T23" fmla="*/ 39 h 58"/>
                                <a:gd name="T24" fmla="*/ 71 w 71"/>
                                <a:gd name="T25" fmla="*/ 24 h 58"/>
                                <a:gd name="T26" fmla="*/ 61 w 71"/>
                                <a:gd name="T27" fmla="*/ 12 h 58"/>
                                <a:gd name="T28" fmla="*/ 46 w 71"/>
                                <a:gd name="T29" fmla="*/ 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46" y="5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46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11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1272" y="1253"/>
                            <a:ext cx="6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4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47625" cy="28575"/>
                                    <wp:effectExtent l="0" t="0" r="9525" b="9525"/>
                                    <wp:docPr id="1002" name="Picture 10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" cy="28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12" name="Group 294"/>
                        <wpg:cNvGrpSpPr>
                          <a:grpSpLocks/>
                        </wpg:cNvGrpSpPr>
                        <wpg:grpSpPr bwMode="auto">
                          <a:xfrm>
                            <a:off x="1269" y="1250"/>
                            <a:ext cx="75" cy="53"/>
                            <a:chOff x="1269" y="1250"/>
                            <a:chExt cx="75" cy="53"/>
                          </a:xfrm>
                        </wpg:grpSpPr>
                        <wps:wsp>
                          <wps:cNvPr id="713" name="Freeform 295"/>
                          <wps:cNvSpPr>
                            <a:spLocks/>
                          </wps:cNvSpPr>
                          <wps:spPr bwMode="auto">
                            <a:xfrm>
                              <a:off x="1269" y="1250"/>
                              <a:ext cx="75" cy="53"/>
                            </a:xfrm>
                            <a:custGeom>
                              <a:avLst/>
                              <a:gdLst>
                                <a:gd name="T0" fmla="*/ 5 w 75"/>
                                <a:gd name="T1" fmla="*/ 35 h 53"/>
                                <a:gd name="T2" fmla="*/ 8 w 75"/>
                                <a:gd name="T3" fmla="*/ 41 h 53"/>
                                <a:gd name="T4" fmla="*/ 28 w 75"/>
                                <a:gd name="T5" fmla="*/ 52 h 53"/>
                                <a:gd name="T6" fmla="*/ 36 w 75"/>
                                <a:gd name="T7" fmla="*/ 53 h 53"/>
                                <a:gd name="T8" fmla="*/ 40 w 75"/>
                                <a:gd name="T9" fmla="*/ 53 h 53"/>
                                <a:gd name="T10" fmla="*/ 59 w 75"/>
                                <a:gd name="T11" fmla="*/ 48 h 53"/>
                                <a:gd name="T12" fmla="*/ 40 w 75"/>
                                <a:gd name="T13" fmla="*/ 48 h 53"/>
                                <a:gd name="T14" fmla="*/ 35 w 75"/>
                                <a:gd name="T15" fmla="*/ 48 h 53"/>
                                <a:gd name="T16" fmla="*/ 17 w 75"/>
                                <a:gd name="T17" fmla="*/ 46 h 53"/>
                                <a:gd name="T18" fmla="*/ 5 w 75"/>
                                <a:gd name="T19" fmla="*/ 35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5" y="35"/>
                                  </a:moveTo>
                                  <a:lnTo>
                                    <a:pt x="8" y="41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5" y="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296"/>
                          <wps:cNvSpPr>
                            <a:spLocks/>
                          </wps:cNvSpPr>
                          <wps:spPr bwMode="auto">
                            <a:xfrm>
                              <a:off x="1269" y="1250"/>
                              <a:ext cx="75" cy="53"/>
                            </a:xfrm>
                            <a:custGeom>
                              <a:avLst/>
                              <a:gdLst>
                                <a:gd name="T0" fmla="*/ 67 w 75"/>
                                <a:gd name="T1" fmla="*/ 40 h 53"/>
                                <a:gd name="T2" fmla="*/ 56 w 75"/>
                                <a:gd name="T3" fmla="*/ 48 h 53"/>
                                <a:gd name="T4" fmla="*/ 59 w 75"/>
                                <a:gd name="T5" fmla="*/ 48 h 53"/>
                                <a:gd name="T6" fmla="*/ 62 w 75"/>
                                <a:gd name="T7" fmla="*/ 47 h 53"/>
                                <a:gd name="T8" fmla="*/ 67 w 75"/>
                                <a:gd name="T9" fmla="*/ 4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67" y="40"/>
                                  </a:moveTo>
                                  <a:lnTo>
                                    <a:pt x="56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67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297"/>
                          <wps:cNvSpPr>
                            <a:spLocks/>
                          </wps:cNvSpPr>
                          <wps:spPr bwMode="auto">
                            <a:xfrm>
                              <a:off x="1269" y="1250"/>
                              <a:ext cx="75" cy="53"/>
                            </a:xfrm>
                            <a:custGeom>
                              <a:avLst/>
                              <a:gdLst>
                                <a:gd name="T0" fmla="*/ 68 w 75"/>
                                <a:gd name="T1" fmla="*/ 39 h 53"/>
                                <a:gd name="T2" fmla="*/ 67 w 75"/>
                                <a:gd name="T3" fmla="*/ 40 h 53"/>
                                <a:gd name="T4" fmla="*/ 68 w 75"/>
                                <a:gd name="T5" fmla="*/ 40 h 53"/>
                                <a:gd name="T6" fmla="*/ 68 w 75"/>
                                <a:gd name="T7" fmla="*/ 3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68" y="39"/>
                                  </a:moveTo>
                                  <a:lnTo>
                                    <a:pt x="67" y="40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298"/>
                          <wps:cNvSpPr>
                            <a:spLocks/>
                          </wps:cNvSpPr>
                          <wps:spPr bwMode="auto">
                            <a:xfrm>
                              <a:off x="1269" y="1250"/>
                              <a:ext cx="75" cy="53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30 h 53"/>
                                <a:gd name="T2" fmla="*/ 68 w 75"/>
                                <a:gd name="T3" fmla="*/ 39 h 53"/>
                                <a:gd name="T4" fmla="*/ 74 w 75"/>
                                <a:gd name="T5" fmla="*/ 31 h 53"/>
                                <a:gd name="T6" fmla="*/ 72 w 75"/>
                                <a:gd name="T7" fmla="*/ 30 h 53"/>
                                <a:gd name="T8" fmla="*/ 69 w 75"/>
                                <a:gd name="T9" fmla="*/ 3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69" y="30"/>
                                  </a:moveTo>
                                  <a:lnTo>
                                    <a:pt x="68" y="39"/>
                                  </a:lnTo>
                                  <a:lnTo>
                                    <a:pt x="74" y="31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69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299"/>
                          <wps:cNvSpPr>
                            <a:spLocks/>
                          </wps:cNvSpPr>
                          <wps:spPr bwMode="auto">
                            <a:xfrm>
                              <a:off x="1269" y="1250"/>
                              <a:ext cx="75" cy="53"/>
                            </a:xfrm>
                            <a:custGeom>
                              <a:avLst/>
                              <a:gdLst>
                                <a:gd name="T0" fmla="*/ 4 w 75"/>
                                <a:gd name="T1" fmla="*/ 34 h 53"/>
                                <a:gd name="T2" fmla="*/ 4 w 75"/>
                                <a:gd name="T3" fmla="*/ 35 h 53"/>
                                <a:gd name="T4" fmla="*/ 5 w 75"/>
                                <a:gd name="T5" fmla="*/ 35 h 53"/>
                                <a:gd name="T6" fmla="*/ 4 w 75"/>
                                <a:gd name="T7" fmla="*/ 34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4" y="34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4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300"/>
                          <wps:cNvSpPr>
                            <a:spLocks/>
                          </wps:cNvSpPr>
                          <wps:spPr bwMode="auto">
                            <a:xfrm>
                              <a:off x="1269" y="1250"/>
                              <a:ext cx="75" cy="53"/>
                            </a:xfrm>
                            <a:custGeom>
                              <a:avLst/>
                              <a:gdLst>
                                <a:gd name="T0" fmla="*/ 5 w 75"/>
                                <a:gd name="T1" fmla="*/ 13 h 53"/>
                                <a:gd name="T2" fmla="*/ 0 w 75"/>
                                <a:gd name="T3" fmla="*/ 21 h 53"/>
                                <a:gd name="T4" fmla="*/ 0 w 75"/>
                                <a:gd name="T5" fmla="*/ 24 h 53"/>
                                <a:gd name="T6" fmla="*/ 4 w 75"/>
                                <a:gd name="T7" fmla="*/ 34 h 53"/>
                                <a:gd name="T8" fmla="*/ 5 w 75"/>
                                <a:gd name="T9" fmla="*/ 23 h 53"/>
                                <a:gd name="T10" fmla="*/ 5 w 75"/>
                                <a:gd name="T11" fmla="*/ 1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5" y="13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301"/>
                          <wps:cNvSpPr>
                            <a:spLocks/>
                          </wps:cNvSpPr>
                          <wps:spPr bwMode="auto">
                            <a:xfrm>
                              <a:off x="1269" y="1250"/>
                              <a:ext cx="75" cy="53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18 h 53"/>
                                <a:gd name="T2" fmla="*/ 69 w 75"/>
                                <a:gd name="T3" fmla="*/ 30 h 53"/>
                                <a:gd name="T4" fmla="*/ 74 w 75"/>
                                <a:gd name="T5" fmla="*/ 30 h 53"/>
                                <a:gd name="T6" fmla="*/ 74 w 75"/>
                                <a:gd name="T7" fmla="*/ 28 h 53"/>
                                <a:gd name="T8" fmla="*/ 69 w 75"/>
                                <a:gd name="T9" fmla="*/ 18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69" y="18"/>
                                  </a:moveTo>
                                  <a:lnTo>
                                    <a:pt x="69" y="30"/>
                                  </a:lnTo>
                                  <a:lnTo>
                                    <a:pt x="74" y="30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69" y="1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302"/>
                          <wps:cNvSpPr>
                            <a:spLocks/>
                          </wps:cNvSpPr>
                          <wps:spPr bwMode="auto">
                            <a:xfrm>
                              <a:off x="1269" y="1250"/>
                              <a:ext cx="75" cy="53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17 h 53"/>
                                <a:gd name="T2" fmla="*/ 69 w 75"/>
                                <a:gd name="T3" fmla="*/ 18 h 53"/>
                                <a:gd name="T4" fmla="*/ 69 w 75"/>
                                <a:gd name="T5" fmla="*/ 18 h 53"/>
                                <a:gd name="T6" fmla="*/ 69 w 75"/>
                                <a:gd name="T7" fmla="*/ 17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69" y="17"/>
                                  </a:moveTo>
                                  <a:lnTo>
                                    <a:pt x="69" y="18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9" y="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303"/>
                          <wps:cNvSpPr>
                            <a:spLocks/>
                          </wps:cNvSpPr>
                          <wps:spPr bwMode="auto">
                            <a:xfrm>
                              <a:off x="1269" y="1250"/>
                              <a:ext cx="75" cy="53"/>
                            </a:xfrm>
                            <a:custGeom>
                              <a:avLst/>
                              <a:gdLst>
                                <a:gd name="T0" fmla="*/ 53 w 75"/>
                                <a:gd name="T1" fmla="*/ 5 h 53"/>
                                <a:gd name="T2" fmla="*/ 34 w 75"/>
                                <a:gd name="T3" fmla="*/ 5 h 53"/>
                                <a:gd name="T4" fmla="*/ 39 w 75"/>
                                <a:gd name="T5" fmla="*/ 5 h 53"/>
                                <a:gd name="T6" fmla="*/ 57 w 75"/>
                                <a:gd name="T7" fmla="*/ 7 h 53"/>
                                <a:gd name="T8" fmla="*/ 69 w 75"/>
                                <a:gd name="T9" fmla="*/ 17 h 53"/>
                                <a:gd name="T10" fmla="*/ 66 w 75"/>
                                <a:gd name="T11" fmla="*/ 11 h 53"/>
                                <a:gd name="T12" fmla="*/ 53 w 75"/>
                                <a:gd name="T13" fmla="*/ 5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53" y="5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3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304"/>
                          <wps:cNvSpPr>
                            <a:spLocks/>
                          </wps:cNvSpPr>
                          <wps:spPr bwMode="auto">
                            <a:xfrm>
                              <a:off x="1269" y="1250"/>
                              <a:ext cx="75" cy="53"/>
                            </a:xfrm>
                            <a:custGeom>
                              <a:avLst/>
                              <a:gdLst>
                                <a:gd name="T0" fmla="*/ 6 w 75"/>
                                <a:gd name="T1" fmla="*/ 12 h 53"/>
                                <a:gd name="T2" fmla="*/ 5 w 75"/>
                                <a:gd name="T3" fmla="*/ 13 h 53"/>
                                <a:gd name="T4" fmla="*/ 5 w 75"/>
                                <a:gd name="T5" fmla="*/ 13 h 53"/>
                                <a:gd name="T6" fmla="*/ 6 w 75"/>
                                <a:gd name="T7" fmla="*/ 12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6" y="12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6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305"/>
                          <wps:cNvSpPr>
                            <a:spLocks/>
                          </wps:cNvSpPr>
                          <wps:spPr bwMode="auto">
                            <a:xfrm>
                              <a:off x="1269" y="1250"/>
                              <a:ext cx="75" cy="53"/>
                            </a:xfrm>
                            <a:custGeom>
                              <a:avLst/>
                              <a:gdLst>
                                <a:gd name="T0" fmla="*/ 34 w 75"/>
                                <a:gd name="T1" fmla="*/ 0 h 53"/>
                                <a:gd name="T2" fmla="*/ 11 w 75"/>
                                <a:gd name="T3" fmla="*/ 5 h 53"/>
                                <a:gd name="T4" fmla="*/ 6 w 75"/>
                                <a:gd name="T5" fmla="*/ 12 h 53"/>
                                <a:gd name="T6" fmla="*/ 18 w 75"/>
                                <a:gd name="T7" fmla="*/ 5 h 53"/>
                                <a:gd name="T8" fmla="*/ 53 w 75"/>
                                <a:gd name="T9" fmla="*/ 5 h 53"/>
                                <a:gd name="T10" fmla="*/ 45 w 75"/>
                                <a:gd name="T11" fmla="*/ 1 h 53"/>
                                <a:gd name="T12" fmla="*/ 38 w 75"/>
                                <a:gd name="T13" fmla="*/ 0 h 53"/>
                                <a:gd name="T14" fmla="*/ 34 w 75"/>
                                <a:gd name="T1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34" y="0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24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1506" y="1402"/>
                            <a:ext cx="6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4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47625" cy="28575"/>
                                    <wp:effectExtent l="0" t="0" r="9525" b="9525"/>
                                    <wp:docPr id="1003" name="Picture 100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" cy="28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25" name="Group 307"/>
                        <wpg:cNvGrpSpPr>
                          <a:grpSpLocks/>
                        </wpg:cNvGrpSpPr>
                        <wpg:grpSpPr bwMode="auto">
                          <a:xfrm>
                            <a:off x="1503" y="1399"/>
                            <a:ext cx="75" cy="54"/>
                            <a:chOff x="1503" y="1399"/>
                            <a:chExt cx="75" cy="54"/>
                          </a:xfrm>
                        </wpg:grpSpPr>
                        <wps:wsp>
                          <wps:cNvPr id="726" name="Freeform 308"/>
                          <wps:cNvSpPr>
                            <a:spLocks/>
                          </wps:cNvSpPr>
                          <wps:spPr bwMode="auto">
                            <a:xfrm>
                              <a:off x="1503" y="1399"/>
                              <a:ext cx="75" cy="54"/>
                            </a:xfrm>
                            <a:custGeom>
                              <a:avLst/>
                              <a:gdLst>
                                <a:gd name="T0" fmla="*/ 5 w 75"/>
                                <a:gd name="T1" fmla="*/ 35 h 54"/>
                                <a:gd name="T2" fmla="*/ 8 w 75"/>
                                <a:gd name="T3" fmla="*/ 41 h 54"/>
                                <a:gd name="T4" fmla="*/ 28 w 75"/>
                                <a:gd name="T5" fmla="*/ 52 h 54"/>
                                <a:gd name="T6" fmla="*/ 36 w 75"/>
                                <a:gd name="T7" fmla="*/ 53 h 54"/>
                                <a:gd name="T8" fmla="*/ 40 w 75"/>
                                <a:gd name="T9" fmla="*/ 53 h 54"/>
                                <a:gd name="T10" fmla="*/ 59 w 75"/>
                                <a:gd name="T11" fmla="*/ 48 h 54"/>
                                <a:gd name="T12" fmla="*/ 40 w 75"/>
                                <a:gd name="T13" fmla="*/ 48 h 54"/>
                                <a:gd name="T14" fmla="*/ 35 w 75"/>
                                <a:gd name="T15" fmla="*/ 48 h 54"/>
                                <a:gd name="T16" fmla="*/ 17 w 75"/>
                                <a:gd name="T17" fmla="*/ 46 h 54"/>
                                <a:gd name="T18" fmla="*/ 5 w 75"/>
                                <a:gd name="T19" fmla="*/ 35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5" h="54">
                                  <a:moveTo>
                                    <a:pt x="5" y="35"/>
                                  </a:moveTo>
                                  <a:lnTo>
                                    <a:pt x="8" y="41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5" y="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309"/>
                          <wps:cNvSpPr>
                            <a:spLocks/>
                          </wps:cNvSpPr>
                          <wps:spPr bwMode="auto">
                            <a:xfrm>
                              <a:off x="1503" y="1399"/>
                              <a:ext cx="75" cy="54"/>
                            </a:xfrm>
                            <a:custGeom>
                              <a:avLst/>
                              <a:gdLst>
                                <a:gd name="T0" fmla="*/ 67 w 75"/>
                                <a:gd name="T1" fmla="*/ 40 h 54"/>
                                <a:gd name="T2" fmla="*/ 56 w 75"/>
                                <a:gd name="T3" fmla="*/ 48 h 54"/>
                                <a:gd name="T4" fmla="*/ 59 w 75"/>
                                <a:gd name="T5" fmla="*/ 48 h 54"/>
                                <a:gd name="T6" fmla="*/ 62 w 75"/>
                                <a:gd name="T7" fmla="*/ 47 h 54"/>
                                <a:gd name="T8" fmla="*/ 67 w 75"/>
                                <a:gd name="T9" fmla="*/ 4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54">
                                  <a:moveTo>
                                    <a:pt x="67" y="40"/>
                                  </a:moveTo>
                                  <a:lnTo>
                                    <a:pt x="56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67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310"/>
                          <wps:cNvSpPr>
                            <a:spLocks/>
                          </wps:cNvSpPr>
                          <wps:spPr bwMode="auto">
                            <a:xfrm>
                              <a:off x="1503" y="1399"/>
                              <a:ext cx="75" cy="54"/>
                            </a:xfrm>
                            <a:custGeom>
                              <a:avLst/>
                              <a:gdLst>
                                <a:gd name="T0" fmla="*/ 68 w 75"/>
                                <a:gd name="T1" fmla="*/ 39 h 54"/>
                                <a:gd name="T2" fmla="*/ 67 w 75"/>
                                <a:gd name="T3" fmla="*/ 40 h 54"/>
                                <a:gd name="T4" fmla="*/ 68 w 75"/>
                                <a:gd name="T5" fmla="*/ 39 h 54"/>
                                <a:gd name="T6" fmla="*/ 68 w 75"/>
                                <a:gd name="T7" fmla="*/ 39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54">
                                  <a:moveTo>
                                    <a:pt x="68" y="39"/>
                                  </a:moveTo>
                                  <a:lnTo>
                                    <a:pt x="67" y="40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68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311"/>
                          <wps:cNvSpPr>
                            <a:spLocks/>
                          </wps:cNvSpPr>
                          <wps:spPr bwMode="auto">
                            <a:xfrm>
                              <a:off x="1503" y="1399"/>
                              <a:ext cx="75" cy="54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30 h 54"/>
                                <a:gd name="T2" fmla="*/ 68 w 75"/>
                                <a:gd name="T3" fmla="*/ 39 h 54"/>
                                <a:gd name="T4" fmla="*/ 74 w 75"/>
                                <a:gd name="T5" fmla="*/ 31 h 54"/>
                                <a:gd name="T6" fmla="*/ 72 w 75"/>
                                <a:gd name="T7" fmla="*/ 30 h 54"/>
                                <a:gd name="T8" fmla="*/ 69 w 75"/>
                                <a:gd name="T9" fmla="*/ 3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54">
                                  <a:moveTo>
                                    <a:pt x="69" y="30"/>
                                  </a:moveTo>
                                  <a:lnTo>
                                    <a:pt x="68" y="39"/>
                                  </a:lnTo>
                                  <a:lnTo>
                                    <a:pt x="74" y="31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69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312"/>
                          <wps:cNvSpPr>
                            <a:spLocks/>
                          </wps:cNvSpPr>
                          <wps:spPr bwMode="auto">
                            <a:xfrm>
                              <a:off x="1503" y="1399"/>
                              <a:ext cx="75" cy="54"/>
                            </a:xfrm>
                            <a:custGeom>
                              <a:avLst/>
                              <a:gdLst>
                                <a:gd name="T0" fmla="*/ 4 w 75"/>
                                <a:gd name="T1" fmla="*/ 34 h 54"/>
                                <a:gd name="T2" fmla="*/ 4 w 75"/>
                                <a:gd name="T3" fmla="*/ 35 h 54"/>
                                <a:gd name="T4" fmla="*/ 5 w 75"/>
                                <a:gd name="T5" fmla="*/ 35 h 54"/>
                                <a:gd name="T6" fmla="*/ 4 w 75"/>
                                <a:gd name="T7" fmla="*/ 3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54">
                                  <a:moveTo>
                                    <a:pt x="4" y="34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4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313"/>
                          <wps:cNvSpPr>
                            <a:spLocks/>
                          </wps:cNvSpPr>
                          <wps:spPr bwMode="auto">
                            <a:xfrm>
                              <a:off x="1503" y="1399"/>
                              <a:ext cx="75" cy="54"/>
                            </a:xfrm>
                            <a:custGeom>
                              <a:avLst/>
                              <a:gdLst>
                                <a:gd name="T0" fmla="*/ 5 w 75"/>
                                <a:gd name="T1" fmla="*/ 13 h 54"/>
                                <a:gd name="T2" fmla="*/ 0 w 75"/>
                                <a:gd name="T3" fmla="*/ 21 h 54"/>
                                <a:gd name="T4" fmla="*/ 0 w 75"/>
                                <a:gd name="T5" fmla="*/ 24 h 54"/>
                                <a:gd name="T6" fmla="*/ 4 w 75"/>
                                <a:gd name="T7" fmla="*/ 34 h 54"/>
                                <a:gd name="T8" fmla="*/ 4 w 75"/>
                                <a:gd name="T9" fmla="*/ 28 h 54"/>
                                <a:gd name="T10" fmla="*/ 5 w 75"/>
                                <a:gd name="T11" fmla="*/ 23 h 54"/>
                                <a:gd name="T12" fmla="*/ 5 w 75"/>
                                <a:gd name="T13" fmla="*/ 13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54">
                                  <a:moveTo>
                                    <a:pt x="5" y="13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314"/>
                          <wps:cNvSpPr>
                            <a:spLocks/>
                          </wps:cNvSpPr>
                          <wps:spPr bwMode="auto">
                            <a:xfrm>
                              <a:off x="1503" y="1399"/>
                              <a:ext cx="75" cy="54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18 h 54"/>
                                <a:gd name="T2" fmla="*/ 69 w 75"/>
                                <a:gd name="T3" fmla="*/ 30 h 54"/>
                                <a:gd name="T4" fmla="*/ 74 w 75"/>
                                <a:gd name="T5" fmla="*/ 30 h 54"/>
                                <a:gd name="T6" fmla="*/ 74 w 75"/>
                                <a:gd name="T7" fmla="*/ 28 h 54"/>
                                <a:gd name="T8" fmla="*/ 69 w 75"/>
                                <a:gd name="T9" fmla="*/ 18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54">
                                  <a:moveTo>
                                    <a:pt x="69" y="18"/>
                                  </a:moveTo>
                                  <a:lnTo>
                                    <a:pt x="69" y="30"/>
                                  </a:lnTo>
                                  <a:lnTo>
                                    <a:pt x="74" y="30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69" y="1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315"/>
                          <wps:cNvSpPr>
                            <a:spLocks/>
                          </wps:cNvSpPr>
                          <wps:spPr bwMode="auto">
                            <a:xfrm>
                              <a:off x="1503" y="1399"/>
                              <a:ext cx="75" cy="54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17 h 54"/>
                                <a:gd name="T2" fmla="*/ 69 w 75"/>
                                <a:gd name="T3" fmla="*/ 18 h 54"/>
                                <a:gd name="T4" fmla="*/ 69 w 75"/>
                                <a:gd name="T5" fmla="*/ 18 h 54"/>
                                <a:gd name="T6" fmla="*/ 69 w 75"/>
                                <a:gd name="T7" fmla="*/ 1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54">
                                  <a:moveTo>
                                    <a:pt x="69" y="17"/>
                                  </a:moveTo>
                                  <a:lnTo>
                                    <a:pt x="69" y="18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9" y="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316"/>
                          <wps:cNvSpPr>
                            <a:spLocks/>
                          </wps:cNvSpPr>
                          <wps:spPr bwMode="auto">
                            <a:xfrm>
                              <a:off x="1503" y="1399"/>
                              <a:ext cx="75" cy="54"/>
                            </a:xfrm>
                            <a:custGeom>
                              <a:avLst/>
                              <a:gdLst>
                                <a:gd name="T0" fmla="*/ 53 w 75"/>
                                <a:gd name="T1" fmla="*/ 4 h 54"/>
                                <a:gd name="T2" fmla="*/ 18 w 75"/>
                                <a:gd name="T3" fmla="*/ 4 h 54"/>
                                <a:gd name="T4" fmla="*/ 34 w 75"/>
                                <a:gd name="T5" fmla="*/ 4 h 54"/>
                                <a:gd name="T6" fmla="*/ 39 w 75"/>
                                <a:gd name="T7" fmla="*/ 5 h 54"/>
                                <a:gd name="T8" fmla="*/ 57 w 75"/>
                                <a:gd name="T9" fmla="*/ 7 h 54"/>
                                <a:gd name="T10" fmla="*/ 69 w 75"/>
                                <a:gd name="T11" fmla="*/ 17 h 54"/>
                                <a:gd name="T12" fmla="*/ 66 w 75"/>
                                <a:gd name="T13" fmla="*/ 11 h 54"/>
                                <a:gd name="T14" fmla="*/ 53 w 75"/>
                                <a:gd name="T15" fmla="*/ 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5" h="54">
                                  <a:moveTo>
                                    <a:pt x="53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3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317"/>
                          <wps:cNvSpPr>
                            <a:spLocks/>
                          </wps:cNvSpPr>
                          <wps:spPr bwMode="auto">
                            <a:xfrm>
                              <a:off x="1503" y="1399"/>
                              <a:ext cx="75" cy="54"/>
                            </a:xfrm>
                            <a:custGeom>
                              <a:avLst/>
                              <a:gdLst>
                                <a:gd name="T0" fmla="*/ 6 w 75"/>
                                <a:gd name="T1" fmla="*/ 12 h 54"/>
                                <a:gd name="T2" fmla="*/ 5 w 75"/>
                                <a:gd name="T3" fmla="*/ 13 h 54"/>
                                <a:gd name="T4" fmla="*/ 5 w 75"/>
                                <a:gd name="T5" fmla="*/ 13 h 54"/>
                                <a:gd name="T6" fmla="*/ 6 w 75"/>
                                <a:gd name="T7" fmla="*/ 1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54">
                                  <a:moveTo>
                                    <a:pt x="6" y="12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6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318"/>
                          <wps:cNvSpPr>
                            <a:spLocks/>
                          </wps:cNvSpPr>
                          <wps:spPr bwMode="auto">
                            <a:xfrm>
                              <a:off x="1503" y="1399"/>
                              <a:ext cx="75" cy="54"/>
                            </a:xfrm>
                            <a:custGeom>
                              <a:avLst/>
                              <a:gdLst>
                                <a:gd name="T0" fmla="*/ 34 w 75"/>
                                <a:gd name="T1" fmla="*/ 0 h 54"/>
                                <a:gd name="T2" fmla="*/ 11 w 75"/>
                                <a:gd name="T3" fmla="*/ 5 h 54"/>
                                <a:gd name="T4" fmla="*/ 6 w 75"/>
                                <a:gd name="T5" fmla="*/ 12 h 54"/>
                                <a:gd name="T6" fmla="*/ 18 w 75"/>
                                <a:gd name="T7" fmla="*/ 4 h 54"/>
                                <a:gd name="T8" fmla="*/ 53 w 75"/>
                                <a:gd name="T9" fmla="*/ 4 h 54"/>
                                <a:gd name="T10" fmla="*/ 45 w 75"/>
                                <a:gd name="T11" fmla="*/ 1 h 54"/>
                                <a:gd name="T12" fmla="*/ 38 w 75"/>
                                <a:gd name="T13" fmla="*/ 0 h 54"/>
                                <a:gd name="T14" fmla="*/ 34 w 75"/>
                                <a:gd name="T1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5" h="54">
                                  <a:moveTo>
                                    <a:pt x="34" y="0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37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1555" y="1225"/>
                            <a:ext cx="6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4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47625" cy="28575"/>
                                    <wp:effectExtent l="0" t="0" r="9525" b="9525"/>
                                    <wp:docPr id="1004" name="Picture 10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" cy="28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38" name="Group 320"/>
                        <wpg:cNvGrpSpPr>
                          <a:grpSpLocks/>
                        </wpg:cNvGrpSpPr>
                        <wpg:grpSpPr bwMode="auto">
                          <a:xfrm>
                            <a:off x="1552" y="1222"/>
                            <a:ext cx="75" cy="53"/>
                            <a:chOff x="1552" y="1222"/>
                            <a:chExt cx="75" cy="53"/>
                          </a:xfrm>
                        </wpg:grpSpPr>
                        <wps:wsp>
                          <wps:cNvPr id="739" name="Freeform 321"/>
                          <wps:cNvSpPr>
                            <a:spLocks/>
                          </wps:cNvSpPr>
                          <wps:spPr bwMode="auto">
                            <a:xfrm>
                              <a:off x="1552" y="1222"/>
                              <a:ext cx="75" cy="53"/>
                            </a:xfrm>
                            <a:custGeom>
                              <a:avLst/>
                              <a:gdLst>
                                <a:gd name="T0" fmla="*/ 47 w 75"/>
                                <a:gd name="T1" fmla="*/ 0 h 53"/>
                                <a:gd name="T2" fmla="*/ 27 w 75"/>
                                <a:gd name="T3" fmla="*/ 0 h 53"/>
                                <a:gd name="T4" fmla="*/ 18 w 75"/>
                                <a:gd name="T5" fmla="*/ 2 h 53"/>
                                <a:gd name="T6" fmla="*/ 4 w 75"/>
                                <a:gd name="T7" fmla="*/ 12 h 53"/>
                                <a:gd name="T8" fmla="*/ 0 w 75"/>
                                <a:gd name="T9" fmla="*/ 18 h 53"/>
                                <a:gd name="T10" fmla="*/ 0 w 75"/>
                                <a:gd name="T11" fmla="*/ 34 h 53"/>
                                <a:gd name="T12" fmla="*/ 4 w 75"/>
                                <a:gd name="T13" fmla="*/ 40 h 53"/>
                                <a:gd name="T14" fmla="*/ 18 w 75"/>
                                <a:gd name="T15" fmla="*/ 50 h 53"/>
                                <a:gd name="T16" fmla="*/ 27 w 75"/>
                                <a:gd name="T17" fmla="*/ 52 h 53"/>
                                <a:gd name="T18" fmla="*/ 47 w 75"/>
                                <a:gd name="T19" fmla="*/ 52 h 53"/>
                                <a:gd name="T20" fmla="*/ 56 w 75"/>
                                <a:gd name="T21" fmla="*/ 50 h 53"/>
                                <a:gd name="T22" fmla="*/ 59 w 75"/>
                                <a:gd name="T23" fmla="*/ 48 h 53"/>
                                <a:gd name="T24" fmla="*/ 28 w 75"/>
                                <a:gd name="T25" fmla="*/ 48 h 53"/>
                                <a:gd name="T26" fmla="*/ 19 w 75"/>
                                <a:gd name="T27" fmla="*/ 45 h 53"/>
                                <a:gd name="T28" fmla="*/ 8 w 75"/>
                                <a:gd name="T29" fmla="*/ 37 h 53"/>
                                <a:gd name="T30" fmla="*/ 5 w 75"/>
                                <a:gd name="T31" fmla="*/ 32 h 53"/>
                                <a:gd name="T32" fmla="*/ 5 w 75"/>
                                <a:gd name="T33" fmla="*/ 20 h 53"/>
                                <a:gd name="T34" fmla="*/ 8 w 75"/>
                                <a:gd name="T35" fmla="*/ 15 h 53"/>
                                <a:gd name="T36" fmla="*/ 19 w 75"/>
                                <a:gd name="T37" fmla="*/ 7 h 53"/>
                                <a:gd name="T38" fmla="*/ 28 w 75"/>
                                <a:gd name="T39" fmla="*/ 4 h 53"/>
                                <a:gd name="T40" fmla="*/ 59 w 75"/>
                                <a:gd name="T41" fmla="*/ 4 h 53"/>
                                <a:gd name="T42" fmla="*/ 56 w 75"/>
                                <a:gd name="T43" fmla="*/ 2 h 53"/>
                                <a:gd name="T44" fmla="*/ 47 w 75"/>
                                <a:gd name="T4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47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19" y="45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322"/>
                          <wps:cNvSpPr>
                            <a:spLocks/>
                          </wps:cNvSpPr>
                          <wps:spPr bwMode="auto">
                            <a:xfrm>
                              <a:off x="1552" y="1222"/>
                              <a:ext cx="75" cy="53"/>
                            </a:xfrm>
                            <a:custGeom>
                              <a:avLst/>
                              <a:gdLst>
                                <a:gd name="T0" fmla="*/ 59 w 75"/>
                                <a:gd name="T1" fmla="*/ 4 h 53"/>
                                <a:gd name="T2" fmla="*/ 46 w 75"/>
                                <a:gd name="T3" fmla="*/ 4 h 53"/>
                                <a:gd name="T4" fmla="*/ 54 w 75"/>
                                <a:gd name="T5" fmla="*/ 7 h 53"/>
                                <a:gd name="T6" fmla="*/ 66 w 75"/>
                                <a:gd name="T7" fmla="*/ 15 h 53"/>
                                <a:gd name="T8" fmla="*/ 69 w 75"/>
                                <a:gd name="T9" fmla="*/ 20 h 53"/>
                                <a:gd name="T10" fmla="*/ 69 w 75"/>
                                <a:gd name="T11" fmla="*/ 32 h 53"/>
                                <a:gd name="T12" fmla="*/ 66 w 75"/>
                                <a:gd name="T13" fmla="*/ 37 h 53"/>
                                <a:gd name="T14" fmla="*/ 54 w 75"/>
                                <a:gd name="T15" fmla="*/ 45 h 53"/>
                                <a:gd name="T16" fmla="*/ 46 w 75"/>
                                <a:gd name="T17" fmla="*/ 48 h 53"/>
                                <a:gd name="T18" fmla="*/ 59 w 75"/>
                                <a:gd name="T19" fmla="*/ 48 h 53"/>
                                <a:gd name="T20" fmla="*/ 70 w 75"/>
                                <a:gd name="T21" fmla="*/ 40 h 53"/>
                                <a:gd name="T22" fmla="*/ 74 w 75"/>
                                <a:gd name="T23" fmla="*/ 34 h 53"/>
                                <a:gd name="T24" fmla="*/ 74 w 75"/>
                                <a:gd name="T25" fmla="*/ 18 h 53"/>
                                <a:gd name="T26" fmla="*/ 70 w 75"/>
                                <a:gd name="T27" fmla="*/ 12 h 53"/>
                                <a:gd name="T28" fmla="*/ 59 w 75"/>
                                <a:gd name="T29" fmla="*/ 4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5" h="53">
                                  <a:moveTo>
                                    <a:pt x="59" y="4"/>
                                  </a:moveTo>
                                  <a:lnTo>
                                    <a:pt x="46" y="4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74" y="34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59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41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1653" y="1367"/>
                            <a:ext cx="6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6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38100" cy="38100"/>
                                    <wp:effectExtent l="0" t="0" r="0" b="0"/>
                                    <wp:docPr id="1005" name="Picture 100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" cy="38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42" name="Group 324"/>
                        <wpg:cNvGrpSpPr>
                          <a:grpSpLocks/>
                        </wpg:cNvGrpSpPr>
                        <wpg:grpSpPr bwMode="auto">
                          <a:xfrm>
                            <a:off x="1648" y="1364"/>
                            <a:ext cx="72" cy="58"/>
                            <a:chOff x="1648" y="1364"/>
                            <a:chExt cx="72" cy="58"/>
                          </a:xfrm>
                        </wpg:grpSpPr>
                        <wps:wsp>
                          <wps:cNvPr id="743" name="Freeform 325"/>
                          <wps:cNvSpPr>
                            <a:spLocks/>
                          </wps:cNvSpPr>
                          <wps:spPr bwMode="auto">
                            <a:xfrm>
                              <a:off x="1648" y="1364"/>
                              <a:ext cx="72" cy="58"/>
                            </a:xfrm>
                            <a:custGeom>
                              <a:avLst/>
                              <a:gdLst>
                                <a:gd name="T0" fmla="*/ 15 w 72"/>
                                <a:gd name="T1" fmla="*/ 0 h 58"/>
                                <a:gd name="T2" fmla="*/ 6 w 72"/>
                                <a:gd name="T3" fmla="*/ 4 h 58"/>
                                <a:gd name="T4" fmla="*/ 0 w 72"/>
                                <a:gd name="T5" fmla="*/ 15 h 58"/>
                                <a:gd name="T6" fmla="*/ 0 w 72"/>
                                <a:gd name="T7" fmla="*/ 18 h 58"/>
                                <a:gd name="T8" fmla="*/ 0 w 72"/>
                                <a:gd name="T9" fmla="*/ 33 h 58"/>
                                <a:gd name="T10" fmla="*/ 9 w 72"/>
                                <a:gd name="T11" fmla="*/ 45 h 58"/>
                                <a:gd name="T12" fmla="*/ 24 w 72"/>
                                <a:gd name="T13" fmla="*/ 52 h 58"/>
                                <a:gd name="T14" fmla="*/ 31 w 72"/>
                                <a:gd name="T15" fmla="*/ 56 h 58"/>
                                <a:gd name="T16" fmla="*/ 38 w 72"/>
                                <a:gd name="T17" fmla="*/ 57 h 58"/>
                                <a:gd name="T18" fmla="*/ 55 w 72"/>
                                <a:gd name="T19" fmla="*/ 57 h 58"/>
                                <a:gd name="T20" fmla="*/ 65 w 72"/>
                                <a:gd name="T21" fmla="*/ 53 h 58"/>
                                <a:gd name="T22" fmla="*/ 65 w 72"/>
                                <a:gd name="T23" fmla="*/ 52 h 58"/>
                                <a:gd name="T24" fmla="*/ 39 w 72"/>
                                <a:gd name="T25" fmla="*/ 52 h 58"/>
                                <a:gd name="T26" fmla="*/ 32 w 72"/>
                                <a:gd name="T27" fmla="*/ 51 h 58"/>
                                <a:gd name="T28" fmla="*/ 12 w 72"/>
                                <a:gd name="T29" fmla="*/ 41 h 58"/>
                                <a:gd name="T30" fmla="*/ 4 w 72"/>
                                <a:gd name="T31" fmla="*/ 30 h 58"/>
                                <a:gd name="T32" fmla="*/ 5 w 72"/>
                                <a:gd name="T33" fmla="*/ 18 h 58"/>
                                <a:gd name="T34" fmla="*/ 5 w 72"/>
                                <a:gd name="T35" fmla="*/ 16 h 58"/>
                                <a:gd name="T36" fmla="*/ 9 w 72"/>
                                <a:gd name="T37" fmla="*/ 8 h 58"/>
                                <a:gd name="T38" fmla="*/ 16 w 72"/>
                                <a:gd name="T39" fmla="*/ 5 h 58"/>
                                <a:gd name="T40" fmla="*/ 46 w 72"/>
                                <a:gd name="T41" fmla="*/ 4 h 58"/>
                                <a:gd name="T42" fmla="*/ 40 w 72"/>
                                <a:gd name="T43" fmla="*/ 1 h 58"/>
                                <a:gd name="T44" fmla="*/ 32 w 72"/>
                                <a:gd name="T45" fmla="*/ 0 h 58"/>
                                <a:gd name="T46" fmla="*/ 15 w 72"/>
                                <a:gd name="T47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72" h="58">
                                  <a:moveTo>
                                    <a:pt x="15" y="0"/>
                                  </a:moveTo>
                                  <a:lnTo>
                                    <a:pt x="6" y="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326"/>
                          <wps:cNvSpPr>
                            <a:spLocks/>
                          </wps:cNvSpPr>
                          <wps:spPr bwMode="auto">
                            <a:xfrm>
                              <a:off x="1648" y="1364"/>
                              <a:ext cx="72" cy="58"/>
                            </a:xfrm>
                            <a:custGeom>
                              <a:avLst/>
                              <a:gdLst>
                                <a:gd name="T0" fmla="*/ 64 w 72"/>
                                <a:gd name="T1" fmla="*/ 43 h 58"/>
                                <a:gd name="T2" fmla="*/ 61 w 72"/>
                                <a:gd name="T3" fmla="*/ 49 h 58"/>
                                <a:gd name="T4" fmla="*/ 54 w 72"/>
                                <a:gd name="T5" fmla="*/ 52 h 58"/>
                                <a:gd name="T6" fmla="*/ 39 w 72"/>
                                <a:gd name="T7" fmla="*/ 52 h 58"/>
                                <a:gd name="T8" fmla="*/ 65 w 72"/>
                                <a:gd name="T9" fmla="*/ 52 h 58"/>
                                <a:gd name="T10" fmla="*/ 69 w 72"/>
                                <a:gd name="T11" fmla="*/ 45 h 58"/>
                                <a:gd name="T12" fmla="*/ 64 w 72"/>
                                <a:gd name="T13" fmla="*/ 4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58">
                                  <a:moveTo>
                                    <a:pt x="64" y="43"/>
                                  </a:moveTo>
                                  <a:lnTo>
                                    <a:pt x="61" y="49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4" y="4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327"/>
                          <wps:cNvSpPr>
                            <a:spLocks/>
                          </wps:cNvSpPr>
                          <wps:spPr bwMode="auto">
                            <a:xfrm>
                              <a:off x="1648" y="1364"/>
                              <a:ext cx="72" cy="58"/>
                            </a:xfrm>
                            <a:custGeom>
                              <a:avLst/>
                              <a:gdLst>
                                <a:gd name="T0" fmla="*/ 46 w 72"/>
                                <a:gd name="T1" fmla="*/ 4 h 58"/>
                                <a:gd name="T2" fmla="*/ 32 w 72"/>
                                <a:gd name="T3" fmla="*/ 4 h 58"/>
                                <a:gd name="T4" fmla="*/ 38 w 72"/>
                                <a:gd name="T5" fmla="*/ 6 h 58"/>
                                <a:gd name="T6" fmla="*/ 58 w 72"/>
                                <a:gd name="T7" fmla="*/ 16 h 58"/>
                                <a:gd name="T8" fmla="*/ 66 w 72"/>
                                <a:gd name="T9" fmla="*/ 27 h 58"/>
                                <a:gd name="T10" fmla="*/ 66 w 72"/>
                                <a:gd name="T11" fmla="*/ 33 h 58"/>
                                <a:gd name="T12" fmla="*/ 66 w 72"/>
                                <a:gd name="T13" fmla="*/ 39 h 58"/>
                                <a:gd name="T14" fmla="*/ 65 w 72"/>
                                <a:gd name="T15" fmla="*/ 41 h 58"/>
                                <a:gd name="T16" fmla="*/ 64 w 72"/>
                                <a:gd name="T17" fmla="*/ 43 h 58"/>
                                <a:gd name="T18" fmla="*/ 69 w 72"/>
                                <a:gd name="T19" fmla="*/ 45 h 58"/>
                                <a:gd name="T20" fmla="*/ 70 w 72"/>
                                <a:gd name="T21" fmla="*/ 42 h 58"/>
                                <a:gd name="T22" fmla="*/ 71 w 72"/>
                                <a:gd name="T23" fmla="*/ 39 h 58"/>
                                <a:gd name="T24" fmla="*/ 71 w 72"/>
                                <a:gd name="T25" fmla="*/ 24 h 58"/>
                                <a:gd name="T26" fmla="*/ 61 w 72"/>
                                <a:gd name="T27" fmla="*/ 12 h 58"/>
                                <a:gd name="T28" fmla="*/ 46 w 72"/>
                                <a:gd name="T29" fmla="*/ 4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58">
                                  <a:moveTo>
                                    <a:pt x="46" y="4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46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46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1723" y="1437"/>
                            <a:ext cx="6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6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38100" cy="38100"/>
                                    <wp:effectExtent l="0" t="0" r="0" b="0"/>
                                    <wp:docPr id="1006" name="Picture 100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" cy="38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47" name="Group 329"/>
                        <wpg:cNvGrpSpPr>
                          <a:grpSpLocks/>
                        </wpg:cNvGrpSpPr>
                        <wpg:grpSpPr bwMode="auto">
                          <a:xfrm>
                            <a:off x="1718" y="1434"/>
                            <a:ext cx="71" cy="58"/>
                            <a:chOff x="1718" y="1434"/>
                            <a:chExt cx="71" cy="58"/>
                          </a:xfrm>
                        </wpg:grpSpPr>
                        <wps:wsp>
                          <wps:cNvPr id="748" name="Freeform 330"/>
                          <wps:cNvSpPr>
                            <a:spLocks/>
                          </wps:cNvSpPr>
                          <wps:spPr bwMode="auto">
                            <a:xfrm>
                              <a:off x="1718" y="1434"/>
                              <a:ext cx="71" cy="58"/>
                            </a:xfrm>
                            <a:custGeom>
                              <a:avLst/>
                              <a:gdLst>
                                <a:gd name="T0" fmla="*/ 32 w 71"/>
                                <a:gd name="T1" fmla="*/ 0 h 58"/>
                                <a:gd name="T2" fmla="*/ 15 w 71"/>
                                <a:gd name="T3" fmla="*/ 0 h 58"/>
                                <a:gd name="T4" fmla="*/ 6 w 71"/>
                                <a:gd name="T5" fmla="*/ 4 h 58"/>
                                <a:gd name="T6" fmla="*/ 0 w 71"/>
                                <a:gd name="T7" fmla="*/ 15 h 58"/>
                                <a:gd name="T8" fmla="*/ 0 w 71"/>
                                <a:gd name="T9" fmla="*/ 18 h 58"/>
                                <a:gd name="T10" fmla="*/ 0 w 71"/>
                                <a:gd name="T11" fmla="*/ 33 h 58"/>
                                <a:gd name="T12" fmla="*/ 9 w 71"/>
                                <a:gd name="T13" fmla="*/ 45 h 58"/>
                                <a:gd name="T14" fmla="*/ 31 w 71"/>
                                <a:gd name="T15" fmla="*/ 56 h 58"/>
                                <a:gd name="T16" fmla="*/ 38 w 71"/>
                                <a:gd name="T17" fmla="*/ 57 h 58"/>
                                <a:gd name="T18" fmla="*/ 55 w 71"/>
                                <a:gd name="T19" fmla="*/ 57 h 58"/>
                                <a:gd name="T20" fmla="*/ 65 w 71"/>
                                <a:gd name="T21" fmla="*/ 53 h 58"/>
                                <a:gd name="T22" fmla="*/ 65 w 71"/>
                                <a:gd name="T23" fmla="*/ 52 h 58"/>
                                <a:gd name="T24" fmla="*/ 39 w 71"/>
                                <a:gd name="T25" fmla="*/ 52 h 58"/>
                                <a:gd name="T26" fmla="*/ 32 w 71"/>
                                <a:gd name="T27" fmla="*/ 51 h 58"/>
                                <a:gd name="T28" fmla="*/ 12 w 71"/>
                                <a:gd name="T29" fmla="*/ 41 h 58"/>
                                <a:gd name="T30" fmla="*/ 4 w 71"/>
                                <a:gd name="T31" fmla="*/ 30 h 58"/>
                                <a:gd name="T32" fmla="*/ 5 w 71"/>
                                <a:gd name="T33" fmla="*/ 18 h 58"/>
                                <a:gd name="T34" fmla="*/ 5 w 71"/>
                                <a:gd name="T35" fmla="*/ 16 h 58"/>
                                <a:gd name="T36" fmla="*/ 6 w 71"/>
                                <a:gd name="T37" fmla="*/ 14 h 58"/>
                                <a:gd name="T38" fmla="*/ 9 w 71"/>
                                <a:gd name="T39" fmla="*/ 8 h 58"/>
                                <a:gd name="T40" fmla="*/ 16 w 71"/>
                                <a:gd name="T41" fmla="*/ 5 h 58"/>
                                <a:gd name="T42" fmla="*/ 46 w 71"/>
                                <a:gd name="T43" fmla="*/ 5 h 58"/>
                                <a:gd name="T44" fmla="*/ 40 w 71"/>
                                <a:gd name="T45" fmla="*/ 1 h 58"/>
                                <a:gd name="T46" fmla="*/ 32 w 71"/>
                                <a:gd name="T47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32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6" y="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331"/>
                          <wps:cNvSpPr>
                            <a:spLocks/>
                          </wps:cNvSpPr>
                          <wps:spPr bwMode="auto">
                            <a:xfrm>
                              <a:off x="1718" y="1434"/>
                              <a:ext cx="71" cy="58"/>
                            </a:xfrm>
                            <a:custGeom>
                              <a:avLst/>
                              <a:gdLst>
                                <a:gd name="T0" fmla="*/ 64 w 71"/>
                                <a:gd name="T1" fmla="*/ 43 h 58"/>
                                <a:gd name="T2" fmla="*/ 61 w 71"/>
                                <a:gd name="T3" fmla="*/ 49 h 58"/>
                                <a:gd name="T4" fmla="*/ 54 w 71"/>
                                <a:gd name="T5" fmla="*/ 52 h 58"/>
                                <a:gd name="T6" fmla="*/ 65 w 71"/>
                                <a:gd name="T7" fmla="*/ 52 h 58"/>
                                <a:gd name="T8" fmla="*/ 69 w 71"/>
                                <a:gd name="T9" fmla="*/ 45 h 58"/>
                                <a:gd name="T10" fmla="*/ 64 w 71"/>
                                <a:gd name="T11" fmla="*/ 4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64" y="43"/>
                                  </a:moveTo>
                                  <a:lnTo>
                                    <a:pt x="61" y="49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4" y="4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332"/>
                          <wps:cNvSpPr>
                            <a:spLocks/>
                          </wps:cNvSpPr>
                          <wps:spPr bwMode="auto">
                            <a:xfrm>
                              <a:off x="1718" y="1434"/>
                              <a:ext cx="71" cy="58"/>
                            </a:xfrm>
                            <a:custGeom>
                              <a:avLst/>
                              <a:gdLst>
                                <a:gd name="T0" fmla="*/ 46 w 71"/>
                                <a:gd name="T1" fmla="*/ 5 h 58"/>
                                <a:gd name="T2" fmla="*/ 31 w 71"/>
                                <a:gd name="T3" fmla="*/ 5 h 58"/>
                                <a:gd name="T4" fmla="*/ 38 w 71"/>
                                <a:gd name="T5" fmla="*/ 6 h 58"/>
                                <a:gd name="T6" fmla="*/ 58 w 71"/>
                                <a:gd name="T7" fmla="*/ 16 h 58"/>
                                <a:gd name="T8" fmla="*/ 66 w 71"/>
                                <a:gd name="T9" fmla="*/ 27 h 58"/>
                                <a:gd name="T10" fmla="*/ 66 w 71"/>
                                <a:gd name="T11" fmla="*/ 33 h 58"/>
                                <a:gd name="T12" fmla="*/ 66 w 71"/>
                                <a:gd name="T13" fmla="*/ 39 h 58"/>
                                <a:gd name="T14" fmla="*/ 65 w 71"/>
                                <a:gd name="T15" fmla="*/ 41 h 58"/>
                                <a:gd name="T16" fmla="*/ 64 w 71"/>
                                <a:gd name="T17" fmla="*/ 43 h 58"/>
                                <a:gd name="T18" fmla="*/ 69 w 71"/>
                                <a:gd name="T19" fmla="*/ 45 h 58"/>
                                <a:gd name="T20" fmla="*/ 70 w 71"/>
                                <a:gd name="T21" fmla="*/ 42 h 58"/>
                                <a:gd name="T22" fmla="*/ 71 w 71"/>
                                <a:gd name="T23" fmla="*/ 39 h 58"/>
                                <a:gd name="T24" fmla="*/ 71 w 71"/>
                                <a:gd name="T25" fmla="*/ 24 h 58"/>
                                <a:gd name="T26" fmla="*/ 61 w 71"/>
                                <a:gd name="T27" fmla="*/ 12 h 58"/>
                                <a:gd name="T28" fmla="*/ 46 w 71"/>
                                <a:gd name="T29" fmla="*/ 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46" y="5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46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51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1518" y="1288"/>
                            <a:ext cx="6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6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38100" cy="38100"/>
                                    <wp:effectExtent l="0" t="0" r="0" b="0"/>
                                    <wp:docPr id="1007" name="Picture 100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" cy="38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52" name="Group 334"/>
                        <wpg:cNvGrpSpPr>
                          <a:grpSpLocks/>
                        </wpg:cNvGrpSpPr>
                        <wpg:grpSpPr bwMode="auto">
                          <a:xfrm>
                            <a:off x="1514" y="1285"/>
                            <a:ext cx="71" cy="58"/>
                            <a:chOff x="1514" y="1285"/>
                            <a:chExt cx="71" cy="58"/>
                          </a:xfrm>
                        </wpg:grpSpPr>
                        <wps:wsp>
                          <wps:cNvPr id="753" name="Freeform 335"/>
                          <wps:cNvSpPr>
                            <a:spLocks/>
                          </wps:cNvSpPr>
                          <wps:spPr bwMode="auto">
                            <a:xfrm>
                              <a:off x="1514" y="1285"/>
                              <a:ext cx="71" cy="58"/>
                            </a:xfrm>
                            <a:custGeom>
                              <a:avLst/>
                              <a:gdLst>
                                <a:gd name="T0" fmla="*/ 32 w 71"/>
                                <a:gd name="T1" fmla="*/ 0 h 58"/>
                                <a:gd name="T2" fmla="*/ 15 w 71"/>
                                <a:gd name="T3" fmla="*/ 0 h 58"/>
                                <a:gd name="T4" fmla="*/ 6 w 71"/>
                                <a:gd name="T5" fmla="*/ 4 h 58"/>
                                <a:gd name="T6" fmla="*/ 0 w 71"/>
                                <a:gd name="T7" fmla="*/ 15 h 58"/>
                                <a:gd name="T8" fmla="*/ 0 w 71"/>
                                <a:gd name="T9" fmla="*/ 18 h 58"/>
                                <a:gd name="T10" fmla="*/ 0 w 71"/>
                                <a:gd name="T11" fmla="*/ 33 h 58"/>
                                <a:gd name="T12" fmla="*/ 9 w 71"/>
                                <a:gd name="T13" fmla="*/ 45 h 58"/>
                                <a:gd name="T14" fmla="*/ 31 w 71"/>
                                <a:gd name="T15" fmla="*/ 56 h 58"/>
                                <a:gd name="T16" fmla="*/ 38 w 71"/>
                                <a:gd name="T17" fmla="*/ 57 h 58"/>
                                <a:gd name="T18" fmla="*/ 55 w 71"/>
                                <a:gd name="T19" fmla="*/ 57 h 58"/>
                                <a:gd name="T20" fmla="*/ 65 w 71"/>
                                <a:gd name="T21" fmla="*/ 53 h 58"/>
                                <a:gd name="T22" fmla="*/ 65 w 71"/>
                                <a:gd name="T23" fmla="*/ 52 h 58"/>
                                <a:gd name="T24" fmla="*/ 39 w 71"/>
                                <a:gd name="T25" fmla="*/ 52 h 58"/>
                                <a:gd name="T26" fmla="*/ 32 w 71"/>
                                <a:gd name="T27" fmla="*/ 51 h 58"/>
                                <a:gd name="T28" fmla="*/ 12 w 71"/>
                                <a:gd name="T29" fmla="*/ 41 h 58"/>
                                <a:gd name="T30" fmla="*/ 4 w 71"/>
                                <a:gd name="T31" fmla="*/ 30 h 58"/>
                                <a:gd name="T32" fmla="*/ 5 w 71"/>
                                <a:gd name="T33" fmla="*/ 18 h 58"/>
                                <a:gd name="T34" fmla="*/ 5 w 71"/>
                                <a:gd name="T35" fmla="*/ 16 h 58"/>
                                <a:gd name="T36" fmla="*/ 9 w 71"/>
                                <a:gd name="T37" fmla="*/ 8 h 58"/>
                                <a:gd name="T38" fmla="*/ 16 w 71"/>
                                <a:gd name="T39" fmla="*/ 5 h 58"/>
                                <a:gd name="T40" fmla="*/ 46 w 71"/>
                                <a:gd name="T41" fmla="*/ 5 h 58"/>
                                <a:gd name="T42" fmla="*/ 40 w 71"/>
                                <a:gd name="T43" fmla="*/ 1 h 58"/>
                                <a:gd name="T44" fmla="*/ 32 w 71"/>
                                <a:gd name="T4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32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6" y="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336"/>
                          <wps:cNvSpPr>
                            <a:spLocks/>
                          </wps:cNvSpPr>
                          <wps:spPr bwMode="auto">
                            <a:xfrm>
                              <a:off x="1514" y="1285"/>
                              <a:ext cx="71" cy="58"/>
                            </a:xfrm>
                            <a:custGeom>
                              <a:avLst/>
                              <a:gdLst>
                                <a:gd name="T0" fmla="*/ 64 w 71"/>
                                <a:gd name="T1" fmla="*/ 43 h 58"/>
                                <a:gd name="T2" fmla="*/ 61 w 71"/>
                                <a:gd name="T3" fmla="*/ 49 h 58"/>
                                <a:gd name="T4" fmla="*/ 54 w 71"/>
                                <a:gd name="T5" fmla="*/ 52 h 58"/>
                                <a:gd name="T6" fmla="*/ 65 w 71"/>
                                <a:gd name="T7" fmla="*/ 52 h 58"/>
                                <a:gd name="T8" fmla="*/ 69 w 71"/>
                                <a:gd name="T9" fmla="*/ 45 h 58"/>
                                <a:gd name="T10" fmla="*/ 64 w 71"/>
                                <a:gd name="T11" fmla="*/ 4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64" y="43"/>
                                  </a:moveTo>
                                  <a:lnTo>
                                    <a:pt x="61" y="49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4" y="4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337"/>
                          <wps:cNvSpPr>
                            <a:spLocks/>
                          </wps:cNvSpPr>
                          <wps:spPr bwMode="auto">
                            <a:xfrm>
                              <a:off x="1514" y="1285"/>
                              <a:ext cx="71" cy="58"/>
                            </a:xfrm>
                            <a:custGeom>
                              <a:avLst/>
                              <a:gdLst>
                                <a:gd name="T0" fmla="*/ 46 w 71"/>
                                <a:gd name="T1" fmla="*/ 5 h 58"/>
                                <a:gd name="T2" fmla="*/ 32 w 71"/>
                                <a:gd name="T3" fmla="*/ 5 h 58"/>
                                <a:gd name="T4" fmla="*/ 38 w 71"/>
                                <a:gd name="T5" fmla="*/ 6 h 58"/>
                                <a:gd name="T6" fmla="*/ 58 w 71"/>
                                <a:gd name="T7" fmla="*/ 16 h 58"/>
                                <a:gd name="T8" fmla="*/ 66 w 71"/>
                                <a:gd name="T9" fmla="*/ 27 h 58"/>
                                <a:gd name="T10" fmla="*/ 66 w 71"/>
                                <a:gd name="T11" fmla="*/ 33 h 58"/>
                                <a:gd name="T12" fmla="*/ 66 w 71"/>
                                <a:gd name="T13" fmla="*/ 39 h 58"/>
                                <a:gd name="T14" fmla="*/ 65 w 71"/>
                                <a:gd name="T15" fmla="*/ 41 h 58"/>
                                <a:gd name="T16" fmla="*/ 64 w 71"/>
                                <a:gd name="T17" fmla="*/ 43 h 58"/>
                                <a:gd name="T18" fmla="*/ 69 w 71"/>
                                <a:gd name="T19" fmla="*/ 45 h 58"/>
                                <a:gd name="T20" fmla="*/ 70 w 71"/>
                                <a:gd name="T21" fmla="*/ 42 h 58"/>
                                <a:gd name="T22" fmla="*/ 71 w 71"/>
                                <a:gd name="T23" fmla="*/ 39 h 58"/>
                                <a:gd name="T24" fmla="*/ 71 w 71"/>
                                <a:gd name="T25" fmla="*/ 24 h 58"/>
                                <a:gd name="T26" fmla="*/ 61 w 71"/>
                                <a:gd name="T27" fmla="*/ 12 h 58"/>
                                <a:gd name="T28" fmla="*/ 46 w 71"/>
                                <a:gd name="T29" fmla="*/ 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46" y="5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46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56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465" y="1175"/>
                            <a:ext cx="6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4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47625" cy="28575"/>
                                    <wp:effectExtent l="0" t="0" r="9525" b="9525"/>
                                    <wp:docPr id="1008" name="Picture 100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" cy="28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57" name="Group 339"/>
                        <wpg:cNvGrpSpPr>
                          <a:grpSpLocks/>
                        </wpg:cNvGrpSpPr>
                        <wpg:grpSpPr bwMode="auto">
                          <a:xfrm>
                            <a:off x="1462" y="1172"/>
                            <a:ext cx="75" cy="54"/>
                            <a:chOff x="1462" y="1172"/>
                            <a:chExt cx="75" cy="54"/>
                          </a:xfrm>
                        </wpg:grpSpPr>
                        <wps:wsp>
                          <wps:cNvPr id="758" name="Freeform 340"/>
                          <wps:cNvSpPr>
                            <a:spLocks/>
                          </wps:cNvSpPr>
                          <wps:spPr bwMode="auto">
                            <a:xfrm>
                              <a:off x="1462" y="1172"/>
                              <a:ext cx="75" cy="54"/>
                            </a:xfrm>
                            <a:custGeom>
                              <a:avLst/>
                              <a:gdLst>
                                <a:gd name="T0" fmla="*/ 5 w 75"/>
                                <a:gd name="T1" fmla="*/ 35 h 54"/>
                                <a:gd name="T2" fmla="*/ 8 w 75"/>
                                <a:gd name="T3" fmla="*/ 41 h 54"/>
                                <a:gd name="T4" fmla="*/ 28 w 75"/>
                                <a:gd name="T5" fmla="*/ 52 h 54"/>
                                <a:gd name="T6" fmla="*/ 36 w 75"/>
                                <a:gd name="T7" fmla="*/ 53 h 54"/>
                                <a:gd name="T8" fmla="*/ 40 w 75"/>
                                <a:gd name="T9" fmla="*/ 53 h 54"/>
                                <a:gd name="T10" fmla="*/ 59 w 75"/>
                                <a:gd name="T11" fmla="*/ 48 h 54"/>
                                <a:gd name="T12" fmla="*/ 40 w 75"/>
                                <a:gd name="T13" fmla="*/ 48 h 54"/>
                                <a:gd name="T14" fmla="*/ 35 w 75"/>
                                <a:gd name="T15" fmla="*/ 48 h 54"/>
                                <a:gd name="T16" fmla="*/ 17 w 75"/>
                                <a:gd name="T17" fmla="*/ 46 h 54"/>
                                <a:gd name="T18" fmla="*/ 5 w 75"/>
                                <a:gd name="T19" fmla="*/ 35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5" h="54">
                                  <a:moveTo>
                                    <a:pt x="5" y="35"/>
                                  </a:moveTo>
                                  <a:lnTo>
                                    <a:pt x="8" y="41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5" y="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341"/>
                          <wps:cNvSpPr>
                            <a:spLocks/>
                          </wps:cNvSpPr>
                          <wps:spPr bwMode="auto">
                            <a:xfrm>
                              <a:off x="1462" y="1172"/>
                              <a:ext cx="75" cy="54"/>
                            </a:xfrm>
                            <a:custGeom>
                              <a:avLst/>
                              <a:gdLst>
                                <a:gd name="T0" fmla="*/ 67 w 75"/>
                                <a:gd name="T1" fmla="*/ 40 h 54"/>
                                <a:gd name="T2" fmla="*/ 56 w 75"/>
                                <a:gd name="T3" fmla="*/ 48 h 54"/>
                                <a:gd name="T4" fmla="*/ 59 w 75"/>
                                <a:gd name="T5" fmla="*/ 48 h 54"/>
                                <a:gd name="T6" fmla="*/ 62 w 75"/>
                                <a:gd name="T7" fmla="*/ 47 h 54"/>
                                <a:gd name="T8" fmla="*/ 67 w 75"/>
                                <a:gd name="T9" fmla="*/ 4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54">
                                  <a:moveTo>
                                    <a:pt x="67" y="40"/>
                                  </a:moveTo>
                                  <a:lnTo>
                                    <a:pt x="56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67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342"/>
                          <wps:cNvSpPr>
                            <a:spLocks/>
                          </wps:cNvSpPr>
                          <wps:spPr bwMode="auto">
                            <a:xfrm>
                              <a:off x="1462" y="1172"/>
                              <a:ext cx="75" cy="54"/>
                            </a:xfrm>
                            <a:custGeom>
                              <a:avLst/>
                              <a:gdLst>
                                <a:gd name="T0" fmla="*/ 68 w 75"/>
                                <a:gd name="T1" fmla="*/ 39 h 54"/>
                                <a:gd name="T2" fmla="*/ 67 w 75"/>
                                <a:gd name="T3" fmla="*/ 40 h 54"/>
                                <a:gd name="T4" fmla="*/ 68 w 75"/>
                                <a:gd name="T5" fmla="*/ 39 h 54"/>
                                <a:gd name="T6" fmla="*/ 68 w 75"/>
                                <a:gd name="T7" fmla="*/ 39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54">
                                  <a:moveTo>
                                    <a:pt x="68" y="39"/>
                                  </a:moveTo>
                                  <a:lnTo>
                                    <a:pt x="67" y="40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68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343"/>
                          <wps:cNvSpPr>
                            <a:spLocks/>
                          </wps:cNvSpPr>
                          <wps:spPr bwMode="auto">
                            <a:xfrm>
                              <a:off x="1462" y="1172"/>
                              <a:ext cx="75" cy="54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30 h 54"/>
                                <a:gd name="T2" fmla="*/ 68 w 75"/>
                                <a:gd name="T3" fmla="*/ 39 h 54"/>
                                <a:gd name="T4" fmla="*/ 74 w 75"/>
                                <a:gd name="T5" fmla="*/ 31 h 54"/>
                                <a:gd name="T6" fmla="*/ 72 w 75"/>
                                <a:gd name="T7" fmla="*/ 30 h 54"/>
                                <a:gd name="T8" fmla="*/ 69 w 75"/>
                                <a:gd name="T9" fmla="*/ 3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54">
                                  <a:moveTo>
                                    <a:pt x="69" y="30"/>
                                  </a:moveTo>
                                  <a:lnTo>
                                    <a:pt x="68" y="39"/>
                                  </a:lnTo>
                                  <a:lnTo>
                                    <a:pt x="74" y="31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69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344"/>
                          <wps:cNvSpPr>
                            <a:spLocks/>
                          </wps:cNvSpPr>
                          <wps:spPr bwMode="auto">
                            <a:xfrm>
                              <a:off x="1462" y="1172"/>
                              <a:ext cx="75" cy="54"/>
                            </a:xfrm>
                            <a:custGeom>
                              <a:avLst/>
                              <a:gdLst>
                                <a:gd name="T0" fmla="*/ 4 w 75"/>
                                <a:gd name="T1" fmla="*/ 34 h 54"/>
                                <a:gd name="T2" fmla="*/ 4 w 75"/>
                                <a:gd name="T3" fmla="*/ 35 h 54"/>
                                <a:gd name="T4" fmla="*/ 5 w 75"/>
                                <a:gd name="T5" fmla="*/ 35 h 54"/>
                                <a:gd name="T6" fmla="*/ 4 w 75"/>
                                <a:gd name="T7" fmla="*/ 3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54">
                                  <a:moveTo>
                                    <a:pt x="4" y="34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4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345"/>
                          <wps:cNvSpPr>
                            <a:spLocks/>
                          </wps:cNvSpPr>
                          <wps:spPr bwMode="auto">
                            <a:xfrm>
                              <a:off x="1462" y="1172"/>
                              <a:ext cx="75" cy="54"/>
                            </a:xfrm>
                            <a:custGeom>
                              <a:avLst/>
                              <a:gdLst>
                                <a:gd name="T0" fmla="*/ 5 w 75"/>
                                <a:gd name="T1" fmla="*/ 13 h 54"/>
                                <a:gd name="T2" fmla="*/ 0 w 75"/>
                                <a:gd name="T3" fmla="*/ 21 h 54"/>
                                <a:gd name="T4" fmla="*/ 0 w 75"/>
                                <a:gd name="T5" fmla="*/ 24 h 54"/>
                                <a:gd name="T6" fmla="*/ 4 w 75"/>
                                <a:gd name="T7" fmla="*/ 34 h 54"/>
                                <a:gd name="T8" fmla="*/ 4 w 75"/>
                                <a:gd name="T9" fmla="*/ 28 h 54"/>
                                <a:gd name="T10" fmla="*/ 5 w 75"/>
                                <a:gd name="T11" fmla="*/ 23 h 54"/>
                                <a:gd name="T12" fmla="*/ 5 w 75"/>
                                <a:gd name="T13" fmla="*/ 13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54">
                                  <a:moveTo>
                                    <a:pt x="5" y="13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346"/>
                          <wps:cNvSpPr>
                            <a:spLocks/>
                          </wps:cNvSpPr>
                          <wps:spPr bwMode="auto">
                            <a:xfrm>
                              <a:off x="1462" y="1172"/>
                              <a:ext cx="75" cy="54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18 h 54"/>
                                <a:gd name="T2" fmla="*/ 69 w 75"/>
                                <a:gd name="T3" fmla="*/ 30 h 54"/>
                                <a:gd name="T4" fmla="*/ 74 w 75"/>
                                <a:gd name="T5" fmla="*/ 30 h 54"/>
                                <a:gd name="T6" fmla="*/ 74 w 75"/>
                                <a:gd name="T7" fmla="*/ 28 h 54"/>
                                <a:gd name="T8" fmla="*/ 69 w 75"/>
                                <a:gd name="T9" fmla="*/ 18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54">
                                  <a:moveTo>
                                    <a:pt x="69" y="18"/>
                                  </a:moveTo>
                                  <a:lnTo>
                                    <a:pt x="69" y="30"/>
                                  </a:lnTo>
                                  <a:lnTo>
                                    <a:pt x="74" y="30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69" y="1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347"/>
                          <wps:cNvSpPr>
                            <a:spLocks/>
                          </wps:cNvSpPr>
                          <wps:spPr bwMode="auto">
                            <a:xfrm>
                              <a:off x="1462" y="1172"/>
                              <a:ext cx="75" cy="54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17 h 54"/>
                                <a:gd name="T2" fmla="*/ 69 w 75"/>
                                <a:gd name="T3" fmla="*/ 18 h 54"/>
                                <a:gd name="T4" fmla="*/ 69 w 75"/>
                                <a:gd name="T5" fmla="*/ 18 h 54"/>
                                <a:gd name="T6" fmla="*/ 69 w 75"/>
                                <a:gd name="T7" fmla="*/ 1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54">
                                  <a:moveTo>
                                    <a:pt x="69" y="17"/>
                                  </a:moveTo>
                                  <a:lnTo>
                                    <a:pt x="69" y="18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9" y="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348"/>
                          <wps:cNvSpPr>
                            <a:spLocks/>
                          </wps:cNvSpPr>
                          <wps:spPr bwMode="auto">
                            <a:xfrm>
                              <a:off x="1462" y="1172"/>
                              <a:ext cx="75" cy="54"/>
                            </a:xfrm>
                            <a:custGeom>
                              <a:avLst/>
                              <a:gdLst>
                                <a:gd name="T0" fmla="*/ 53 w 75"/>
                                <a:gd name="T1" fmla="*/ 4 h 54"/>
                                <a:gd name="T2" fmla="*/ 18 w 75"/>
                                <a:gd name="T3" fmla="*/ 4 h 54"/>
                                <a:gd name="T4" fmla="*/ 34 w 75"/>
                                <a:gd name="T5" fmla="*/ 4 h 54"/>
                                <a:gd name="T6" fmla="*/ 39 w 75"/>
                                <a:gd name="T7" fmla="*/ 5 h 54"/>
                                <a:gd name="T8" fmla="*/ 57 w 75"/>
                                <a:gd name="T9" fmla="*/ 7 h 54"/>
                                <a:gd name="T10" fmla="*/ 69 w 75"/>
                                <a:gd name="T11" fmla="*/ 17 h 54"/>
                                <a:gd name="T12" fmla="*/ 66 w 75"/>
                                <a:gd name="T13" fmla="*/ 11 h 54"/>
                                <a:gd name="T14" fmla="*/ 53 w 75"/>
                                <a:gd name="T15" fmla="*/ 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5" h="54">
                                  <a:moveTo>
                                    <a:pt x="53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3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349"/>
                          <wps:cNvSpPr>
                            <a:spLocks/>
                          </wps:cNvSpPr>
                          <wps:spPr bwMode="auto">
                            <a:xfrm>
                              <a:off x="1462" y="1172"/>
                              <a:ext cx="75" cy="54"/>
                            </a:xfrm>
                            <a:custGeom>
                              <a:avLst/>
                              <a:gdLst>
                                <a:gd name="T0" fmla="*/ 6 w 75"/>
                                <a:gd name="T1" fmla="*/ 12 h 54"/>
                                <a:gd name="T2" fmla="*/ 5 w 75"/>
                                <a:gd name="T3" fmla="*/ 13 h 54"/>
                                <a:gd name="T4" fmla="*/ 5 w 75"/>
                                <a:gd name="T5" fmla="*/ 13 h 54"/>
                                <a:gd name="T6" fmla="*/ 6 w 75"/>
                                <a:gd name="T7" fmla="*/ 1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54">
                                  <a:moveTo>
                                    <a:pt x="6" y="12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6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350"/>
                          <wps:cNvSpPr>
                            <a:spLocks/>
                          </wps:cNvSpPr>
                          <wps:spPr bwMode="auto">
                            <a:xfrm>
                              <a:off x="1462" y="1172"/>
                              <a:ext cx="75" cy="54"/>
                            </a:xfrm>
                            <a:custGeom>
                              <a:avLst/>
                              <a:gdLst>
                                <a:gd name="T0" fmla="*/ 34 w 75"/>
                                <a:gd name="T1" fmla="*/ 0 h 54"/>
                                <a:gd name="T2" fmla="*/ 11 w 75"/>
                                <a:gd name="T3" fmla="*/ 5 h 54"/>
                                <a:gd name="T4" fmla="*/ 6 w 75"/>
                                <a:gd name="T5" fmla="*/ 12 h 54"/>
                                <a:gd name="T6" fmla="*/ 18 w 75"/>
                                <a:gd name="T7" fmla="*/ 4 h 54"/>
                                <a:gd name="T8" fmla="*/ 53 w 75"/>
                                <a:gd name="T9" fmla="*/ 4 h 54"/>
                                <a:gd name="T10" fmla="*/ 45 w 75"/>
                                <a:gd name="T11" fmla="*/ 1 h 54"/>
                                <a:gd name="T12" fmla="*/ 38 w 75"/>
                                <a:gd name="T13" fmla="*/ 0 h 54"/>
                                <a:gd name="T14" fmla="*/ 34 w 75"/>
                                <a:gd name="T1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5" h="54">
                                  <a:moveTo>
                                    <a:pt x="34" y="0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69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1700" y="1325"/>
                            <a:ext cx="6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4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47625" cy="28575"/>
                                    <wp:effectExtent l="0" t="0" r="9525" b="9525"/>
                                    <wp:docPr id="1009" name="Picture 100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" cy="28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70" name="Group 352"/>
                        <wpg:cNvGrpSpPr>
                          <a:grpSpLocks/>
                        </wpg:cNvGrpSpPr>
                        <wpg:grpSpPr bwMode="auto">
                          <a:xfrm>
                            <a:off x="1697" y="1322"/>
                            <a:ext cx="74" cy="53"/>
                            <a:chOff x="1697" y="1322"/>
                            <a:chExt cx="74" cy="53"/>
                          </a:xfrm>
                        </wpg:grpSpPr>
                        <wps:wsp>
                          <wps:cNvPr id="771" name="Freeform 353"/>
                          <wps:cNvSpPr>
                            <a:spLocks/>
                          </wps:cNvSpPr>
                          <wps:spPr bwMode="auto">
                            <a:xfrm>
                              <a:off x="1697" y="1322"/>
                              <a:ext cx="74" cy="53"/>
                            </a:xfrm>
                            <a:custGeom>
                              <a:avLst/>
                              <a:gdLst>
                                <a:gd name="T0" fmla="*/ 5 w 74"/>
                                <a:gd name="T1" fmla="*/ 35 h 53"/>
                                <a:gd name="T2" fmla="*/ 8 w 74"/>
                                <a:gd name="T3" fmla="*/ 41 h 53"/>
                                <a:gd name="T4" fmla="*/ 28 w 74"/>
                                <a:gd name="T5" fmla="*/ 52 h 53"/>
                                <a:gd name="T6" fmla="*/ 36 w 74"/>
                                <a:gd name="T7" fmla="*/ 53 h 53"/>
                                <a:gd name="T8" fmla="*/ 40 w 74"/>
                                <a:gd name="T9" fmla="*/ 53 h 53"/>
                                <a:gd name="T10" fmla="*/ 59 w 74"/>
                                <a:gd name="T11" fmla="*/ 48 h 53"/>
                                <a:gd name="T12" fmla="*/ 40 w 74"/>
                                <a:gd name="T13" fmla="*/ 48 h 53"/>
                                <a:gd name="T14" fmla="*/ 35 w 74"/>
                                <a:gd name="T15" fmla="*/ 48 h 53"/>
                                <a:gd name="T16" fmla="*/ 17 w 74"/>
                                <a:gd name="T17" fmla="*/ 46 h 53"/>
                                <a:gd name="T18" fmla="*/ 5 w 74"/>
                                <a:gd name="T19" fmla="*/ 35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4" h="53">
                                  <a:moveTo>
                                    <a:pt x="5" y="35"/>
                                  </a:moveTo>
                                  <a:lnTo>
                                    <a:pt x="8" y="41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5" y="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354"/>
                          <wps:cNvSpPr>
                            <a:spLocks/>
                          </wps:cNvSpPr>
                          <wps:spPr bwMode="auto">
                            <a:xfrm>
                              <a:off x="1697" y="1322"/>
                              <a:ext cx="74" cy="53"/>
                            </a:xfrm>
                            <a:custGeom>
                              <a:avLst/>
                              <a:gdLst>
                                <a:gd name="T0" fmla="*/ 67 w 74"/>
                                <a:gd name="T1" fmla="*/ 40 h 53"/>
                                <a:gd name="T2" fmla="*/ 56 w 74"/>
                                <a:gd name="T3" fmla="*/ 48 h 53"/>
                                <a:gd name="T4" fmla="*/ 59 w 74"/>
                                <a:gd name="T5" fmla="*/ 48 h 53"/>
                                <a:gd name="T6" fmla="*/ 62 w 74"/>
                                <a:gd name="T7" fmla="*/ 47 h 53"/>
                                <a:gd name="T8" fmla="*/ 67 w 74"/>
                                <a:gd name="T9" fmla="*/ 4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53">
                                  <a:moveTo>
                                    <a:pt x="67" y="40"/>
                                  </a:moveTo>
                                  <a:lnTo>
                                    <a:pt x="56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67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355"/>
                          <wps:cNvSpPr>
                            <a:spLocks/>
                          </wps:cNvSpPr>
                          <wps:spPr bwMode="auto">
                            <a:xfrm>
                              <a:off x="1697" y="1322"/>
                              <a:ext cx="74" cy="53"/>
                            </a:xfrm>
                            <a:custGeom>
                              <a:avLst/>
                              <a:gdLst>
                                <a:gd name="T0" fmla="*/ 68 w 74"/>
                                <a:gd name="T1" fmla="*/ 39 h 53"/>
                                <a:gd name="T2" fmla="*/ 67 w 74"/>
                                <a:gd name="T3" fmla="*/ 40 h 53"/>
                                <a:gd name="T4" fmla="*/ 68 w 74"/>
                                <a:gd name="T5" fmla="*/ 40 h 53"/>
                                <a:gd name="T6" fmla="*/ 68 w 74"/>
                                <a:gd name="T7" fmla="*/ 3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53">
                                  <a:moveTo>
                                    <a:pt x="68" y="39"/>
                                  </a:moveTo>
                                  <a:lnTo>
                                    <a:pt x="67" y="40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356"/>
                          <wps:cNvSpPr>
                            <a:spLocks/>
                          </wps:cNvSpPr>
                          <wps:spPr bwMode="auto">
                            <a:xfrm>
                              <a:off x="1697" y="1322"/>
                              <a:ext cx="74" cy="53"/>
                            </a:xfrm>
                            <a:custGeom>
                              <a:avLst/>
                              <a:gdLst>
                                <a:gd name="T0" fmla="*/ 69 w 74"/>
                                <a:gd name="T1" fmla="*/ 30 h 53"/>
                                <a:gd name="T2" fmla="*/ 68 w 74"/>
                                <a:gd name="T3" fmla="*/ 39 h 53"/>
                                <a:gd name="T4" fmla="*/ 74 w 74"/>
                                <a:gd name="T5" fmla="*/ 31 h 53"/>
                                <a:gd name="T6" fmla="*/ 72 w 74"/>
                                <a:gd name="T7" fmla="*/ 30 h 53"/>
                                <a:gd name="T8" fmla="*/ 69 w 74"/>
                                <a:gd name="T9" fmla="*/ 3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53">
                                  <a:moveTo>
                                    <a:pt x="69" y="30"/>
                                  </a:moveTo>
                                  <a:lnTo>
                                    <a:pt x="68" y="39"/>
                                  </a:lnTo>
                                  <a:lnTo>
                                    <a:pt x="74" y="31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69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357"/>
                          <wps:cNvSpPr>
                            <a:spLocks/>
                          </wps:cNvSpPr>
                          <wps:spPr bwMode="auto">
                            <a:xfrm>
                              <a:off x="1697" y="1322"/>
                              <a:ext cx="74" cy="53"/>
                            </a:xfrm>
                            <a:custGeom>
                              <a:avLst/>
                              <a:gdLst>
                                <a:gd name="T0" fmla="*/ 4 w 74"/>
                                <a:gd name="T1" fmla="*/ 34 h 53"/>
                                <a:gd name="T2" fmla="*/ 4 w 74"/>
                                <a:gd name="T3" fmla="*/ 35 h 53"/>
                                <a:gd name="T4" fmla="*/ 5 w 74"/>
                                <a:gd name="T5" fmla="*/ 35 h 53"/>
                                <a:gd name="T6" fmla="*/ 4 w 74"/>
                                <a:gd name="T7" fmla="*/ 34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53">
                                  <a:moveTo>
                                    <a:pt x="4" y="34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4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358"/>
                          <wps:cNvSpPr>
                            <a:spLocks/>
                          </wps:cNvSpPr>
                          <wps:spPr bwMode="auto">
                            <a:xfrm>
                              <a:off x="1697" y="1322"/>
                              <a:ext cx="74" cy="53"/>
                            </a:xfrm>
                            <a:custGeom>
                              <a:avLst/>
                              <a:gdLst>
                                <a:gd name="T0" fmla="*/ 5 w 74"/>
                                <a:gd name="T1" fmla="*/ 13 h 53"/>
                                <a:gd name="T2" fmla="*/ 0 w 74"/>
                                <a:gd name="T3" fmla="*/ 21 h 53"/>
                                <a:gd name="T4" fmla="*/ 0 w 74"/>
                                <a:gd name="T5" fmla="*/ 24 h 53"/>
                                <a:gd name="T6" fmla="*/ 4 w 74"/>
                                <a:gd name="T7" fmla="*/ 34 h 53"/>
                                <a:gd name="T8" fmla="*/ 5 w 74"/>
                                <a:gd name="T9" fmla="*/ 24 h 53"/>
                                <a:gd name="T10" fmla="*/ 5 w 74"/>
                                <a:gd name="T11" fmla="*/ 23 h 53"/>
                                <a:gd name="T12" fmla="*/ 5 w 74"/>
                                <a:gd name="T13" fmla="*/ 1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4" h="53">
                                  <a:moveTo>
                                    <a:pt x="5" y="13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359"/>
                          <wps:cNvSpPr>
                            <a:spLocks/>
                          </wps:cNvSpPr>
                          <wps:spPr bwMode="auto">
                            <a:xfrm>
                              <a:off x="1697" y="1322"/>
                              <a:ext cx="74" cy="53"/>
                            </a:xfrm>
                            <a:custGeom>
                              <a:avLst/>
                              <a:gdLst>
                                <a:gd name="T0" fmla="*/ 69 w 74"/>
                                <a:gd name="T1" fmla="*/ 18 h 53"/>
                                <a:gd name="T2" fmla="*/ 69 w 74"/>
                                <a:gd name="T3" fmla="*/ 30 h 53"/>
                                <a:gd name="T4" fmla="*/ 74 w 74"/>
                                <a:gd name="T5" fmla="*/ 30 h 53"/>
                                <a:gd name="T6" fmla="*/ 74 w 74"/>
                                <a:gd name="T7" fmla="*/ 28 h 53"/>
                                <a:gd name="T8" fmla="*/ 69 w 74"/>
                                <a:gd name="T9" fmla="*/ 18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53">
                                  <a:moveTo>
                                    <a:pt x="69" y="18"/>
                                  </a:moveTo>
                                  <a:lnTo>
                                    <a:pt x="69" y="30"/>
                                  </a:lnTo>
                                  <a:lnTo>
                                    <a:pt x="74" y="30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69" y="1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360"/>
                          <wps:cNvSpPr>
                            <a:spLocks/>
                          </wps:cNvSpPr>
                          <wps:spPr bwMode="auto">
                            <a:xfrm>
                              <a:off x="1697" y="1322"/>
                              <a:ext cx="74" cy="53"/>
                            </a:xfrm>
                            <a:custGeom>
                              <a:avLst/>
                              <a:gdLst>
                                <a:gd name="T0" fmla="*/ 69 w 74"/>
                                <a:gd name="T1" fmla="*/ 17 h 53"/>
                                <a:gd name="T2" fmla="*/ 69 w 74"/>
                                <a:gd name="T3" fmla="*/ 18 h 53"/>
                                <a:gd name="T4" fmla="*/ 69 w 74"/>
                                <a:gd name="T5" fmla="*/ 18 h 53"/>
                                <a:gd name="T6" fmla="*/ 69 w 74"/>
                                <a:gd name="T7" fmla="*/ 17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53">
                                  <a:moveTo>
                                    <a:pt x="69" y="17"/>
                                  </a:moveTo>
                                  <a:lnTo>
                                    <a:pt x="69" y="18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9" y="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361"/>
                          <wps:cNvSpPr>
                            <a:spLocks/>
                          </wps:cNvSpPr>
                          <wps:spPr bwMode="auto">
                            <a:xfrm>
                              <a:off x="1697" y="1322"/>
                              <a:ext cx="74" cy="53"/>
                            </a:xfrm>
                            <a:custGeom>
                              <a:avLst/>
                              <a:gdLst>
                                <a:gd name="T0" fmla="*/ 53 w 74"/>
                                <a:gd name="T1" fmla="*/ 4 h 53"/>
                                <a:gd name="T2" fmla="*/ 18 w 74"/>
                                <a:gd name="T3" fmla="*/ 4 h 53"/>
                                <a:gd name="T4" fmla="*/ 34 w 74"/>
                                <a:gd name="T5" fmla="*/ 5 h 53"/>
                                <a:gd name="T6" fmla="*/ 39 w 74"/>
                                <a:gd name="T7" fmla="*/ 5 h 53"/>
                                <a:gd name="T8" fmla="*/ 57 w 74"/>
                                <a:gd name="T9" fmla="*/ 7 h 53"/>
                                <a:gd name="T10" fmla="*/ 69 w 74"/>
                                <a:gd name="T11" fmla="*/ 17 h 53"/>
                                <a:gd name="T12" fmla="*/ 66 w 74"/>
                                <a:gd name="T13" fmla="*/ 11 h 53"/>
                                <a:gd name="T14" fmla="*/ 53 w 74"/>
                                <a:gd name="T15" fmla="*/ 4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4" h="53">
                                  <a:moveTo>
                                    <a:pt x="53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3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362"/>
                          <wps:cNvSpPr>
                            <a:spLocks/>
                          </wps:cNvSpPr>
                          <wps:spPr bwMode="auto">
                            <a:xfrm>
                              <a:off x="1697" y="1322"/>
                              <a:ext cx="74" cy="53"/>
                            </a:xfrm>
                            <a:custGeom>
                              <a:avLst/>
                              <a:gdLst>
                                <a:gd name="T0" fmla="*/ 6 w 74"/>
                                <a:gd name="T1" fmla="*/ 12 h 53"/>
                                <a:gd name="T2" fmla="*/ 5 w 74"/>
                                <a:gd name="T3" fmla="*/ 13 h 53"/>
                                <a:gd name="T4" fmla="*/ 5 w 74"/>
                                <a:gd name="T5" fmla="*/ 13 h 53"/>
                                <a:gd name="T6" fmla="*/ 6 w 74"/>
                                <a:gd name="T7" fmla="*/ 12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" h="53">
                                  <a:moveTo>
                                    <a:pt x="6" y="12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6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363"/>
                          <wps:cNvSpPr>
                            <a:spLocks/>
                          </wps:cNvSpPr>
                          <wps:spPr bwMode="auto">
                            <a:xfrm>
                              <a:off x="1697" y="1322"/>
                              <a:ext cx="74" cy="53"/>
                            </a:xfrm>
                            <a:custGeom>
                              <a:avLst/>
                              <a:gdLst>
                                <a:gd name="T0" fmla="*/ 34 w 74"/>
                                <a:gd name="T1" fmla="*/ 0 h 53"/>
                                <a:gd name="T2" fmla="*/ 12 w 74"/>
                                <a:gd name="T3" fmla="*/ 5 h 53"/>
                                <a:gd name="T4" fmla="*/ 6 w 74"/>
                                <a:gd name="T5" fmla="*/ 12 h 53"/>
                                <a:gd name="T6" fmla="*/ 18 w 74"/>
                                <a:gd name="T7" fmla="*/ 4 h 53"/>
                                <a:gd name="T8" fmla="*/ 53 w 74"/>
                                <a:gd name="T9" fmla="*/ 4 h 53"/>
                                <a:gd name="T10" fmla="*/ 45 w 74"/>
                                <a:gd name="T11" fmla="*/ 1 h 53"/>
                                <a:gd name="T12" fmla="*/ 38 w 74"/>
                                <a:gd name="T13" fmla="*/ 0 h 53"/>
                                <a:gd name="T14" fmla="*/ 34 w 74"/>
                                <a:gd name="T1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4" h="53">
                                  <a:moveTo>
                                    <a:pt x="34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82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1966" y="1456"/>
                            <a:ext cx="68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68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428625" cy="428625"/>
                                    <wp:effectExtent l="0" t="0" r="9525" b="9525"/>
                                    <wp:docPr id="1010" name="Picture 10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28625" cy="428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3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6313" y="1896"/>
                            <a:ext cx="32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38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209550" cy="238125"/>
                                    <wp:effectExtent l="0" t="0" r="0" b="9525"/>
                                    <wp:docPr id="1011" name="Picture 10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9550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84" name="Group 366"/>
                        <wpg:cNvGrpSpPr>
                          <a:grpSpLocks/>
                        </wpg:cNvGrpSpPr>
                        <wpg:grpSpPr bwMode="auto">
                          <a:xfrm>
                            <a:off x="6308" y="1893"/>
                            <a:ext cx="337" cy="389"/>
                            <a:chOff x="6308" y="1893"/>
                            <a:chExt cx="337" cy="389"/>
                          </a:xfrm>
                        </wpg:grpSpPr>
                        <wps:wsp>
                          <wps:cNvPr id="785" name="Freeform 367"/>
                          <wps:cNvSpPr>
                            <a:spLocks/>
                          </wps:cNvSpPr>
                          <wps:spPr bwMode="auto">
                            <a:xfrm>
                              <a:off x="6308" y="1893"/>
                              <a:ext cx="337" cy="389"/>
                            </a:xfrm>
                            <a:custGeom>
                              <a:avLst/>
                              <a:gdLst>
                                <a:gd name="T0" fmla="*/ 8 w 337"/>
                                <a:gd name="T1" fmla="*/ 84 h 389"/>
                                <a:gd name="T2" fmla="*/ 0 w 337"/>
                                <a:gd name="T3" fmla="*/ 89 h 389"/>
                                <a:gd name="T4" fmla="*/ 110 w 337"/>
                                <a:gd name="T5" fmla="*/ 279 h 389"/>
                                <a:gd name="T6" fmla="*/ 33 w 337"/>
                                <a:gd name="T7" fmla="*/ 324 h 389"/>
                                <a:gd name="T8" fmla="*/ 276 w 337"/>
                                <a:gd name="T9" fmla="*/ 388 h 389"/>
                                <a:gd name="T10" fmla="*/ 279 w 337"/>
                                <a:gd name="T11" fmla="*/ 376 h 389"/>
                                <a:gd name="T12" fmla="*/ 269 w 337"/>
                                <a:gd name="T13" fmla="*/ 376 h 389"/>
                                <a:gd name="T14" fmla="*/ 59 w 337"/>
                                <a:gd name="T15" fmla="*/ 320 h 389"/>
                                <a:gd name="T16" fmla="*/ 124 w 337"/>
                                <a:gd name="T17" fmla="*/ 283 h 389"/>
                                <a:gd name="T18" fmla="*/ 8 w 337"/>
                                <a:gd name="T19" fmla="*/ 84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7" h="389">
                                  <a:moveTo>
                                    <a:pt x="8" y="84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110" y="279"/>
                                  </a:lnTo>
                                  <a:lnTo>
                                    <a:pt x="33" y="324"/>
                                  </a:lnTo>
                                  <a:lnTo>
                                    <a:pt x="276" y="388"/>
                                  </a:lnTo>
                                  <a:lnTo>
                                    <a:pt x="279" y="376"/>
                                  </a:lnTo>
                                  <a:lnTo>
                                    <a:pt x="269" y="376"/>
                                  </a:lnTo>
                                  <a:lnTo>
                                    <a:pt x="59" y="320"/>
                                  </a:lnTo>
                                  <a:lnTo>
                                    <a:pt x="124" y="283"/>
                                  </a:lnTo>
                                  <a:lnTo>
                                    <a:pt x="8" y="84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368"/>
                          <wps:cNvSpPr>
                            <a:spLocks/>
                          </wps:cNvSpPr>
                          <wps:spPr bwMode="auto">
                            <a:xfrm>
                              <a:off x="6308" y="1893"/>
                              <a:ext cx="337" cy="389"/>
                            </a:xfrm>
                            <a:custGeom>
                              <a:avLst/>
                              <a:gdLst>
                                <a:gd name="T0" fmla="*/ 332 w 337"/>
                                <a:gd name="T1" fmla="*/ 169 h 389"/>
                                <a:gd name="T2" fmla="*/ 321 w 337"/>
                                <a:gd name="T3" fmla="*/ 169 h 389"/>
                                <a:gd name="T4" fmla="*/ 269 w 337"/>
                                <a:gd name="T5" fmla="*/ 376 h 389"/>
                                <a:gd name="T6" fmla="*/ 279 w 337"/>
                                <a:gd name="T7" fmla="*/ 376 h 389"/>
                                <a:gd name="T8" fmla="*/ 332 w 337"/>
                                <a:gd name="T9" fmla="*/ 169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7" h="389">
                                  <a:moveTo>
                                    <a:pt x="332" y="169"/>
                                  </a:moveTo>
                                  <a:lnTo>
                                    <a:pt x="321" y="169"/>
                                  </a:lnTo>
                                  <a:lnTo>
                                    <a:pt x="269" y="376"/>
                                  </a:lnTo>
                                  <a:lnTo>
                                    <a:pt x="279" y="376"/>
                                  </a:lnTo>
                                  <a:lnTo>
                                    <a:pt x="332" y="169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369"/>
                          <wps:cNvSpPr>
                            <a:spLocks/>
                          </wps:cNvSpPr>
                          <wps:spPr bwMode="auto">
                            <a:xfrm>
                              <a:off x="6308" y="1893"/>
                              <a:ext cx="337" cy="389"/>
                            </a:xfrm>
                            <a:custGeom>
                              <a:avLst/>
                              <a:gdLst>
                                <a:gd name="T0" fmla="*/ 142 w 337"/>
                                <a:gd name="T1" fmla="*/ 0 h 389"/>
                                <a:gd name="T2" fmla="*/ 134 w 337"/>
                                <a:gd name="T3" fmla="*/ 5 h 389"/>
                                <a:gd name="T4" fmla="*/ 257 w 337"/>
                                <a:gd name="T5" fmla="*/ 207 h 389"/>
                                <a:gd name="T6" fmla="*/ 280 w 337"/>
                                <a:gd name="T7" fmla="*/ 193 h 389"/>
                                <a:gd name="T8" fmla="*/ 260 w 337"/>
                                <a:gd name="T9" fmla="*/ 193 h 389"/>
                                <a:gd name="T10" fmla="*/ 142 w 337"/>
                                <a:gd name="T11" fmla="*/ 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7" h="389">
                                  <a:moveTo>
                                    <a:pt x="142" y="0"/>
                                  </a:moveTo>
                                  <a:lnTo>
                                    <a:pt x="134" y="5"/>
                                  </a:lnTo>
                                  <a:lnTo>
                                    <a:pt x="257" y="207"/>
                                  </a:lnTo>
                                  <a:lnTo>
                                    <a:pt x="280" y="193"/>
                                  </a:lnTo>
                                  <a:lnTo>
                                    <a:pt x="260" y="193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370"/>
                          <wps:cNvSpPr>
                            <a:spLocks/>
                          </wps:cNvSpPr>
                          <wps:spPr bwMode="auto">
                            <a:xfrm>
                              <a:off x="6308" y="1893"/>
                              <a:ext cx="337" cy="389"/>
                            </a:xfrm>
                            <a:custGeom>
                              <a:avLst/>
                              <a:gdLst>
                                <a:gd name="T0" fmla="*/ 337 w 337"/>
                                <a:gd name="T1" fmla="*/ 149 h 389"/>
                                <a:gd name="T2" fmla="*/ 260 w 337"/>
                                <a:gd name="T3" fmla="*/ 193 h 389"/>
                                <a:gd name="T4" fmla="*/ 280 w 337"/>
                                <a:gd name="T5" fmla="*/ 193 h 389"/>
                                <a:gd name="T6" fmla="*/ 321 w 337"/>
                                <a:gd name="T7" fmla="*/ 169 h 389"/>
                                <a:gd name="T8" fmla="*/ 332 w 337"/>
                                <a:gd name="T9" fmla="*/ 169 h 389"/>
                                <a:gd name="T10" fmla="*/ 337 w 337"/>
                                <a:gd name="T11" fmla="*/ 149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7" h="389">
                                  <a:moveTo>
                                    <a:pt x="337" y="149"/>
                                  </a:moveTo>
                                  <a:lnTo>
                                    <a:pt x="260" y="193"/>
                                  </a:lnTo>
                                  <a:lnTo>
                                    <a:pt x="280" y="193"/>
                                  </a:lnTo>
                                  <a:lnTo>
                                    <a:pt x="321" y="169"/>
                                  </a:lnTo>
                                  <a:lnTo>
                                    <a:pt x="332" y="169"/>
                                  </a:lnTo>
                                  <a:lnTo>
                                    <a:pt x="337" y="149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371"/>
                        <wpg:cNvGrpSpPr>
                          <a:grpSpLocks/>
                        </wpg:cNvGrpSpPr>
                        <wpg:grpSpPr bwMode="auto">
                          <a:xfrm>
                            <a:off x="4701" y="5277"/>
                            <a:ext cx="105" cy="133"/>
                            <a:chOff x="4701" y="5277"/>
                            <a:chExt cx="105" cy="133"/>
                          </a:xfrm>
                        </wpg:grpSpPr>
                        <wps:wsp>
                          <wps:cNvPr id="790" name="Freeform 372"/>
                          <wps:cNvSpPr>
                            <a:spLocks/>
                          </wps:cNvSpPr>
                          <wps:spPr bwMode="auto">
                            <a:xfrm>
                              <a:off x="4701" y="5277"/>
                              <a:ext cx="105" cy="133"/>
                            </a:xfrm>
                            <a:custGeom>
                              <a:avLst/>
                              <a:gdLst>
                                <a:gd name="T0" fmla="*/ 52 w 105"/>
                                <a:gd name="T1" fmla="*/ 0 h 133"/>
                                <a:gd name="T2" fmla="*/ 0 w 105"/>
                                <a:gd name="T3" fmla="*/ 0 h 133"/>
                                <a:gd name="T4" fmla="*/ 0 w 105"/>
                                <a:gd name="T5" fmla="*/ 3 h 133"/>
                                <a:gd name="T6" fmla="*/ 14 w 105"/>
                                <a:gd name="T7" fmla="*/ 5 h 133"/>
                                <a:gd name="T8" fmla="*/ 16 w 105"/>
                                <a:gd name="T9" fmla="*/ 7 h 133"/>
                                <a:gd name="T10" fmla="*/ 16 w 105"/>
                                <a:gd name="T11" fmla="*/ 127 h 133"/>
                                <a:gd name="T12" fmla="*/ 0 w 105"/>
                                <a:gd name="T13" fmla="*/ 128 h 133"/>
                                <a:gd name="T14" fmla="*/ 0 w 105"/>
                                <a:gd name="T15" fmla="*/ 132 h 133"/>
                                <a:gd name="T16" fmla="*/ 55 w 105"/>
                                <a:gd name="T17" fmla="*/ 132 h 133"/>
                                <a:gd name="T18" fmla="*/ 55 w 105"/>
                                <a:gd name="T19" fmla="*/ 128 h 133"/>
                                <a:gd name="T20" fmla="*/ 40 w 105"/>
                                <a:gd name="T21" fmla="*/ 128 h 133"/>
                                <a:gd name="T22" fmla="*/ 37 w 105"/>
                                <a:gd name="T23" fmla="*/ 125 h 133"/>
                                <a:gd name="T24" fmla="*/ 37 w 105"/>
                                <a:gd name="T25" fmla="*/ 74 h 133"/>
                                <a:gd name="T26" fmla="*/ 59 w 105"/>
                                <a:gd name="T27" fmla="*/ 74 h 133"/>
                                <a:gd name="T28" fmla="*/ 78 w 105"/>
                                <a:gd name="T29" fmla="*/ 71 h 133"/>
                                <a:gd name="T30" fmla="*/ 86 w 105"/>
                                <a:gd name="T31" fmla="*/ 66 h 133"/>
                                <a:gd name="T32" fmla="*/ 49 w 105"/>
                                <a:gd name="T33" fmla="*/ 66 h 133"/>
                                <a:gd name="T34" fmla="*/ 40 w 105"/>
                                <a:gd name="T35" fmla="*/ 66 h 133"/>
                                <a:gd name="T36" fmla="*/ 37 w 105"/>
                                <a:gd name="T37" fmla="*/ 66 h 133"/>
                                <a:gd name="T38" fmla="*/ 37 w 105"/>
                                <a:gd name="T39" fmla="*/ 7 h 133"/>
                                <a:gd name="T40" fmla="*/ 39 w 105"/>
                                <a:gd name="T41" fmla="*/ 7 h 133"/>
                                <a:gd name="T42" fmla="*/ 84 w 105"/>
                                <a:gd name="T43" fmla="*/ 7 h 133"/>
                                <a:gd name="T44" fmla="*/ 77 w 105"/>
                                <a:gd name="T45" fmla="*/ 3 h 133"/>
                                <a:gd name="T46" fmla="*/ 52 w 105"/>
                                <a:gd name="T47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05" h="133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55" y="132"/>
                                  </a:lnTo>
                                  <a:lnTo>
                                    <a:pt x="55" y="128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78" y="71"/>
                                  </a:lnTo>
                                  <a:lnTo>
                                    <a:pt x="86" y="66"/>
                                  </a:lnTo>
                                  <a:lnTo>
                                    <a:pt x="49" y="66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373"/>
                          <wps:cNvSpPr>
                            <a:spLocks/>
                          </wps:cNvSpPr>
                          <wps:spPr bwMode="auto">
                            <a:xfrm>
                              <a:off x="4701" y="5277"/>
                              <a:ext cx="105" cy="133"/>
                            </a:xfrm>
                            <a:custGeom>
                              <a:avLst/>
                              <a:gdLst>
                                <a:gd name="T0" fmla="*/ 59 w 105"/>
                                <a:gd name="T1" fmla="*/ 74 h 133"/>
                                <a:gd name="T2" fmla="*/ 37 w 105"/>
                                <a:gd name="T3" fmla="*/ 74 h 133"/>
                                <a:gd name="T4" fmla="*/ 41 w 105"/>
                                <a:gd name="T5" fmla="*/ 74 h 133"/>
                                <a:gd name="T6" fmla="*/ 45 w 105"/>
                                <a:gd name="T7" fmla="*/ 74 h 133"/>
                                <a:gd name="T8" fmla="*/ 56 w 105"/>
                                <a:gd name="T9" fmla="*/ 74 h 133"/>
                                <a:gd name="T10" fmla="*/ 59 w 105"/>
                                <a:gd name="T11" fmla="*/ 74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5" h="133">
                                  <a:moveTo>
                                    <a:pt x="59" y="74"/>
                                  </a:moveTo>
                                  <a:lnTo>
                                    <a:pt x="37" y="74"/>
                                  </a:lnTo>
                                  <a:lnTo>
                                    <a:pt x="41" y="74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59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374"/>
                          <wps:cNvSpPr>
                            <a:spLocks/>
                          </wps:cNvSpPr>
                          <wps:spPr bwMode="auto">
                            <a:xfrm>
                              <a:off x="4701" y="5277"/>
                              <a:ext cx="105" cy="133"/>
                            </a:xfrm>
                            <a:custGeom>
                              <a:avLst/>
                              <a:gdLst>
                                <a:gd name="T0" fmla="*/ 84 w 105"/>
                                <a:gd name="T1" fmla="*/ 7 h 133"/>
                                <a:gd name="T2" fmla="*/ 39 w 105"/>
                                <a:gd name="T3" fmla="*/ 7 h 133"/>
                                <a:gd name="T4" fmla="*/ 56 w 105"/>
                                <a:gd name="T5" fmla="*/ 8 h 133"/>
                                <a:gd name="T6" fmla="*/ 73 w 105"/>
                                <a:gd name="T7" fmla="*/ 17 h 133"/>
                                <a:gd name="T8" fmla="*/ 82 w 105"/>
                                <a:gd name="T9" fmla="*/ 46 h 133"/>
                                <a:gd name="T10" fmla="*/ 66 w 105"/>
                                <a:gd name="T11" fmla="*/ 64 h 133"/>
                                <a:gd name="T12" fmla="*/ 49 w 105"/>
                                <a:gd name="T13" fmla="*/ 66 h 133"/>
                                <a:gd name="T14" fmla="*/ 86 w 105"/>
                                <a:gd name="T15" fmla="*/ 66 h 133"/>
                                <a:gd name="T16" fmla="*/ 92 w 105"/>
                                <a:gd name="T17" fmla="*/ 62 h 133"/>
                                <a:gd name="T18" fmla="*/ 105 w 105"/>
                                <a:gd name="T19" fmla="*/ 51 h 133"/>
                                <a:gd name="T20" fmla="*/ 104 w 105"/>
                                <a:gd name="T21" fmla="*/ 31 h 133"/>
                                <a:gd name="T22" fmla="*/ 96 w 105"/>
                                <a:gd name="T23" fmla="*/ 13 h 133"/>
                                <a:gd name="T24" fmla="*/ 84 w 105"/>
                                <a:gd name="T25" fmla="*/ 7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5" h="133">
                                  <a:moveTo>
                                    <a:pt x="84" y="7"/>
                                  </a:moveTo>
                                  <a:lnTo>
                                    <a:pt x="39" y="7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73" y="17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49" y="66"/>
                                  </a:lnTo>
                                  <a:lnTo>
                                    <a:pt x="86" y="66"/>
                                  </a:lnTo>
                                  <a:lnTo>
                                    <a:pt x="92" y="62"/>
                                  </a:lnTo>
                                  <a:lnTo>
                                    <a:pt x="105" y="51"/>
                                  </a:lnTo>
                                  <a:lnTo>
                                    <a:pt x="104" y="31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84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375"/>
                        <wpg:cNvGrpSpPr>
                          <a:grpSpLocks/>
                        </wpg:cNvGrpSpPr>
                        <wpg:grpSpPr bwMode="auto">
                          <a:xfrm>
                            <a:off x="4810" y="5320"/>
                            <a:ext cx="94" cy="92"/>
                            <a:chOff x="4810" y="5320"/>
                            <a:chExt cx="94" cy="92"/>
                          </a:xfrm>
                        </wpg:grpSpPr>
                        <wps:wsp>
                          <wps:cNvPr id="794" name="Freeform 376"/>
                          <wps:cNvSpPr>
                            <a:spLocks/>
                          </wps:cNvSpPr>
                          <wps:spPr bwMode="auto">
                            <a:xfrm>
                              <a:off x="4810" y="5320"/>
                              <a:ext cx="94" cy="92"/>
                            </a:xfrm>
                            <a:custGeom>
                              <a:avLst/>
                              <a:gdLst>
                                <a:gd name="T0" fmla="*/ 29 w 94"/>
                                <a:gd name="T1" fmla="*/ 0 h 92"/>
                                <a:gd name="T2" fmla="*/ 0 w 94"/>
                                <a:gd name="T3" fmla="*/ 0 h 92"/>
                                <a:gd name="T4" fmla="*/ 0 w 94"/>
                                <a:gd name="T5" fmla="*/ 2 h 92"/>
                                <a:gd name="T6" fmla="*/ 12 w 94"/>
                                <a:gd name="T7" fmla="*/ 3 h 92"/>
                                <a:gd name="T8" fmla="*/ 12 w 94"/>
                                <a:gd name="T9" fmla="*/ 87 h 92"/>
                                <a:gd name="T10" fmla="*/ 27 w 94"/>
                                <a:gd name="T11" fmla="*/ 91 h 92"/>
                                <a:gd name="T12" fmla="*/ 39 w 94"/>
                                <a:gd name="T13" fmla="*/ 91 h 92"/>
                                <a:gd name="T14" fmla="*/ 49 w 94"/>
                                <a:gd name="T15" fmla="*/ 91 h 92"/>
                                <a:gd name="T16" fmla="*/ 60 w 94"/>
                                <a:gd name="T17" fmla="*/ 80 h 92"/>
                                <a:gd name="T18" fmla="*/ 30 w 94"/>
                                <a:gd name="T19" fmla="*/ 80 h 92"/>
                                <a:gd name="T20" fmla="*/ 29 w 94"/>
                                <a:gd name="T21" fmla="*/ 67 h 92"/>
                                <a:gd name="T22" fmla="*/ 29 w 94"/>
                                <a:gd name="T23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4" h="92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39" y="91"/>
                                  </a:lnTo>
                                  <a:lnTo>
                                    <a:pt x="49" y="91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377"/>
                          <wps:cNvSpPr>
                            <a:spLocks/>
                          </wps:cNvSpPr>
                          <wps:spPr bwMode="auto">
                            <a:xfrm>
                              <a:off x="4810" y="5320"/>
                              <a:ext cx="94" cy="92"/>
                            </a:xfrm>
                            <a:custGeom>
                              <a:avLst/>
                              <a:gdLst>
                                <a:gd name="T0" fmla="*/ 81 w 94"/>
                                <a:gd name="T1" fmla="*/ 74 h 92"/>
                                <a:gd name="T2" fmla="*/ 65 w 94"/>
                                <a:gd name="T3" fmla="*/ 74 h 92"/>
                                <a:gd name="T4" fmla="*/ 65 w 94"/>
                                <a:gd name="T5" fmla="*/ 91 h 92"/>
                                <a:gd name="T6" fmla="*/ 66 w 94"/>
                                <a:gd name="T7" fmla="*/ 91 h 92"/>
                                <a:gd name="T8" fmla="*/ 83 w 94"/>
                                <a:gd name="T9" fmla="*/ 85 h 92"/>
                                <a:gd name="T10" fmla="*/ 93 w 94"/>
                                <a:gd name="T11" fmla="*/ 82 h 92"/>
                                <a:gd name="T12" fmla="*/ 93 w 94"/>
                                <a:gd name="T13" fmla="*/ 80 h 92"/>
                                <a:gd name="T14" fmla="*/ 81 w 94"/>
                                <a:gd name="T15" fmla="*/ 80 h 92"/>
                                <a:gd name="T16" fmla="*/ 81 w 94"/>
                                <a:gd name="T17" fmla="*/ 77 h 92"/>
                                <a:gd name="T18" fmla="*/ 81 w 94"/>
                                <a:gd name="T19" fmla="*/ 74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4" h="92">
                                  <a:moveTo>
                                    <a:pt x="81" y="74"/>
                                  </a:moveTo>
                                  <a:lnTo>
                                    <a:pt x="65" y="74"/>
                                  </a:lnTo>
                                  <a:lnTo>
                                    <a:pt x="65" y="91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3" y="82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1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378"/>
                          <wps:cNvSpPr>
                            <a:spLocks/>
                          </wps:cNvSpPr>
                          <wps:spPr bwMode="auto">
                            <a:xfrm>
                              <a:off x="4810" y="5320"/>
                              <a:ext cx="94" cy="92"/>
                            </a:xfrm>
                            <a:custGeom>
                              <a:avLst/>
                              <a:gdLst>
                                <a:gd name="T0" fmla="*/ 81 w 94"/>
                                <a:gd name="T1" fmla="*/ 0 h 92"/>
                                <a:gd name="T2" fmla="*/ 49 w 94"/>
                                <a:gd name="T3" fmla="*/ 0 h 92"/>
                                <a:gd name="T4" fmla="*/ 49 w 94"/>
                                <a:gd name="T5" fmla="*/ 3 h 92"/>
                                <a:gd name="T6" fmla="*/ 63 w 94"/>
                                <a:gd name="T7" fmla="*/ 3 h 92"/>
                                <a:gd name="T8" fmla="*/ 64 w 94"/>
                                <a:gd name="T9" fmla="*/ 8 h 92"/>
                                <a:gd name="T10" fmla="*/ 64 w 94"/>
                                <a:gd name="T11" fmla="*/ 69 h 92"/>
                                <a:gd name="T12" fmla="*/ 63 w 94"/>
                                <a:gd name="T13" fmla="*/ 71 h 92"/>
                                <a:gd name="T14" fmla="*/ 61 w 94"/>
                                <a:gd name="T15" fmla="*/ 73 h 92"/>
                                <a:gd name="T16" fmla="*/ 56 w 94"/>
                                <a:gd name="T17" fmla="*/ 77 h 92"/>
                                <a:gd name="T18" fmla="*/ 50 w 94"/>
                                <a:gd name="T19" fmla="*/ 80 h 92"/>
                                <a:gd name="T20" fmla="*/ 60 w 94"/>
                                <a:gd name="T21" fmla="*/ 80 h 92"/>
                                <a:gd name="T22" fmla="*/ 65 w 94"/>
                                <a:gd name="T23" fmla="*/ 74 h 92"/>
                                <a:gd name="T24" fmla="*/ 81 w 94"/>
                                <a:gd name="T25" fmla="*/ 74 h 92"/>
                                <a:gd name="T26" fmla="*/ 81 w 94"/>
                                <a:gd name="T27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4" h="92">
                                  <a:moveTo>
                                    <a:pt x="81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63" y="71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65" y="74"/>
                                  </a:lnTo>
                                  <a:lnTo>
                                    <a:pt x="81" y="74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379"/>
                          <wps:cNvSpPr>
                            <a:spLocks/>
                          </wps:cNvSpPr>
                          <wps:spPr bwMode="auto">
                            <a:xfrm>
                              <a:off x="4810" y="5320"/>
                              <a:ext cx="94" cy="92"/>
                            </a:xfrm>
                            <a:custGeom>
                              <a:avLst/>
                              <a:gdLst>
                                <a:gd name="T0" fmla="*/ 93 w 94"/>
                                <a:gd name="T1" fmla="*/ 79 h 92"/>
                                <a:gd name="T2" fmla="*/ 81 w 94"/>
                                <a:gd name="T3" fmla="*/ 80 h 92"/>
                                <a:gd name="T4" fmla="*/ 93 w 94"/>
                                <a:gd name="T5" fmla="*/ 80 h 92"/>
                                <a:gd name="T6" fmla="*/ 93 w 94"/>
                                <a:gd name="T7" fmla="*/ 79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4" h="92">
                                  <a:moveTo>
                                    <a:pt x="93" y="79"/>
                                  </a:moveTo>
                                  <a:lnTo>
                                    <a:pt x="81" y="80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93" y="7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380"/>
                        <wpg:cNvGrpSpPr>
                          <a:grpSpLocks/>
                        </wpg:cNvGrpSpPr>
                        <wpg:grpSpPr bwMode="auto">
                          <a:xfrm>
                            <a:off x="4910" y="5318"/>
                            <a:ext cx="90" cy="135"/>
                            <a:chOff x="4910" y="5318"/>
                            <a:chExt cx="90" cy="135"/>
                          </a:xfrm>
                        </wpg:grpSpPr>
                        <wps:wsp>
                          <wps:cNvPr id="799" name="Freeform 381"/>
                          <wps:cNvSpPr>
                            <a:spLocks/>
                          </wps:cNvSpPr>
                          <wps:spPr bwMode="auto">
                            <a:xfrm>
                              <a:off x="4910" y="5318"/>
                              <a:ext cx="90" cy="135"/>
                            </a:xfrm>
                            <a:custGeom>
                              <a:avLst/>
                              <a:gdLst>
                                <a:gd name="T0" fmla="*/ 30 w 90"/>
                                <a:gd name="T1" fmla="*/ 13 h 135"/>
                                <a:gd name="T2" fmla="*/ 13 w 90"/>
                                <a:gd name="T3" fmla="*/ 13 h 135"/>
                                <a:gd name="T4" fmla="*/ 14 w 90"/>
                                <a:gd name="T5" fmla="*/ 16 h 135"/>
                                <a:gd name="T6" fmla="*/ 14 w 90"/>
                                <a:gd name="T7" fmla="*/ 126 h 135"/>
                                <a:gd name="T8" fmla="*/ 13 w 90"/>
                                <a:gd name="T9" fmla="*/ 130 h 135"/>
                                <a:gd name="T10" fmla="*/ 0 w 90"/>
                                <a:gd name="T11" fmla="*/ 131 h 135"/>
                                <a:gd name="T12" fmla="*/ 0 w 90"/>
                                <a:gd name="T13" fmla="*/ 135 h 135"/>
                                <a:gd name="T14" fmla="*/ 48 w 90"/>
                                <a:gd name="T15" fmla="*/ 135 h 135"/>
                                <a:gd name="T16" fmla="*/ 48 w 90"/>
                                <a:gd name="T17" fmla="*/ 131 h 135"/>
                                <a:gd name="T18" fmla="*/ 34 w 90"/>
                                <a:gd name="T19" fmla="*/ 131 h 135"/>
                                <a:gd name="T20" fmla="*/ 30 w 90"/>
                                <a:gd name="T21" fmla="*/ 129 h 135"/>
                                <a:gd name="T22" fmla="*/ 30 w 90"/>
                                <a:gd name="T23" fmla="*/ 85 h 135"/>
                                <a:gd name="T24" fmla="*/ 37 w 90"/>
                                <a:gd name="T25" fmla="*/ 85 h 135"/>
                                <a:gd name="T26" fmla="*/ 30 w 90"/>
                                <a:gd name="T27" fmla="*/ 78 h 135"/>
                                <a:gd name="T28" fmla="*/ 30 w 90"/>
                                <a:gd name="T29" fmla="*/ 25 h 135"/>
                                <a:gd name="T30" fmla="*/ 40 w 90"/>
                                <a:gd name="T31" fmla="*/ 16 h 135"/>
                                <a:gd name="T32" fmla="*/ 84 w 90"/>
                                <a:gd name="T33" fmla="*/ 16 h 135"/>
                                <a:gd name="T34" fmla="*/ 84 w 90"/>
                                <a:gd name="T35" fmla="*/ 15 h 135"/>
                                <a:gd name="T36" fmla="*/ 31 w 90"/>
                                <a:gd name="T37" fmla="*/ 15 h 135"/>
                                <a:gd name="T38" fmla="*/ 30 w 90"/>
                                <a:gd name="T39" fmla="*/ 14 h 135"/>
                                <a:gd name="T40" fmla="*/ 30 w 90"/>
                                <a:gd name="T41" fmla="*/ 13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135">
                                  <a:moveTo>
                                    <a:pt x="30" y="13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4" y="126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48" y="135"/>
                                  </a:lnTo>
                                  <a:lnTo>
                                    <a:pt x="48" y="131"/>
                                  </a:lnTo>
                                  <a:lnTo>
                                    <a:pt x="34" y="131"/>
                                  </a:lnTo>
                                  <a:lnTo>
                                    <a:pt x="30" y="129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382"/>
                          <wps:cNvSpPr>
                            <a:spLocks/>
                          </wps:cNvSpPr>
                          <wps:spPr bwMode="auto">
                            <a:xfrm>
                              <a:off x="4910" y="5318"/>
                              <a:ext cx="90" cy="135"/>
                            </a:xfrm>
                            <a:custGeom>
                              <a:avLst/>
                              <a:gdLst>
                                <a:gd name="T0" fmla="*/ 37 w 90"/>
                                <a:gd name="T1" fmla="*/ 85 h 135"/>
                                <a:gd name="T2" fmla="*/ 30 w 90"/>
                                <a:gd name="T3" fmla="*/ 85 h 135"/>
                                <a:gd name="T4" fmla="*/ 37 w 90"/>
                                <a:gd name="T5" fmla="*/ 91 h 135"/>
                                <a:gd name="T6" fmla="*/ 43 w 90"/>
                                <a:gd name="T7" fmla="*/ 93 h 135"/>
                                <a:gd name="T8" fmla="*/ 53 w 90"/>
                                <a:gd name="T9" fmla="*/ 93 h 135"/>
                                <a:gd name="T10" fmla="*/ 70 w 90"/>
                                <a:gd name="T11" fmla="*/ 87 h 135"/>
                                <a:gd name="T12" fmla="*/ 71 w 90"/>
                                <a:gd name="T13" fmla="*/ 87 h 135"/>
                                <a:gd name="T14" fmla="*/ 40 w 90"/>
                                <a:gd name="T15" fmla="*/ 87 h 135"/>
                                <a:gd name="T16" fmla="*/ 37 w 90"/>
                                <a:gd name="T17" fmla="*/ 8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0" h="135">
                                  <a:moveTo>
                                    <a:pt x="37" y="85"/>
                                  </a:moveTo>
                                  <a:lnTo>
                                    <a:pt x="30" y="85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43" y="93"/>
                                  </a:lnTo>
                                  <a:lnTo>
                                    <a:pt x="53" y="93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7" y="8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383"/>
                          <wps:cNvSpPr>
                            <a:spLocks/>
                          </wps:cNvSpPr>
                          <wps:spPr bwMode="auto">
                            <a:xfrm>
                              <a:off x="4910" y="5318"/>
                              <a:ext cx="90" cy="135"/>
                            </a:xfrm>
                            <a:custGeom>
                              <a:avLst/>
                              <a:gdLst>
                                <a:gd name="T0" fmla="*/ 84 w 90"/>
                                <a:gd name="T1" fmla="*/ 16 h 135"/>
                                <a:gd name="T2" fmla="*/ 40 w 90"/>
                                <a:gd name="T3" fmla="*/ 16 h 135"/>
                                <a:gd name="T4" fmla="*/ 65 w 90"/>
                                <a:gd name="T5" fmla="*/ 18 h 135"/>
                                <a:gd name="T6" fmla="*/ 74 w 90"/>
                                <a:gd name="T7" fmla="*/ 38 h 135"/>
                                <a:gd name="T8" fmla="*/ 74 w 90"/>
                                <a:gd name="T9" fmla="*/ 60 h 135"/>
                                <a:gd name="T10" fmla="*/ 63 w 90"/>
                                <a:gd name="T11" fmla="*/ 83 h 135"/>
                                <a:gd name="T12" fmla="*/ 51 w 90"/>
                                <a:gd name="T13" fmla="*/ 87 h 135"/>
                                <a:gd name="T14" fmla="*/ 71 w 90"/>
                                <a:gd name="T15" fmla="*/ 87 h 135"/>
                                <a:gd name="T16" fmla="*/ 82 w 90"/>
                                <a:gd name="T17" fmla="*/ 73 h 135"/>
                                <a:gd name="T18" fmla="*/ 89 w 90"/>
                                <a:gd name="T19" fmla="*/ 51 h 135"/>
                                <a:gd name="T20" fmla="*/ 90 w 90"/>
                                <a:gd name="T21" fmla="*/ 24 h 135"/>
                                <a:gd name="T22" fmla="*/ 84 w 90"/>
                                <a:gd name="T23" fmla="*/ 16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0" h="135">
                                  <a:moveTo>
                                    <a:pt x="84" y="16"/>
                                  </a:moveTo>
                                  <a:lnTo>
                                    <a:pt x="40" y="16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82" y="73"/>
                                  </a:lnTo>
                                  <a:lnTo>
                                    <a:pt x="89" y="51"/>
                                  </a:lnTo>
                                  <a:lnTo>
                                    <a:pt x="90" y="24"/>
                                  </a:lnTo>
                                  <a:lnTo>
                                    <a:pt x="84" y="1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384"/>
                          <wps:cNvSpPr>
                            <a:spLocks/>
                          </wps:cNvSpPr>
                          <wps:spPr bwMode="auto">
                            <a:xfrm>
                              <a:off x="4910" y="5318"/>
                              <a:ext cx="90" cy="135"/>
                            </a:xfrm>
                            <a:custGeom>
                              <a:avLst/>
                              <a:gdLst>
                                <a:gd name="T0" fmla="*/ 59 w 90"/>
                                <a:gd name="T1" fmla="*/ 0 h 135"/>
                                <a:gd name="T2" fmla="*/ 44 w 90"/>
                                <a:gd name="T3" fmla="*/ 0 h 135"/>
                                <a:gd name="T4" fmla="*/ 35 w 90"/>
                                <a:gd name="T5" fmla="*/ 9 h 135"/>
                                <a:gd name="T6" fmla="*/ 31 w 90"/>
                                <a:gd name="T7" fmla="*/ 15 h 135"/>
                                <a:gd name="T8" fmla="*/ 84 w 90"/>
                                <a:gd name="T9" fmla="*/ 15 h 135"/>
                                <a:gd name="T10" fmla="*/ 77 w 90"/>
                                <a:gd name="T11" fmla="*/ 6 h 135"/>
                                <a:gd name="T12" fmla="*/ 59 w 90"/>
                                <a:gd name="T13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0" h="135">
                                  <a:moveTo>
                                    <a:pt x="59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385"/>
                          <wps:cNvSpPr>
                            <a:spLocks/>
                          </wps:cNvSpPr>
                          <wps:spPr bwMode="auto">
                            <a:xfrm>
                              <a:off x="4910" y="5318"/>
                              <a:ext cx="90" cy="135"/>
                            </a:xfrm>
                            <a:custGeom>
                              <a:avLst/>
                              <a:gdLst>
                                <a:gd name="T0" fmla="*/ 29 w 90"/>
                                <a:gd name="T1" fmla="*/ 0 h 135"/>
                                <a:gd name="T2" fmla="*/ 20 w 90"/>
                                <a:gd name="T3" fmla="*/ 3 h 135"/>
                                <a:gd name="T4" fmla="*/ 10 w 90"/>
                                <a:gd name="T5" fmla="*/ 7 h 135"/>
                                <a:gd name="T6" fmla="*/ 0 w 90"/>
                                <a:gd name="T7" fmla="*/ 10 h 135"/>
                                <a:gd name="T8" fmla="*/ 0 w 90"/>
                                <a:gd name="T9" fmla="*/ 13 h 135"/>
                                <a:gd name="T10" fmla="*/ 6 w 90"/>
                                <a:gd name="T11" fmla="*/ 13 h 135"/>
                                <a:gd name="T12" fmla="*/ 30 w 90"/>
                                <a:gd name="T13" fmla="*/ 13 h 135"/>
                                <a:gd name="T14" fmla="*/ 30 w 90"/>
                                <a:gd name="T15" fmla="*/ 0 h 135"/>
                                <a:gd name="T16" fmla="*/ 29 w 90"/>
                                <a:gd name="T1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0" h="135">
                                  <a:moveTo>
                                    <a:pt x="29" y="0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386"/>
                        <wpg:cNvGrpSpPr>
                          <a:grpSpLocks/>
                        </wpg:cNvGrpSpPr>
                        <wpg:grpSpPr bwMode="auto">
                          <a:xfrm>
                            <a:off x="5016" y="5318"/>
                            <a:ext cx="81" cy="94"/>
                            <a:chOff x="5016" y="5318"/>
                            <a:chExt cx="81" cy="94"/>
                          </a:xfrm>
                        </wpg:grpSpPr>
                        <wps:wsp>
                          <wps:cNvPr id="805" name="Freeform 387"/>
                          <wps:cNvSpPr>
                            <a:spLocks/>
                          </wps:cNvSpPr>
                          <wps:spPr bwMode="auto">
                            <a:xfrm>
                              <a:off x="5016" y="5318"/>
                              <a:ext cx="81" cy="94"/>
                            </a:xfrm>
                            <a:custGeom>
                              <a:avLst/>
                              <a:gdLst>
                                <a:gd name="T0" fmla="*/ 48 w 81"/>
                                <a:gd name="T1" fmla="*/ 4 h 94"/>
                                <a:gd name="T2" fmla="*/ 40 w 81"/>
                                <a:gd name="T3" fmla="*/ 4 h 94"/>
                                <a:gd name="T4" fmla="*/ 49 w 81"/>
                                <a:gd name="T5" fmla="*/ 6 h 94"/>
                                <a:gd name="T6" fmla="*/ 49 w 81"/>
                                <a:gd name="T7" fmla="*/ 21 h 94"/>
                                <a:gd name="T8" fmla="*/ 44 w 81"/>
                                <a:gd name="T9" fmla="*/ 35 h 94"/>
                                <a:gd name="T10" fmla="*/ 20 w 81"/>
                                <a:gd name="T11" fmla="*/ 46 h 94"/>
                                <a:gd name="T12" fmla="*/ 5 w 81"/>
                                <a:gd name="T13" fmla="*/ 57 h 94"/>
                                <a:gd name="T14" fmla="*/ 0 w 81"/>
                                <a:gd name="T15" fmla="*/ 73 h 94"/>
                                <a:gd name="T16" fmla="*/ 0 w 81"/>
                                <a:gd name="T17" fmla="*/ 86 h 94"/>
                                <a:gd name="T18" fmla="*/ 10 w 81"/>
                                <a:gd name="T19" fmla="*/ 93 h 94"/>
                                <a:gd name="T20" fmla="*/ 32 w 81"/>
                                <a:gd name="T21" fmla="*/ 93 h 94"/>
                                <a:gd name="T22" fmla="*/ 42 w 81"/>
                                <a:gd name="T23" fmla="*/ 85 h 94"/>
                                <a:gd name="T24" fmla="*/ 46 w 81"/>
                                <a:gd name="T25" fmla="*/ 82 h 94"/>
                                <a:gd name="T26" fmla="*/ 23 w 81"/>
                                <a:gd name="T27" fmla="*/ 82 h 94"/>
                                <a:gd name="T28" fmla="*/ 17 w 81"/>
                                <a:gd name="T29" fmla="*/ 76 h 94"/>
                                <a:gd name="T30" fmla="*/ 17 w 81"/>
                                <a:gd name="T31" fmla="*/ 64 h 94"/>
                                <a:gd name="T32" fmla="*/ 23 w 81"/>
                                <a:gd name="T33" fmla="*/ 52 h 94"/>
                                <a:gd name="T34" fmla="*/ 49 w 81"/>
                                <a:gd name="T35" fmla="*/ 38 h 94"/>
                                <a:gd name="T36" fmla="*/ 66 w 81"/>
                                <a:gd name="T37" fmla="*/ 38 h 94"/>
                                <a:gd name="T38" fmla="*/ 66 w 81"/>
                                <a:gd name="T39" fmla="*/ 28 h 94"/>
                                <a:gd name="T40" fmla="*/ 61 w 81"/>
                                <a:gd name="T41" fmla="*/ 9 h 94"/>
                                <a:gd name="T42" fmla="*/ 48 w 81"/>
                                <a:gd name="T43" fmla="*/ 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1" h="94">
                                  <a:moveTo>
                                    <a:pt x="48" y="4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49" y="38"/>
                                  </a:lnTo>
                                  <a:lnTo>
                                    <a:pt x="66" y="38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48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388"/>
                          <wps:cNvSpPr>
                            <a:spLocks/>
                          </wps:cNvSpPr>
                          <wps:spPr bwMode="auto">
                            <a:xfrm>
                              <a:off x="5016" y="5318"/>
                              <a:ext cx="81" cy="94"/>
                            </a:xfrm>
                            <a:custGeom>
                              <a:avLst/>
                              <a:gdLst>
                                <a:gd name="T0" fmla="*/ 66 w 81"/>
                                <a:gd name="T1" fmla="*/ 79 h 94"/>
                                <a:gd name="T2" fmla="*/ 50 w 81"/>
                                <a:gd name="T3" fmla="*/ 79 h 94"/>
                                <a:gd name="T4" fmla="*/ 51 w 81"/>
                                <a:gd name="T5" fmla="*/ 93 h 94"/>
                                <a:gd name="T6" fmla="*/ 72 w 81"/>
                                <a:gd name="T7" fmla="*/ 93 h 94"/>
                                <a:gd name="T8" fmla="*/ 80 w 81"/>
                                <a:gd name="T9" fmla="*/ 83 h 94"/>
                                <a:gd name="T10" fmla="*/ 80 w 81"/>
                                <a:gd name="T11" fmla="*/ 82 h 94"/>
                                <a:gd name="T12" fmla="*/ 66 w 81"/>
                                <a:gd name="T13" fmla="*/ 82 h 94"/>
                                <a:gd name="T14" fmla="*/ 66 w 81"/>
                                <a:gd name="T15" fmla="*/ 79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1" h="94">
                                  <a:moveTo>
                                    <a:pt x="66" y="79"/>
                                  </a:moveTo>
                                  <a:lnTo>
                                    <a:pt x="50" y="79"/>
                                  </a:lnTo>
                                  <a:lnTo>
                                    <a:pt x="51" y="93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80" y="83"/>
                                  </a:lnTo>
                                  <a:lnTo>
                                    <a:pt x="80" y="82"/>
                                  </a:lnTo>
                                  <a:lnTo>
                                    <a:pt x="66" y="82"/>
                                  </a:lnTo>
                                  <a:lnTo>
                                    <a:pt x="66" y="7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389"/>
                          <wps:cNvSpPr>
                            <a:spLocks/>
                          </wps:cNvSpPr>
                          <wps:spPr bwMode="auto">
                            <a:xfrm>
                              <a:off x="5016" y="5318"/>
                              <a:ext cx="81" cy="94"/>
                            </a:xfrm>
                            <a:custGeom>
                              <a:avLst/>
                              <a:gdLst>
                                <a:gd name="T0" fmla="*/ 80 w 81"/>
                                <a:gd name="T1" fmla="*/ 78 h 94"/>
                                <a:gd name="T2" fmla="*/ 78 w 81"/>
                                <a:gd name="T3" fmla="*/ 80 h 94"/>
                                <a:gd name="T4" fmla="*/ 76 w 81"/>
                                <a:gd name="T5" fmla="*/ 82 h 94"/>
                                <a:gd name="T6" fmla="*/ 80 w 81"/>
                                <a:gd name="T7" fmla="*/ 82 h 94"/>
                                <a:gd name="T8" fmla="*/ 80 w 81"/>
                                <a:gd name="T9" fmla="*/ 78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94">
                                  <a:moveTo>
                                    <a:pt x="80" y="78"/>
                                  </a:moveTo>
                                  <a:lnTo>
                                    <a:pt x="78" y="80"/>
                                  </a:lnTo>
                                  <a:lnTo>
                                    <a:pt x="76" y="82"/>
                                  </a:lnTo>
                                  <a:lnTo>
                                    <a:pt x="80" y="82"/>
                                  </a:lnTo>
                                  <a:lnTo>
                                    <a:pt x="80" y="7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390"/>
                          <wps:cNvSpPr>
                            <a:spLocks/>
                          </wps:cNvSpPr>
                          <wps:spPr bwMode="auto">
                            <a:xfrm>
                              <a:off x="5016" y="5318"/>
                              <a:ext cx="81" cy="94"/>
                            </a:xfrm>
                            <a:custGeom>
                              <a:avLst/>
                              <a:gdLst>
                                <a:gd name="T0" fmla="*/ 66 w 81"/>
                                <a:gd name="T1" fmla="*/ 38 h 94"/>
                                <a:gd name="T2" fmla="*/ 49 w 81"/>
                                <a:gd name="T3" fmla="*/ 38 h 94"/>
                                <a:gd name="T4" fmla="*/ 49 w 81"/>
                                <a:gd name="T5" fmla="*/ 73 h 94"/>
                                <a:gd name="T6" fmla="*/ 49 w 81"/>
                                <a:gd name="T7" fmla="*/ 75 h 94"/>
                                <a:gd name="T8" fmla="*/ 43 w 81"/>
                                <a:gd name="T9" fmla="*/ 78 h 94"/>
                                <a:gd name="T10" fmla="*/ 41 w 81"/>
                                <a:gd name="T11" fmla="*/ 79 h 94"/>
                                <a:gd name="T12" fmla="*/ 35 w 81"/>
                                <a:gd name="T13" fmla="*/ 82 h 94"/>
                                <a:gd name="T14" fmla="*/ 46 w 81"/>
                                <a:gd name="T15" fmla="*/ 82 h 94"/>
                                <a:gd name="T16" fmla="*/ 50 w 81"/>
                                <a:gd name="T17" fmla="*/ 79 h 94"/>
                                <a:gd name="T18" fmla="*/ 66 w 81"/>
                                <a:gd name="T19" fmla="*/ 79 h 94"/>
                                <a:gd name="T20" fmla="*/ 66 w 81"/>
                                <a:gd name="T21" fmla="*/ 38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1" h="94">
                                  <a:moveTo>
                                    <a:pt x="66" y="38"/>
                                  </a:moveTo>
                                  <a:lnTo>
                                    <a:pt x="49" y="38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9" y="75"/>
                                  </a:lnTo>
                                  <a:lnTo>
                                    <a:pt x="43" y="78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35" y="82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3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391"/>
                          <wps:cNvSpPr>
                            <a:spLocks/>
                          </wps:cNvSpPr>
                          <wps:spPr bwMode="auto">
                            <a:xfrm>
                              <a:off x="5016" y="5318"/>
                              <a:ext cx="81" cy="94"/>
                            </a:xfrm>
                            <a:custGeom>
                              <a:avLst/>
                              <a:gdLst>
                                <a:gd name="T0" fmla="*/ 36 w 81"/>
                                <a:gd name="T1" fmla="*/ 0 h 94"/>
                                <a:gd name="T2" fmla="*/ 13 w 81"/>
                                <a:gd name="T3" fmla="*/ 0 h 94"/>
                                <a:gd name="T4" fmla="*/ 3 w 81"/>
                                <a:gd name="T5" fmla="*/ 14 h 94"/>
                                <a:gd name="T6" fmla="*/ 3 w 81"/>
                                <a:gd name="T7" fmla="*/ 25 h 94"/>
                                <a:gd name="T8" fmla="*/ 6 w 81"/>
                                <a:gd name="T9" fmla="*/ 30 h 94"/>
                                <a:gd name="T10" fmla="*/ 17 w 81"/>
                                <a:gd name="T11" fmla="*/ 30 h 94"/>
                                <a:gd name="T12" fmla="*/ 21 w 81"/>
                                <a:gd name="T13" fmla="*/ 26 h 94"/>
                                <a:gd name="T14" fmla="*/ 21 w 81"/>
                                <a:gd name="T15" fmla="*/ 20 h 94"/>
                                <a:gd name="T16" fmla="*/ 20 w 81"/>
                                <a:gd name="T17" fmla="*/ 17 h 94"/>
                                <a:gd name="T18" fmla="*/ 20 w 81"/>
                                <a:gd name="T19" fmla="*/ 8 h 94"/>
                                <a:gd name="T20" fmla="*/ 27 w 81"/>
                                <a:gd name="T21" fmla="*/ 4 h 94"/>
                                <a:gd name="T22" fmla="*/ 48 w 81"/>
                                <a:gd name="T23" fmla="*/ 4 h 94"/>
                                <a:gd name="T24" fmla="*/ 36 w 81"/>
                                <a:gd name="T25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1" h="94">
                                  <a:moveTo>
                                    <a:pt x="3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392"/>
                        <wpg:cNvGrpSpPr>
                          <a:grpSpLocks/>
                        </wpg:cNvGrpSpPr>
                        <wpg:grpSpPr bwMode="auto">
                          <a:xfrm>
                            <a:off x="5104" y="5320"/>
                            <a:ext cx="78" cy="87"/>
                            <a:chOff x="5104" y="5320"/>
                            <a:chExt cx="78" cy="87"/>
                          </a:xfrm>
                        </wpg:grpSpPr>
                        <wps:wsp>
                          <wps:cNvPr id="811" name="Freeform 393"/>
                          <wps:cNvSpPr>
                            <a:spLocks/>
                          </wps:cNvSpPr>
                          <wps:spPr bwMode="auto">
                            <a:xfrm>
                              <a:off x="5104" y="5320"/>
                              <a:ext cx="78" cy="87"/>
                            </a:xfrm>
                            <a:custGeom>
                              <a:avLst/>
                              <a:gdLst>
                                <a:gd name="T0" fmla="*/ 27 w 78"/>
                                <a:gd name="T1" fmla="*/ 0 h 87"/>
                                <a:gd name="T2" fmla="*/ 13 w 78"/>
                                <a:gd name="T3" fmla="*/ 9 h 87"/>
                                <a:gd name="T4" fmla="*/ 3 w 78"/>
                                <a:gd name="T5" fmla="*/ 29 h 87"/>
                                <a:gd name="T6" fmla="*/ 0 w 78"/>
                                <a:gd name="T7" fmla="*/ 62 h 87"/>
                                <a:gd name="T8" fmla="*/ 9 w 78"/>
                                <a:gd name="T9" fmla="*/ 77 h 87"/>
                                <a:gd name="T10" fmla="*/ 26 w 78"/>
                                <a:gd name="T11" fmla="*/ 86 h 87"/>
                                <a:gd name="T12" fmla="*/ 54 w 78"/>
                                <a:gd name="T13" fmla="*/ 87 h 87"/>
                                <a:gd name="T14" fmla="*/ 66 w 78"/>
                                <a:gd name="T15" fmla="*/ 76 h 87"/>
                                <a:gd name="T16" fmla="*/ 33 w 78"/>
                                <a:gd name="T17" fmla="*/ 76 h 87"/>
                                <a:gd name="T18" fmla="*/ 19 w 78"/>
                                <a:gd name="T19" fmla="*/ 63 h 87"/>
                                <a:gd name="T20" fmla="*/ 11 w 78"/>
                                <a:gd name="T21" fmla="*/ 34 h 87"/>
                                <a:gd name="T22" fmla="*/ 73 w 78"/>
                                <a:gd name="T23" fmla="*/ 33 h 87"/>
                                <a:gd name="T24" fmla="*/ 72 w 78"/>
                                <a:gd name="T25" fmla="*/ 28 h 87"/>
                                <a:gd name="T26" fmla="*/ 12 w 78"/>
                                <a:gd name="T27" fmla="*/ 28 h 87"/>
                                <a:gd name="T28" fmla="*/ 15 w 78"/>
                                <a:gd name="T29" fmla="*/ 10 h 87"/>
                                <a:gd name="T30" fmla="*/ 23 w 78"/>
                                <a:gd name="T31" fmla="*/ 5 h 87"/>
                                <a:gd name="T32" fmla="*/ 56 w 78"/>
                                <a:gd name="T33" fmla="*/ 5 h 87"/>
                                <a:gd name="T34" fmla="*/ 52 w 78"/>
                                <a:gd name="T35" fmla="*/ 2 h 87"/>
                                <a:gd name="T36" fmla="*/ 27 w 78"/>
                                <a:gd name="T37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27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26" y="86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394"/>
                          <wps:cNvSpPr>
                            <a:spLocks/>
                          </wps:cNvSpPr>
                          <wps:spPr bwMode="auto">
                            <a:xfrm>
                              <a:off x="5104" y="5320"/>
                              <a:ext cx="78" cy="87"/>
                            </a:xfrm>
                            <a:custGeom>
                              <a:avLst/>
                              <a:gdLst>
                                <a:gd name="T0" fmla="*/ 77 w 78"/>
                                <a:gd name="T1" fmla="*/ 58 h 87"/>
                                <a:gd name="T2" fmla="*/ 72 w 78"/>
                                <a:gd name="T3" fmla="*/ 60 h 87"/>
                                <a:gd name="T4" fmla="*/ 59 w 78"/>
                                <a:gd name="T5" fmla="*/ 71 h 87"/>
                                <a:gd name="T6" fmla="*/ 33 w 78"/>
                                <a:gd name="T7" fmla="*/ 76 h 87"/>
                                <a:gd name="T8" fmla="*/ 66 w 78"/>
                                <a:gd name="T9" fmla="*/ 76 h 87"/>
                                <a:gd name="T10" fmla="*/ 71 w 78"/>
                                <a:gd name="T11" fmla="*/ 71 h 87"/>
                                <a:gd name="T12" fmla="*/ 77 w 78"/>
                                <a:gd name="T13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77" y="58"/>
                                  </a:moveTo>
                                  <a:lnTo>
                                    <a:pt x="72" y="60"/>
                                  </a:lnTo>
                                  <a:lnTo>
                                    <a:pt x="59" y="71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77" y="5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395"/>
                          <wps:cNvSpPr>
                            <a:spLocks/>
                          </wps:cNvSpPr>
                          <wps:spPr bwMode="auto">
                            <a:xfrm>
                              <a:off x="5104" y="5320"/>
                              <a:ext cx="78" cy="87"/>
                            </a:xfrm>
                            <a:custGeom>
                              <a:avLst/>
                              <a:gdLst>
                                <a:gd name="T0" fmla="*/ 56 w 78"/>
                                <a:gd name="T1" fmla="*/ 5 h 87"/>
                                <a:gd name="T2" fmla="*/ 50 w 78"/>
                                <a:gd name="T3" fmla="*/ 5 h 87"/>
                                <a:gd name="T4" fmla="*/ 53 w 78"/>
                                <a:gd name="T5" fmla="*/ 28 h 87"/>
                                <a:gd name="T6" fmla="*/ 72 w 78"/>
                                <a:gd name="T7" fmla="*/ 28 h 87"/>
                                <a:gd name="T8" fmla="*/ 67 w 78"/>
                                <a:gd name="T9" fmla="*/ 12 h 87"/>
                                <a:gd name="T10" fmla="*/ 56 w 78"/>
                                <a:gd name="T11" fmla="*/ 5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56" y="5"/>
                                  </a:moveTo>
                                  <a:lnTo>
                                    <a:pt x="50" y="5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56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396"/>
                        <wpg:cNvGrpSpPr>
                          <a:grpSpLocks/>
                        </wpg:cNvGrpSpPr>
                        <wpg:grpSpPr bwMode="auto">
                          <a:xfrm>
                            <a:off x="5240" y="5277"/>
                            <a:ext cx="73" cy="133"/>
                            <a:chOff x="5240" y="5277"/>
                            <a:chExt cx="73" cy="133"/>
                          </a:xfrm>
                        </wpg:grpSpPr>
                        <wps:wsp>
                          <wps:cNvPr id="815" name="Freeform 397"/>
                          <wps:cNvSpPr>
                            <a:spLocks/>
                          </wps:cNvSpPr>
                          <wps:spPr bwMode="auto">
                            <a:xfrm>
                              <a:off x="5240" y="5277"/>
                              <a:ext cx="73" cy="133"/>
                            </a:xfrm>
                            <a:custGeom>
                              <a:avLst/>
                              <a:gdLst>
                                <a:gd name="T0" fmla="*/ 33 w 73"/>
                                <a:gd name="T1" fmla="*/ 48 h 133"/>
                                <a:gd name="T2" fmla="*/ 16 w 73"/>
                                <a:gd name="T3" fmla="*/ 48 h 133"/>
                                <a:gd name="T4" fmla="*/ 16 w 73"/>
                                <a:gd name="T5" fmla="*/ 126 h 133"/>
                                <a:gd name="T6" fmla="*/ 13 w 73"/>
                                <a:gd name="T7" fmla="*/ 128 h 133"/>
                                <a:gd name="T8" fmla="*/ 0 w 73"/>
                                <a:gd name="T9" fmla="*/ 129 h 133"/>
                                <a:gd name="T10" fmla="*/ 0 w 73"/>
                                <a:gd name="T11" fmla="*/ 132 h 133"/>
                                <a:gd name="T12" fmla="*/ 51 w 73"/>
                                <a:gd name="T13" fmla="*/ 132 h 133"/>
                                <a:gd name="T14" fmla="*/ 51 w 73"/>
                                <a:gd name="T15" fmla="*/ 129 h 133"/>
                                <a:gd name="T16" fmla="*/ 33 w 73"/>
                                <a:gd name="T17" fmla="*/ 128 h 133"/>
                                <a:gd name="T18" fmla="*/ 33 w 73"/>
                                <a:gd name="T19" fmla="*/ 48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3" h="133">
                                  <a:moveTo>
                                    <a:pt x="33" y="48"/>
                                  </a:moveTo>
                                  <a:lnTo>
                                    <a:pt x="16" y="48"/>
                                  </a:lnTo>
                                  <a:lnTo>
                                    <a:pt x="16" y="126"/>
                                  </a:lnTo>
                                  <a:lnTo>
                                    <a:pt x="13" y="12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51" y="132"/>
                                  </a:lnTo>
                                  <a:lnTo>
                                    <a:pt x="51" y="129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4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Rectangle 398"/>
                          <wps:cNvSpPr>
                            <a:spLocks/>
                          </wps:cNvSpPr>
                          <wps:spPr bwMode="auto">
                            <a:xfrm>
                              <a:off x="5240" y="5378"/>
                              <a:ext cx="57" cy="6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399"/>
                          <wps:cNvSpPr>
                            <a:spLocks/>
                          </wps:cNvSpPr>
                          <wps:spPr bwMode="auto">
                            <a:xfrm>
                              <a:off x="5240" y="5277"/>
                              <a:ext cx="73" cy="133"/>
                            </a:xfrm>
                            <a:custGeom>
                              <a:avLst/>
                              <a:gdLst>
                                <a:gd name="T0" fmla="*/ 33 w 73"/>
                                <a:gd name="T1" fmla="*/ 3 h 133"/>
                                <a:gd name="T2" fmla="*/ 27 w 73"/>
                                <a:gd name="T3" fmla="*/ 4 h 133"/>
                                <a:gd name="T4" fmla="*/ 17 w 73"/>
                                <a:gd name="T5" fmla="*/ 24 h 133"/>
                                <a:gd name="T6" fmla="*/ 16 w 73"/>
                                <a:gd name="T7" fmla="*/ 42 h 133"/>
                                <a:gd name="T8" fmla="*/ 33 w 73"/>
                                <a:gd name="T9" fmla="*/ 42 h 133"/>
                                <a:gd name="T10" fmla="*/ 33 w 73"/>
                                <a:gd name="T11" fmla="*/ 11 h 133"/>
                                <a:gd name="T12" fmla="*/ 33 w 73"/>
                                <a:gd name="T13" fmla="*/ 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3" h="133">
                                  <a:moveTo>
                                    <a:pt x="33" y="3"/>
                                  </a:moveTo>
                                  <a:lnTo>
                                    <a:pt x="27" y="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400"/>
                          <wps:cNvSpPr>
                            <a:spLocks/>
                          </wps:cNvSpPr>
                          <wps:spPr bwMode="auto">
                            <a:xfrm>
                              <a:off x="5240" y="5277"/>
                              <a:ext cx="73" cy="133"/>
                            </a:xfrm>
                            <a:custGeom>
                              <a:avLst/>
                              <a:gdLst>
                                <a:gd name="T0" fmla="*/ 59 w 73"/>
                                <a:gd name="T1" fmla="*/ 0 h 133"/>
                                <a:gd name="T2" fmla="*/ 50 w 73"/>
                                <a:gd name="T3" fmla="*/ 1 h 133"/>
                                <a:gd name="T4" fmla="*/ 54 w 73"/>
                                <a:gd name="T5" fmla="*/ 1 h 133"/>
                                <a:gd name="T6" fmla="*/ 55 w 73"/>
                                <a:gd name="T7" fmla="*/ 16 h 133"/>
                                <a:gd name="T8" fmla="*/ 67 w 73"/>
                                <a:gd name="T9" fmla="*/ 16 h 133"/>
                                <a:gd name="T10" fmla="*/ 72 w 73"/>
                                <a:gd name="T11" fmla="*/ 13 h 133"/>
                                <a:gd name="T12" fmla="*/ 71 w 73"/>
                                <a:gd name="T13" fmla="*/ 4 h 133"/>
                                <a:gd name="T14" fmla="*/ 59 w 73"/>
                                <a:gd name="T15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3" h="133">
                                  <a:moveTo>
                                    <a:pt x="59" y="0"/>
                                  </a:moveTo>
                                  <a:lnTo>
                                    <a:pt x="50" y="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401"/>
                          <wps:cNvSpPr>
                            <a:spLocks/>
                          </wps:cNvSpPr>
                          <wps:spPr bwMode="auto">
                            <a:xfrm>
                              <a:off x="5240" y="5277"/>
                              <a:ext cx="73" cy="133"/>
                            </a:xfrm>
                            <a:custGeom>
                              <a:avLst/>
                              <a:gdLst>
                                <a:gd name="T0" fmla="*/ 50 w 73"/>
                                <a:gd name="T1" fmla="*/ 1 h 133"/>
                                <a:gd name="T2" fmla="*/ 34 w 73"/>
                                <a:gd name="T3" fmla="*/ 1 h 133"/>
                                <a:gd name="T4" fmla="*/ 33 w 73"/>
                                <a:gd name="T5" fmla="*/ 3 h 133"/>
                                <a:gd name="T6" fmla="*/ 50 w 73"/>
                                <a:gd name="T7" fmla="*/ 1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133">
                                  <a:moveTo>
                                    <a:pt x="50" y="1"/>
                                  </a:moveTo>
                                  <a:lnTo>
                                    <a:pt x="34" y="1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50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402"/>
                        <wpg:cNvGrpSpPr>
                          <a:grpSpLocks/>
                        </wpg:cNvGrpSpPr>
                        <wpg:grpSpPr bwMode="auto">
                          <a:xfrm>
                            <a:off x="5310" y="5319"/>
                            <a:ext cx="87" cy="92"/>
                            <a:chOff x="5310" y="5319"/>
                            <a:chExt cx="87" cy="92"/>
                          </a:xfrm>
                        </wpg:grpSpPr>
                        <wps:wsp>
                          <wps:cNvPr id="821" name="Freeform 403"/>
                          <wps:cNvSpPr>
                            <a:spLocks/>
                          </wps:cNvSpPr>
                          <wps:spPr bwMode="auto">
                            <a:xfrm>
                              <a:off x="5310" y="5319"/>
                              <a:ext cx="87" cy="92"/>
                            </a:xfrm>
                            <a:custGeom>
                              <a:avLst/>
                              <a:gdLst>
                                <a:gd name="T0" fmla="*/ 29 w 87"/>
                                <a:gd name="T1" fmla="*/ 0 h 92"/>
                                <a:gd name="T2" fmla="*/ 13 w 87"/>
                                <a:gd name="T3" fmla="*/ 10 h 92"/>
                                <a:gd name="T4" fmla="*/ 2 w 87"/>
                                <a:gd name="T5" fmla="*/ 29 h 92"/>
                                <a:gd name="T6" fmla="*/ 0 w 87"/>
                                <a:gd name="T7" fmla="*/ 55 h 92"/>
                                <a:gd name="T8" fmla="*/ 8 w 87"/>
                                <a:gd name="T9" fmla="*/ 74 h 92"/>
                                <a:gd name="T10" fmla="*/ 25 w 87"/>
                                <a:gd name="T11" fmla="*/ 87 h 92"/>
                                <a:gd name="T12" fmla="*/ 49 w 87"/>
                                <a:gd name="T13" fmla="*/ 91 h 92"/>
                                <a:gd name="T14" fmla="*/ 65 w 87"/>
                                <a:gd name="T15" fmla="*/ 84 h 92"/>
                                <a:gd name="T16" fmla="*/ 36 w 87"/>
                                <a:gd name="T17" fmla="*/ 84 h 92"/>
                                <a:gd name="T18" fmla="*/ 24 w 87"/>
                                <a:gd name="T19" fmla="*/ 69 h 92"/>
                                <a:gd name="T20" fmla="*/ 18 w 87"/>
                                <a:gd name="T21" fmla="*/ 47 h 92"/>
                                <a:gd name="T22" fmla="*/ 18 w 87"/>
                                <a:gd name="T23" fmla="*/ 22 h 92"/>
                                <a:gd name="T24" fmla="*/ 29 w 87"/>
                                <a:gd name="T25" fmla="*/ 9 h 92"/>
                                <a:gd name="T26" fmla="*/ 53 w 87"/>
                                <a:gd name="T27" fmla="*/ 8 h 92"/>
                                <a:gd name="T28" fmla="*/ 66 w 87"/>
                                <a:gd name="T29" fmla="*/ 8 h 92"/>
                                <a:gd name="T30" fmla="*/ 56 w 87"/>
                                <a:gd name="T31" fmla="*/ 2 h 92"/>
                                <a:gd name="T32" fmla="*/ 29 w 87"/>
                                <a:gd name="T33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7" h="92">
                                  <a:moveTo>
                                    <a:pt x="29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49" y="91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404"/>
                          <wps:cNvSpPr>
                            <a:spLocks/>
                          </wps:cNvSpPr>
                          <wps:spPr bwMode="auto">
                            <a:xfrm>
                              <a:off x="5310" y="5319"/>
                              <a:ext cx="87" cy="92"/>
                            </a:xfrm>
                            <a:custGeom>
                              <a:avLst/>
                              <a:gdLst>
                                <a:gd name="T0" fmla="*/ 66 w 87"/>
                                <a:gd name="T1" fmla="*/ 8 h 92"/>
                                <a:gd name="T2" fmla="*/ 53 w 87"/>
                                <a:gd name="T3" fmla="*/ 8 h 92"/>
                                <a:gd name="T4" fmla="*/ 65 w 87"/>
                                <a:gd name="T5" fmla="*/ 25 h 92"/>
                                <a:gd name="T6" fmla="*/ 69 w 87"/>
                                <a:gd name="T7" fmla="*/ 50 h 92"/>
                                <a:gd name="T8" fmla="*/ 67 w 87"/>
                                <a:gd name="T9" fmla="*/ 65 h 92"/>
                                <a:gd name="T10" fmla="*/ 56 w 87"/>
                                <a:gd name="T11" fmla="*/ 81 h 92"/>
                                <a:gd name="T12" fmla="*/ 36 w 87"/>
                                <a:gd name="T13" fmla="*/ 84 h 92"/>
                                <a:gd name="T14" fmla="*/ 65 w 87"/>
                                <a:gd name="T15" fmla="*/ 84 h 92"/>
                                <a:gd name="T16" fmla="*/ 70 w 87"/>
                                <a:gd name="T17" fmla="*/ 81 h 92"/>
                                <a:gd name="T18" fmla="*/ 83 w 87"/>
                                <a:gd name="T19" fmla="*/ 63 h 92"/>
                                <a:gd name="T20" fmla="*/ 87 w 87"/>
                                <a:gd name="T21" fmla="*/ 44 h 92"/>
                                <a:gd name="T22" fmla="*/ 84 w 87"/>
                                <a:gd name="T23" fmla="*/ 28 h 92"/>
                                <a:gd name="T24" fmla="*/ 74 w 87"/>
                                <a:gd name="T25" fmla="*/ 12 h 92"/>
                                <a:gd name="T26" fmla="*/ 66 w 87"/>
                                <a:gd name="T27" fmla="*/ 8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" h="92">
                                  <a:moveTo>
                                    <a:pt x="66" y="8"/>
                                  </a:moveTo>
                                  <a:lnTo>
                                    <a:pt x="53" y="8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56" y="81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87" y="44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66" y="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405"/>
                        <wpg:cNvGrpSpPr>
                          <a:grpSpLocks/>
                        </wpg:cNvGrpSpPr>
                        <wpg:grpSpPr bwMode="auto">
                          <a:xfrm>
                            <a:off x="5404" y="5318"/>
                            <a:ext cx="66" cy="92"/>
                            <a:chOff x="5404" y="5318"/>
                            <a:chExt cx="66" cy="92"/>
                          </a:xfrm>
                        </wpg:grpSpPr>
                        <wps:wsp>
                          <wps:cNvPr id="824" name="Freeform 406"/>
                          <wps:cNvSpPr>
                            <a:spLocks/>
                          </wps:cNvSpPr>
                          <wps:spPr bwMode="auto">
                            <a:xfrm>
                              <a:off x="5404" y="5318"/>
                              <a:ext cx="66" cy="92"/>
                            </a:xfrm>
                            <a:custGeom>
                              <a:avLst/>
                              <a:gdLst>
                                <a:gd name="T0" fmla="*/ 30 w 66"/>
                                <a:gd name="T1" fmla="*/ 13 h 92"/>
                                <a:gd name="T2" fmla="*/ 10 w 66"/>
                                <a:gd name="T3" fmla="*/ 13 h 92"/>
                                <a:gd name="T4" fmla="*/ 14 w 66"/>
                                <a:gd name="T5" fmla="*/ 13 h 92"/>
                                <a:gd name="T6" fmla="*/ 14 w 66"/>
                                <a:gd name="T7" fmla="*/ 86 h 92"/>
                                <a:gd name="T8" fmla="*/ 0 w 66"/>
                                <a:gd name="T9" fmla="*/ 88 h 92"/>
                                <a:gd name="T10" fmla="*/ 0 w 66"/>
                                <a:gd name="T11" fmla="*/ 91 h 92"/>
                                <a:gd name="T12" fmla="*/ 47 w 66"/>
                                <a:gd name="T13" fmla="*/ 91 h 92"/>
                                <a:gd name="T14" fmla="*/ 47 w 66"/>
                                <a:gd name="T15" fmla="*/ 88 h 92"/>
                                <a:gd name="T16" fmla="*/ 37 w 66"/>
                                <a:gd name="T17" fmla="*/ 88 h 92"/>
                                <a:gd name="T18" fmla="*/ 30 w 66"/>
                                <a:gd name="T19" fmla="*/ 87 h 92"/>
                                <a:gd name="T20" fmla="*/ 30 w 66"/>
                                <a:gd name="T21" fmla="*/ 22 h 92"/>
                                <a:gd name="T22" fmla="*/ 34 w 66"/>
                                <a:gd name="T23" fmla="*/ 18 h 92"/>
                                <a:gd name="T24" fmla="*/ 30 w 66"/>
                                <a:gd name="T25" fmla="*/ 18 h 92"/>
                                <a:gd name="T26" fmla="*/ 30 w 66"/>
                                <a:gd name="T27" fmla="*/ 1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30" y="1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407"/>
                          <wps:cNvSpPr>
                            <a:spLocks/>
                          </wps:cNvSpPr>
                          <wps:spPr bwMode="auto">
                            <a:xfrm>
                              <a:off x="5404" y="5318"/>
                              <a:ext cx="66" cy="92"/>
                            </a:xfrm>
                            <a:custGeom>
                              <a:avLst/>
                              <a:gdLst>
                                <a:gd name="T0" fmla="*/ 65 w 66"/>
                                <a:gd name="T1" fmla="*/ 12 h 92"/>
                                <a:gd name="T2" fmla="*/ 49 w 66"/>
                                <a:gd name="T3" fmla="*/ 12 h 92"/>
                                <a:gd name="T4" fmla="*/ 51 w 66"/>
                                <a:gd name="T5" fmla="*/ 19 h 92"/>
                                <a:gd name="T6" fmla="*/ 63 w 66"/>
                                <a:gd name="T7" fmla="*/ 19 h 92"/>
                                <a:gd name="T8" fmla="*/ 65 w 66"/>
                                <a:gd name="T9" fmla="*/ 15 h 92"/>
                                <a:gd name="T10" fmla="*/ 65 w 66"/>
                                <a:gd name="T11" fmla="*/ 1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65" y="12"/>
                                  </a:moveTo>
                                  <a:lnTo>
                                    <a:pt x="49" y="12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5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408"/>
                          <wps:cNvSpPr>
                            <a:spLocks/>
                          </wps:cNvSpPr>
                          <wps:spPr bwMode="auto">
                            <a:xfrm>
                              <a:off x="5404" y="5318"/>
                              <a:ext cx="66" cy="92"/>
                            </a:xfrm>
                            <a:custGeom>
                              <a:avLst/>
                              <a:gdLst>
                                <a:gd name="T0" fmla="*/ 61 w 66"/>
                                <a:gd name="T1" fmla="*/ 0 h 92"/>
                                <a:gd name="T2" fmla="*/ 47 w 66"/>
                                <a:gd name="T3" fmla="*/ 0 h 92"/>
                                <a:gd name="T4" fmla="*/ 40 w 66"/>
                                <a:gd name="T5" fmla="*/ 3 h 92"/>
                                <a:gd name="T6" fmla="*/ 31 w 66"/>
                                <a:gd name="T7" fmla="*/ 18 h 92"/>
                                <a:gd name="T8" fmla="*/ 34 w 66"/>
                                <a:gd name="T9" fmla="*/ 18 h 92"/>
                                <a:gd name="T10" fmla="*/ 39 w 66"/>
                                <a:gd name="T11" fmla="*/ 12 h 92"/>
                                <a:gd name="T12" fmla="*/ 65 w 66"/>
                                <a:gd name="T13" fmla="*/ 12 h 92"/>
                                <a:gd name="T14" fmla="*/ 65 w 66"/>
                                <a:gd name="T15" fmla="*/ 3 h 92"/>
                                <a:gd name="T16" fmla="*/ 61 w 66"/>
                                <a:gd name="T17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61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409"/>
                          <wps:cNvSpPr>
                            <a:spLocks/>
                          </wps:cNvSpPr>
                          <wps:spPr bwMode="auto">
                            <a:xfrm>
                              <a:off x="5404" y="5318"/>
                              <a:ext cx="66" cy="92"/>
                            </a:xfrm>
                            <a:custGeom>
                              <a:avLst/>
                              <a:gdLst>
                                <a:gd name="T0" fmla="*/ 29 w 66"/>
                                <a:gd name="T1" fmla="*/ 0 h 92"/>
                                <a:gd name="T2" fmla="*/ 20 w 66"/>
                                <a:gd name="T3" fmla="*/ 3 h 92"/>
                                <a:gd name="T4" fmla="*/ 10 w 66"/>
                                <a:gd name="T5" fmla="*/ 7 h 92"/>
                                <a:gd name="T6" fmla="*/ 0 w 66"/>
                                <a:gd name="T7" fmla="*/ 10 h 92"/>
                                <a:gd name="T8" fmla="*/ 0 w 66"/>
                                <a:gd name="T9" fmla="*/ 13 h 92"/>
                                <a:gd name="T10" fmla="*/ 2 w 66"/>
                                <a:gd name="T11" fmla="*/ 13 h 92"/>
                                <a:gd name="T12" fmla="*/ 4 w 66"/>
                                <a:gd name="T13" fmla="*/ 13 h 92"/>
                                <a:gd name="T14" fmla="*/ 30 w 66"/>
                                <a:gd name="T15" fmla="*/ 13 h 92"/>
                                <a:gd name="T16" fmla="*/ 30 w 66"/>
                                <a:gd name="T17" fmla="*/ 0 h 92"/>
                                <a:gd name="T18" fmla="*/ 29 w 66"/>
                                <a:gd name="T1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29" y="0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410"/>
                        <wpg:cNvGrpSpPr>
                          <a:grpSpLocks/>
                        </wpg:cNvGrpSpPr>
                        <wpg:grpSpPr bwMode="auto">
                          <a:xfrm>
                            <a:off x="5473" y="5318"/>
                            <a:ext cx="151" cy="92"/>
                            <a:chOff x="5473" y="5318"/>
                            <a:chExt cx="151" cy="92"/>
                          </a:xfrm>
                        </wpg:grpSpPr>
                        <wps:wsp>
                          <wps:cNvPr id="829" name="Freeform 411"/>
                          <wps:cNvSpPr>
                            <a:spLocks/>
                          </wps:cNvSpPr>
                          <wps:spPr bwMode="auto">
                            <a:xfrm>
                              <a:off x="5473" y="5318"/>
                              <a:ext cx="151" cy="92"/>
                            </a:xfrm>
                            <a:custGeom>
                              <a:avLst/>
                              <a:gdLst>
                                <a:gd name="T0" fmla="*/ 29 w 151"/>
                                <a:gd name="T1" fmla="*/ 11 h 92"/>
                                <a:gd name="T2" fmla="*/ 10 w 151"/>
                                <a:gd name="T3" fmla="*/ 11 h 92"/>
                                <a:gd name="T4" fmla="*/ 13 w 151"/>
                                <a:gd name="T5" fmla="*/ 11 h 92"/>
                                <a:gd name="T6" fmla="*/ 13 w 151"/>
                                <a:gd name="T7" fmla="*/ 88 h 92"/>
                                <a:gd name="T8" fmla="*/ 7 w 151"/>
                                <a:gd name="T9" fmla="*/ 88 h 92"/>
                                <a:gd name="T10" fmla="*/ 0 w 151"/>
                                <a:gd name="T11" fmla="*/ 88 h 92"/>
                                <a:gd name="T12" fmla="*/ 0 w 151"/>
                                <a:gd name="T13" fmla="*/ 91 h 92"/>
                                <a:gd name="T14" fmla="*/ 44 w 151"/>
                                <a:gd name="T15" fmla="*/ 91 h 92"/>
                                <a:gd name="T16" fmla="*/ 44 w 151"/>
                                <a:gd name="T17" fmla="*/ 88 h 92"/>
                                <a:gd name="T18" fmla="*/ 37 w 151"/>
                                <a:gd name="T19" fmla="*/ 88 h 92"/>
                                <a:gd name="T20" fmla="*/ 30 w 151"/>
                                <a:gd name="T21" fmla="*/ 88 h 92"/>
                                <a:gd name="T22" fmla="*/ 30 w 151"/>
                                <a:gd name="T23" fmla="*/ 21 h 92"/>
                                <a:gd name="T24" fmla="*/ 35 w 151"/>
                                <a:gd name="T25" fmla="*/ 15 h 92"/>
                                <a:gd name="T26" fmla="*/ 29 w 151"/>
                                <a:gd name="T27" fmla="*/ 15 h 92"/>
                                <a:gd name="T28" fmla="*/ 29 w 151"/>
                                <a:gd name="T29" fmla="*/ 11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1" h="92">
                                  <a:moveTo>
                                    <a:pt x="29" y="11"/>
                                  </a:moveTo>
                                  <a:lnTo>
                                    <a:pt x="10" y="11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412"/>
                          <wps:cNvSpPr>
                            <a:spLocks/>
                          </wps:cNvSpPr>
                          <wps:spPr bwMode="auto">
                            <a:xfrm>
                              <a:off x="5473" y="5318"/>
                              <a:ext cx="151" cy="92"/>
                            </a:xfrm>
                            <a:custGeom>
                              <a:avLst/>
                              <a:gdLst>
                                <a:gd name="T0" fmla="*/ 80 w 151"/>
                                <a:gd name="T1" fmla="*/ 10 h 92"/>
                                <a:gd name="T2" fmla="*/ 64 w 151"/>
                                <a:gd name="T3" fmla="*/ 10 h 92"/>
                                <a:gd name="T4" fmla="*/ 67 w 151"/>
                                <a:gd name="T5" fmla="*/ 18 h 92"/>
                                <a:gd name="T6" fmla="*/ 67 w 151"/>
                                <a:gd name="T7" fmla="*/ 87 h 92"/>
                                <a:gd name="T8" fmla="*/ 62 w 151"/>
                                <a:gd name="T9" fmla="*/ 88 h 92"/>
                                <a:gd name="T10" fmla="*/ 53 w 151"/>
                                <a:gd name="T11" fmla="*/ 88 h 92"/>
                                <a:gd name="T12" fmla="*/ 53 w 151"/>
                                <a:gd name="T13" fmla="*/ 91 h 92"/>
                                <a:gd name="T14" fmla="*/ 98 w 151"/>
                                <a:gd name="T15" fmla="*/ 91 h 92"/>
                                <a:gd name="T16" fmla="*/ 98 w 151"/>
                                <a:gd name="T17" fmla="*/ 88 h 92"/>
                                <a:gd name="T18" fmla="*/ 90 w 151"/>
                                <a:gd name="T19" fmla="*/ 88 h 92"/>
                                <a:gd name="T20" fmla="*/ 84 w 151"/>
                                <a:gd name="T21" fmla="*/ 88 h 92"/>
                                <a:gd name="T22" fmla="*/ 84 w 151"/>
                                <a:gd name="T23" fmla="*/ 22 h 92"/>
                                <a:gd name="T24" fmla="*/ 88 w 151"/>
                                <a:gd name="T25" fmla="*/ 16 h 92"/>
                                <a:gd name="T26" fmla="*/ 82 w 151"/>
                                <a:gd name="T27" fmla="*/ 16 h 92"/>
                                <a:gd name="T28" fmla="*/ 80 w 151"/>
                                <a:gd name="T29" fmla="*/ 1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1" h="92">
                                  <a:moveTo>
                                    <a:pt x="80" y="10"/>
                                  </a:moveTo>
                                  <a:lnTo>
                                    <a:pt x="64" y="10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2" y="88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98" y="91"/>
                                  </a:lnTo>
                                  <a:lnTo>
                                    <a:pt x="98" y="88"/>
                                  </a:lnTo>
                                  <a:lnTo>
                                    <a:pt x="90" y="88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80" y="1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413"/>
                          <wps:cNvSpPr>
                            <a:spLocks/>
                          </wps:cNvSpPr>
                          <wps:spPr bwMode="auto">
                            <a:xfrm>
                              <a:off x="5473" y="5318"/>
                              <a:ext cx="151" cy="92"/>
                            </a:xfrm>
                            <a:custGeom>
                              <a:avLst/>
                              <a:gdLst>
                                <a:gd name="T0" fmla="*/ 132 w 151"/>
                                <a:gd name="T1" fmla="*/ 10 h 92"/>
                                <a:gd name="T2" fmla="*/ 120 w 151"/>
                                <a:gd name="T3" fmla="*/ 10 h 92"/>
                                <a:gd name="T4" fmla="*/ 121 w 151"/>
                                <a:gd name="T5" fmla="*/ 87 h 92"/>
                                <a:gd name="T6" fmla="*/ 117 w 151"/>
                                <a:gd name="T7" fmla="*/ 87 h 92"/>
                                <a:gd name="T8" fmla="*/ 107 w 151"/>
                                <a:gd name="T9" fmla="*/ 88 h 92"/>
                                <a:gd name="T10" fmla="*/ 107 w 151"/>
                                <a:gd name="T11" fmla="*/ 91 h 92"/>
                                <a:gd name="T12" fmla="*/ 151 w 151"/>
                                <a:gd name="T13" fmla="*/ 91 h 92"/>
                                <a:gd name="T14" fmla="*/ 151 w 151"/>
                                <a:gd name="T15" fmla="*/ 88 h 92"/>
                                <a:gd name="T16" fmla="*/ 146 w 151"/>
                                <a:gd name="T17" fmla="*/ 88 h 92"/>
                                <a:gd name="T18" fmla="*/ 137 w 151"/>
                                <a:gd name="T19" fmla="*/ 87 h 92"/>
                                <a:gd name="T20" fmla="*/ 137 w 151"/>
                                <a:gd name="T21" fmla="*/ 32 h 92"/>
                                <a:gd name="T22" fmla="*/ 133 w 151"/>
                                <a:gd name="T23" fmla="*/ 10 h 92"/>
                                <a:gd name="T24" fmla="*/ 132 w 151"/>
                                <a:gd name="T25" fmla="*/ 1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51" h="92">
                                  <a:moveTo>
                                    <a:pt x="132" y="10"/>
                                  </a:moveTo>
                                  <a:lnTo>
                                    <a:pt x="120" y="10"/>
                                  </a:lnTo>
                                  <a:lnTo>
                                    <a:pt x="121" y="87"/>
                                  </a:lnTo>
                                  <a:lnTo>
                                    <a:pt x="117" y="87"/>
                                  </a:lnTo>
                                  <a:lnTo>
                                    <a:pt x="107" y="88"/>
                                  </a:lnTo>
                                  <a:lnTo>
                                    <a:pt x="107" y="91"/>
                                  </a:lnTo>
                                  <a:lnTo>
                                    <a:pt x="151" y="91"/>
                                  </a:lnTo>
                                  <a:lnTo>
                                    <a:pt x="151" y="88"/>
                                  </a:lnTo>
                                  <a:lnTo>
                                    <a:pt x="146" y="88"/>
                                  </a:lnTo>
                                  <a:lnTo>
                                    <a:pt x="137" y="87"/>
                                  </a:lnTo>
                                  <a:lnTo>
                                    <a:pt x="137" y="32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32" y="1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414"/>
                          <wps:cNvSpPr>
                            <a:spLocks/>
                          </wps:cNvSpPr>
                          <wps:spPr bwMode="auto">
                            <a:xfrm>
                              <a:off x="5473" y="5318"/>
                              <a:ext cx="151" cy="92"/>
                            </a:xfrm>
                            <a:custGeom>
                              <a:avLst/>
                              <a:gdLst>
                                <a:gd name="T0" fmla="*/ 114 w 151"/>
                                <a:gd name="T1" fmla="*/ 0 h 92"/>
                                <a:gd name="T2" fmla="*/ 98 w 151"/>
                                <a:gd name="T3" fmla="*/ 0 h 92"/>
                                <a:gd name="T4" fmla="*/ 86 w 151"/>
                                <a:gd name="T5" fmla="*/ 12 h 92"/>
                                <a:gd name="T6" fmla="*/ 82 w 151"/>
                                <a:gd name="T7" fmla="*/ 16 h 92"/>
                                <a:gd name="T8" fmla="*/ 88 w 151"/>
                                <a:gd name="T9" fmla="*/ 16 h 92"/>
                                <a:gd name="T10" fmla="*/ 88 w 151"/>
                                <a:gd name="T11" fmla="*/ 15 h 92"/>
                                <a:gd name="T12" fmla="*/ 95 w 151"/>
                                <a:gd name="T13" fmla="*/ 10 h 92"/>
                                <a:gd name="T14" fmla="*/ 132 w 151"/>
                                <a:gd name="T15" fmla="*/ 10 h 92"/>
                                <a:gd name="T16" fmla="*/ 114 w 151"/>
                                <a:gd name="T17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1" h="92">
                                  <a:moveTo>
                                    <a:pt x="114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86" y="12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132" y="10"/>
                                  </a:ln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415"/>
                          <wps:cNvSpPr>
                            <a:spLocks/>
                          </wps:cNvSpPr>
                          <wps:spPr bwMode="auto">
                            <a:xfrm>
                              <a:off x="5473" y="5318"/>
                              <a:ext cx="151" cy="92"/>
                            </a:xfrm>
                            <a:custGeom>
                              <a:avLst/>
                              <a:gdLst>
                                <a:gd name="T0" fmla="*/ 73 w 151"/>
                                <a:gd name="T1" fmla="*/ 0 h 92"/>
                                <a:gd name="T2" fmla="*/ 49 w 151"/>
                                <a:gd name="T3" fmla="*/ 0 h 92"/>
                                <a:gd name="T4" fmla="*/ 41 w 151"/>
                                <a:gd name="T5" fmla="*/ 6 h 92"/>
                                <a:gd name="T6" fmla="*/ 29 w 151"/>
                                <a:gd name="T7" fmla="*/ 15 h 92"/>
                                <a:gd name="T8" fmla="*/ 35 w 151"/>
                                <a:gd name="T9" fmla="*/ 15 h 92"/>
                                <a:gd name="T10" fmla="*/ 39 w 151"/>
                                <a:gd name="T11" fmla="*/ 10 h 92"/>
                                <a:gd name="T12" fmla="*/ 80 w 151"/>
                                <a:gd name="T13" fmla="*/ 10 h 92"/>
                                <a:gd name="T14" fmla="*/ 79 w 151"/>
                                <a:gd name="T15" fmla="*/ 8 h 92"/>
                                <a:gd name="T16" fmla="*/ 73 w 151"/>
                                <a:gd name="T17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1" h="92">
                                  <a:moveTo>
                                    <a:pt x="73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416"/>
                          <wps:cNvSpPr>
                            <a:spLocks/>
                          </wps:cNvSpPr>
                          <wps:spPr bwMode="auto">
                            <a:xfrm>
                              <a:off x="5473" y="5318"/>
                              <a:ext cx="151" cy="92"/>
                            </a:xfrm>
                            <a:custGeom>
                              <a:avLst/>
                              <a:gdLst>
                                <a:gd name="T0" fmla="*/ 28 w 151"/>
                                <a:gd name="T1" fmla="*/ 0 h 92"/>
                                <a:gd name="T2" fmla="*/ 19 w 151"/>
                                <a:gd name="T3" fmla="*/ 3 h 92"/>
                                <a:gd name="T4" fmla="*/ 9 w 151"/>
                                <a:gd name="T5" fmla="*/ 6 h 92"/>
                                <a:gd name="T6" fmla="*/ 0 w 151"/>
                                <a:gd name="T7" fmla="*/ 8 h 92"/>
                                <a:gd name="T8" fmla="*/ 0 w 151"/>
                                <a:gd name="T9" fmla="*/ 12 h 92"/>
                                <a:gd name="T10" fmla="*/ 2 w 151"/>
                                <a:gd name="T11" fmla="*/ 12 h 92"/>
                                <a:gd name="T12" fmla="*/ 4 w 151"/>
                                <a:gd name="T13" fmla="*/ 11 h 92"/>
                                <a:gd name="T14" fmla="*/ 29 w 151"/>
                                <a:gd name="T15" fmla="*/ 11 h 92"/>
                                <a:gd name="T16" fmla="*/ 29 w 151"/>
                                <a:gd name="T17" fmla="*/ 0 h 92"/>
                                <a:gd name="T18" fmla="*/ 28 w 151"/>
                                <a:gd name="T1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1" h="92">
                                  <a:moveTo>
                                    <a:pt x="28" y="0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9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35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4493" y="4923"/>
                            <a:ext cx="4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32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257175" cy="200025"/>
                                    <wp:effectExtent l="0" t="0" r="9525" b="9525"/>
                                    <wp:docPr id="1012" name="Picture 10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7175" cy="200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36" name="Group 418"/>
                        <wpg:cNvGrpSpPr>
                          <a:grpSpLocks/>
                        </wpg:cNvGrpSpPr>
                        <wpg:grpSpPr bwMode="auto">
                          <a:xfrm>
                            <a:off x="4485" y="4910"/>
                            <a:ext cx="411" cy="345"/>
                            <a:chOff x="4485" y="4910"/>
                            <a:chExt cx="411" cy="345"/>
                          </a:xfrm>
                        </wpg:grpSpPr>
                        <wps:wsp>
                          <wps:cNvPr id="837" name="Freeform 419"/>
                          <wps:cNvSpPr>
                            <a:spLocks/>
                          </wps:cNvSpPr>
                          <wps:spPr bwMode="auto">
                            <a:xfrm>
                              <a:off x="4485" y="4910"/>
                              <a:ext cx="411" cy="345"/>
                            </a:xfrm>
                            <a:custGeom>
                              <a:avLst/>
                              <a:gdLst>
                                <a:gd name="T0" fmla="*/ 143 w 411"/>
                                <a:gd name="T1" fmla="*/ 0 h 345"/>
                                <a:gd name="T2" fmla="*/ 0 w 411"/>
                                <a:gd name="T3" fmla="*/ 206 h 345"/>
                                <a:gd name="T4" fmla="*/ 204 w 411"/>
                                <a:gd name="T5" fmla="*/ 345 h 345"/>
                                <a:gd name="T6" fmla="*/ 200 w 411"/>
                                <a:gd name="T7" fmla="*/ 323 h 345"/>
                                <a:gd name="T8" fmla="*/ 190 w 411"/>
                                <a:gd name="T9" fmla="*/ 323 h 345"/>
                                <a:gd name="T10" fmla="*/ 13 w 411"/>
                                <a:gd name="T11" fmla="*/ 203 h 345"/>
                                <a:gd name="T12" fmla="*/ 137 w 411"/>
                                <a:gd name="T13" fmla="*/ 25 h 345"/>
                                <a:gd name="T14" fmla="*/ 147 w 411"/>
                                <a:gd name="T15" fmla="*/ 25 h 345"/>
                                <a:gd name="T16" fmla="*/ 143 w 411"/>
                                <a:gd name="T17" fmla="*/ 0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1" h="345">
                                  <a:moveTo>
                                    <a:pt x="143" y="0"/>
                                  </a:moveTo>
                                  <a:lnTo>
                                    <a:pt x="0" y="206"/>
                                  </a:lnTo>
                                  <a:lnTo>
                                    <a:pt x="204" y="345"/>
                                  </a:lnTo>
                                  <a:lnTo>
                                    <a:pt x="200" y="323"/>
                                  </a:lnTo>
                                  <a:lnTo>
                                    <a:pt x="190" y="323"/>
                                  </a:lnTo>
                                  <a:lnTo>
                                    <a:pt x="13" y="203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47" y="25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420"/>
                          <wps:cNvSpPr>
                            <a:spLocks/>
                          </wps:cNvSpPr>
                          <wps:spPr bwMode="auto">
                            <a:xfrm>
                              <a:off x="4485" y="4910"/>
                              <a:ext cx="411" cy="345"/>
                            </a:xfrm>
                            <a:custGeom>
                              <a:avLst/>
                              <a:gdLst>
                                <a:gd name="T0" fmla="*/ 409 w 411"/>
                                <a:gd name="T1" fmla="*/ 203 h 345"/>
                                <a:gd name="T2" fmla="*/ 177 w 411"/>
                                <a:gd name="T3" fmla="*/ 249 h 345"/>
                                <a:gd name="T4" fmla="*/ 190 w 411"/>
                                <a:gd name="T5" fmla="*/ 323 h 345"/>
                                <a:gd name="T6" fmla="*/ 200 w 411"/>
                                <a:gd name="T7" fmla="*/ 323 h 345"/>
                                <a:gd name="T8" fmla="*/ 188 w 411"/>
                                <a:gd name="T9" fmla="*/ 257 h 345"/>
                                <a:gd name="T10" fmla="*/ 411 w 411"/>
                                <a:gd name="T11" fmla="*/ 213 h 345"/>
                                <a:gd name="T12" fmla="*/ 409 w 411"/>
                                <a:gd name="T13" fmla="*/ 203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1" h="345">
                                  <a:moveTo>
                                    <a:pt x="409" y="203"/>
                                  </a:moveTo>
                                  <a:lnTo>
                                    <a:pt x="177" y="249"/>
                                  </a:lnTo>
                                  <a:lnTo>
                                    <a:pt x="190" y="323"/>
                                  </a:lnTo>
                                  <a:lnTo>
                                    <a:pt x="200" y="323"/>
                                  </a:lnTo>
                                  <a:lnTo>
                                    <a:pt x="188" y="257"/>
                                  </a:lnTo>
                                  <a:lnTo>
                                    <a:pt x="411" y="213"/>
                                  </a:lnTo>
                                  <a:lnTo>
                                    <a:pt x="409" y="203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421"/>
                          <wps:cNvSpPr>
                            <a:spLocks/>
                          </wps:cNvSpPr>
                          <wps:spPr bwMode="auto">
                            <a:xfrm>
                              <a:off x="4485" y="4910"/>
                              <a:ext cx="411" cy="345"/>
                            </a:xfrm>
                            <a:custGeom>
                              <a:avLst/>
                              <a:gdLst>
                                <a:gd name="T0" fmla="*/ 147 w 411"/>
                                <a:gd name="T1" fmla="*/ 25 h 345"/>
                                <a:gd name="T2" fmla="*/ 137 w 411"/>
                                <a:gd name="T3" fmla="*/ 25 h 345"/>
                                <a:gd name="T4" fmla="*/ 150 w 411"/>
                                <a:gd name="T5" fmla="*/ 98 h 345"/>
                                <a:gd name="T6" fmla="*/ 215 w 411"/>
                                <a:gd name="T7" fmla="*/ 87 h 345"/>
                                <a:gd name="T8" fmla="*/ 159 w 411"/>
                                <a:gd name="T9" fmla="*/ 87 h 345"/>
                                <a:gd name="T10" fmla="*/ 147 w 411"/>
                                <a:gd name="T11" fmla="*/ 2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1" h="345">
                                  <a:moveTo>
                                    <a:pt x="147" y="25"/>
                                  </a:moveTo>
                                  <a:lnTo>
                                    <a:pt x="137" y="25"/>
                                  </a:lnTo>
                                  <a:lnTo>
                                    <a:pt x="150" y="98"/>
                                  </a:lnTo>
                                  <a:lnTo>
                                    <a:pt x="215" y="87"/>
                                  </a:lnTo>
                                  <a:lnTo>
                                    <a:pt x="159" y="87"/>
                                  </a:lnTo>
                                  <a:lnTo>
                                    <a:pt x="147" y="25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422"/>
                          <wps:cNvSpPr>
                            <a:spLocks/>
                          </wps:cNvSpPr>
                          <wps:spPr bwMode="auto">
                            <a:xfrm>
                              <a:off x="4485" y="4910"/>
                              <a:ext cx="411" cy="345"/>
                            </a:xfrm>
                            <a:custGeom>
                              <a:avLst/>
                              <a:gdLst>
                                <a:gd name="T0" fmla="*/ 375 w 411"/>
                                <a:gd name="T1" fmla="*/ 48 h 345"/>
                                <a:gd name="T2" fmla="*/ 159 w 411"/>
                                <a:gd name="T3" fmla="*/ 87 h 345"/>
                                <a:gd name="T4" fmla="*/ 215 w 411"/>
                                <a:gd name="T5" fmla="*/ 87 h 345"/>
                                <a:gd name="T6" fmla="*/ 377 w 411"/>
                                <a:gd name="T7" fmla="*/ 58 h 345"/>
                                <a:gd name="T8" fmla="*/ 375 w 411"/>
                                <a:gd name="T9" fmla="*/ 48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1" h="345">
                                  <a:moveTo>
                                    <a:pt x="375" y="48"/>
                                  </a:moveTo>
                                  <a:lnTo>
                                    <a:pt x="159" y="87"/>
                                  </a:lnTo>
                                  <a:lnTo>
                                    <a:pt x="215" y="87"/>
                                  </a:lnTo>
                                  <a:lnTo>
                                    <a:pt x="377" y="58"/>
                                  </a:lnTo>
                                  <a:lnTo>
                                    <a:pt x="375" y="48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41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2499" y="4366"/>
                            <a:ext cx="36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34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219075" cy="209550"/>
                                    <wp:effectExtent l="0" t="0" r="9525" b="0"/>
                                    <wp:docPr id="1013" name="Picture 10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209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42" name="Group 424"/>
                        <wpg:cNvGrpSpPr>
                          <a:grpSpLocks/>
                        </wpg:cNvGrpSpPr>
                        <wpg:grpSpPr bwMode="auto">
                          <a:xfrm>
                            <a:off x="2493" y="4360"/>
                            <a:ext cx="359" cy="342"/>
                            <a:chOff x="2493" y="4360"/>
                            <a:chExt cx="359" cy="342"/>
                          </a:xfrm>
                        </wpg:grpSpPr>
                        <wps:wsp>
                          <wps:cNvPr id="843" name="Freeform 425"/>
                          <wps:cNvSpPr>
                            <a:spLocks/>
                          </wps:cNvSpPr>
                          <wps:spPr bwMode="auto">
                            <a:xfrm>
                              <a:off x="2493" y="4360"/>
                              <a:ext cx="359" cy="342"/>
                            </a:xfrm>
                            <a:custGeom>
                              <a:avLst/>
                              <a:gdLst>
                                <a:gd name="T0" fmla="*/ 93 w 359"/>
                                <a:gd name="T1" fmla="*/ 197 h 342"/>
                                <a:gd name="T2" fmla="*/ 78 w 359"/>
                                <a:gd name="T3" fmla="*/ 197 h 342"/>
                                <a:gd name="T4" fmla="*/ 252 w 359"/>
                                <a:gd name="T5" fmla="*/ 342 h 342"/>
                                <a:gd name="T6" fmla="*/ 258 w 359"/>
                                <a:gd name="T7" fmla="*/ 334 h 342"/>
                                <a:gd name="T8" fmla="*/ 93 w 359"/>
                                <a:gd name="T9" fmla="*/ 197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9" h="342">
                                  <a:moveTo>
                                    <a:pt x="93" y="197"/>
                                  </a:moveTo>
                                  <a:lnTo>
                                    <a:pt x="78" y="197"/>
                                  </a:lnTo>
                                  <a:lnTo>
                                    <a:pt x="252" y="342"/>
                                  </a:lnTo>
                                  <a:lnTo>
                                    <a:pt x="258" y="334"/>
                                  </a:lnTo>
                                  <a:lnTo>
                                    <a:pt x="93" y="197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426"/>
                          <wps:cNvSpPr>
                            <a:spLocks/>
                          </wps:cNvSpPr>
                          <wps:spPr bwMode="auto">
                            <a:xfrm>
                              <a:off x="2493" y="4360"/>
                              <a:ext cx="359" cy="342"/>
                            </a:xfrm>
                            <a:custGeom>
                              <a:avLst/>
                              <a:gdLst>
                                <a:gd name="T0" fmla="*/ 250 w 359"/>
                                <a:gd name="T1" fmla="*/ 0 h 342"/>
                                <a:gd name="T2" fmla="*/ 0 w 359"/>
                                <a:gd name="T3" fmla="*/ 17 h 342"/>
                                <a:gd name="T4" fmla="*/ 20 w 359"/>
                                <a:gd name="T5" fmla="*/ 264 h 342"/>
                                <a:gd name="T6" fmla="*/ 41 w 359"/>
                                <a:gd name="T7" fmla="*/ 239 h 342"/>
                                <a:gd name="T8" fmla="*/ 28 w 359"/>
                                <a:gd name="T9" fmla="*/ 239 h 342"/>
                                <a:gd name="T10" fmla="*/ 10 w 359"/>
                                <a:gd name="T11" fmla="*/ 26 h 342"/>
                                <a:gd name="T12" fmla="*/ 227 w 359"/>
                                <a:gd name="T13" fmla="*/ 11 h 342"/>
                                <a:gd name="T14" fmla="*/ 240 w 359"/>
                                <a:gd name="T15" fmla="*/ 11 h 342"/>
                                <a:gd name="T16" fmla="*/ 250 w 359"/>
                                <a:gd name="T17" fmla="*/ 0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9" h="342">
                                  <a:moveTo>
                                    <a:pt x="25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39"/>
                                  </a:lnTo>
                                  <a:lnTo>
                                    <a:pt x="28" y="239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227" y="11"/>
                                  </a:lnTo>
                                  <a:lnTo>
                                    <a:pt x="240" y="11"/>
                                  </a:lnTo>
                                  <a:lnTo>
                                    <a:pt x="250" y="0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427"/>
                          <wps:cNvSpPr>
                            <a:spLocks/>
                          </wps:cNvSpPr>
                          <wps:spPr bwMode="auto">
                            <a:xfrm>
                              <a:off x="2493" y="4360"/>
                              <a:ext cx="359" cy="342"/>
                            </a:xfrm>
                            <a:custGeom>
                              <a:avLst/>
                              <a:gdLst>
                                <a:gd name="T0" fmla="*/ 77 w 359"/>
                                <a:gd name="T1" fmla="*/ 183 h 342"/>
                                <a:gd name="T2" fmla="*/ 28 w 359"/>
                                <a:gd name="T3" fmla="*/ 239 h 342"/>
                                <a:gd name="T4" fmla="*/ 41 w 359"/>
                                <a:gd name="T5" fmla="*/ 239 h 342"/>
                                <a:gd name="T6" fmla="*/ 78 w 359"/>
                                <a:gd name="T7" fmla="*/ 197 h 342"/>
                                <a:gd name="T8" fmla="*/ 93 w 359"/>
                                <a:gd name="T9" fmla="*/ 197 h 342"/>
                                <a:gd name="T10" fmla="*/ 77 w 359"/>
                                <a:gd name="T11" fmla="*/ 183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342">
                                  <a:moveTo>
                                    <a:pt x="77" y="183"/>
                                  </a:moveTo>
                                  <a:lnTo>
                                    <a:pt x="28" y="239"/>
                                  </a:lnTo>
                                  <a:lnTo>
                                    <a:pt x="41" y="239"/>
                                  </a:lnTo>
                                  <a:lnTo>
                                    <a:pt x="78" y="197"/>
                                  </a:lnTo>
                                  <a:lnTo>
                                    <a:pt x="93" y="197"/>
                                  </a:lnTo>
                                  <a:lnTo>
                                    <a:pt x="77" y="183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428"/>
                          <wps:cNvSpPr>
                            <a:spLocks/>
                          </wps:cNvSpPr>
                          <wps:spPr bwMode="auto">
                            <a:xfrm>
                              <a:off x="2493" y="4360"/>
                              <a:ext cx="359" cy="342"/>
                            </a:xfrm>
                            <a:custGeom>
                              <a:avLst/>
                              <a:gdLst>
                                <a:gd name="T0" fmla="*/ 240 w 359"/>
                                <a:gd name="T1" fmla="*/ 11 h 342"/>
                                <a:gd name="T2" fmla="*/ 227 w 359"/>
                                <a:gd name="T3" fmla="*/ 11 h 342"/>
                                <a:gd name="T4" fmla="*/ 178 w 359"/>
                                <a:gd name="T5" fmla="*/ 67 h 342"/>
                                <a:gd name="T6" fmla="*/ 352 w 359"/>
                                <a:gd name="T7" fmla="*/ 218 h 342"/>
                                <a:gd name="T8" fmla="*/ 358 w 359"/>
                                <a:gd name="T9" fmla="*/ 211 h 342"/>
                                <a:gd name="T10" fmla="*/ 192 w 359"/>
                                <a:gd name="T11" fmla="*/ 66 h 342"/>
                                <a:gd name="T12" fmla="*/ 240 w 359"/>
                                <a:gd name="T13" fmla="*/ 11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9" h="342">
                                  <a:moveTo>
                                    <a:pt x="240" y="11"/>
                                  </a:moveTo>
                                  <a:lnTo>
                                    <a:pt x="227" y="11"/>
                                  </a:lnTo>
                                  <a:lnTo>
                                    <a:pt x="178" y="67"/>
                                  </a:lnTo>
                                  <a:lnTo>
                                    <a:pt x="352" y="218"/>
                                  </a:lnTo>
                                  <a:lnTo>
                                    <a:pt x="358" y="211"/>
                                  </a:lnTo>
                                  <a:lnTo>
                                    <a:pt x="192" y="66"/>
                                  </a:lnTo>
                                  <a:lnTo>
                                    <a:pt x="240" y="11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47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603" y="3721"/>
                            <a:ext cx="3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36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209550" cy="228600"/>
                                    <wp:effectExtent l="0" t="0" r="0" b="0"/>
                                    <wp:docPr id="1014" name="Picture 10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9550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48" name="Group 430"/>
                        <wpg:cNvGrpSpPr>
                          <a:grpSpLocks/>
                        </wpg:cNvGrpSpPr>
                        <wpg:grpSpPr bwMode="auto">
                          <a:xfrm>
                            <a:off x="596" y="3714"/>
                            <a:ext cx="222" cy="366"/>
                            <a:chOff x="596" y="3714"/>
                            <a:chExt cx="222" cy="366"/>
                          </a:xfrm>
                        </wpg:grpSpPr>
                        <wps:wsp>
                          <wps:cNvPr id="849" name="Freeform 431"/>
                          <wps:cNvSpPr>
                            <a:spLocks/>
                          </wps:cNvSpPr>
                          <wps:spPr bwMode="auto">
                            <a:xfrm>
                              <a:off x="596" y="3714"/>
                              <a:ext cx="222" cy="366"/>
                            </a:xfrm>
                            <a:custGeom>
                              <a:avLst/>
                              <a:gdLst>
                                <a:gd name="T0" fmla="*/ 82 w 222"/>
                                <a:gd name="T1" fmla="*/ 190 h 366"/>
                                <a:gd name="T2" fmla="*/ 69 w 222"/>
                                <a:gd name="T3" fmla="*/ 190 h 366"/>
                                <a:gd name="T4" fmla="*/ 213 w 222"/>
                                <a:gd name="T5" fmla="*/ 365 h 366"/>
                                <a:gd name="T6" fmla="*/ 221 w 222"/>
                                <a:gd name="T7" fmla="*/ 359 h 366"/>
                                <a:gd name="T8" fmla="*/ 82 w 222"/>
                                <a:gd name="T9" fmla="*/ 190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2" h="366">
                                  <a:moveTo>
                                    <a:pt x="82" y="190"/>
                                  </a:moveTo>
                                  <a:lnTo>
                                    <a:pt x="69" y="190"/>
                                  </a:lnTo>
                                  <a:lnTo>
                                    <a:pt x="213" y="365"/>
                                  </a:lnTo>
                                  <a:lnTo>
                                    <a:pt x="221" y="359"/>
                                  </a:lnTo>
                                  <a:lnTo>
                                    <a:pt x="82" y="190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432"/>
                          <wps:cNvSpPr>
                            <a:spLocks/>
                          </wps:cNvSpPr>
                          <wps:spPr bwMode="auto">
                            <a:xfrm>
                              <a:off x="596" y="3714"/>
                              <a:ext cx="222" cy="366"/>
                            </a:xfrm>
                            <a:custGeom>
                              <a:avLst/>
                              <a:gdLst>
                                <a:gd name="T0" fmla="*/ 120 w 222"/>
                                <a:gd name="T1" fmla="*/ 11 h 366"/>
                                <a:gd name="T2" fmla="*/ 34 w 222"/>
                                <a:gd name="T3" fmla="*/ 11 h 366"/>
                                <a:gd name="T4" fmla="*/ 250 w 222"/>
                                <a:gd name="T5" fmla="*/ 36 h 366"/>
                                <a:gd name="T6" fmla="*/ 191 w 222"/>
                                <a:gd name="T7" fmla="*/ 82 h 366"/>
                                <a:gd name="T8" fmla="*/ 334 w 222"/>
                                <a:gd name="T9" fmla="*/ 263 h 366"/>
                                <a:gd name="T10" fmla="*/ 342 w 222"/>
                                <a:gd name="T11" fmla="*/ 257 h 366"/>
                                <a:gd name="T12" fmla="*/ 206 w 222"/>
                                <a:gd name="T13" fmla="*/ 84 h 366"/>
                                <a:gd name="T14" fmla="*/ 275 w 222"/>
                                <a:gd name="T15" fmla="*/ 29 h 366"/>
                                <a:gd name="T16" fmla="*/ 120 w 222"/>
                                <a:gd name="T17" fmla="*/ 11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2" h="366">
                                  <a:moveTo>
                                    <a:pt x="120" y="11"/>
                                  </a:moveTo>
                                  <a:lnTo>
                                    <a:pt x="34" y="11"/>
                                  </a:lnTo>
                                  <a:lnTo>
                                    <a:pt x="250" y="36"/>
                                  </a:lnTo>
                                  <a:lnTo>
                                    <a:pt x="191" y="82"/>
                                  </a:lnTo>
                                  <a:lnTo>
                                    <a:pt x="334" y="263"/>
                                  </a:lnTo>
                                  <a:lnTo>
                                    <a:pt x="342" y="257"/>
                                  </a:lnTo>
                                  <a:lnTo>
                                    <a:pt x="206" y="84"/>
                                  </a:lnTo>
                                  <a:lnTo>
                                    <a:pt x="275" y="29"/>
                                  </a:lnTo>
                                  <a:lnTo>
                                    <a:pt x="120" y="11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433"/>
                          <wps:cNvSpPr>
                            <a:spLocks/>
                          </wps:cNvSpPr>
                          <wps:spPr bwMode="auto">
                            <a:xfrm>
                              <a:off x="596" y="3714"/>
                              <a:ext cx="222" cy="366"/>
                            </a:xfrm>
                            <a:custGeom>
                              <a:avLst/>
                              <a:gdLst>
                                <a:gd name="T0" fmla="*/ 26 w 222"/>
                                <a:gd name="T1" fmla="*/ 0 h 366"/>
                                <a:gd name="T2" fmla="*/ 0 w 222"/>
                                <a:gd name="T3" fmla="*/ 245 h 366"/>
                                <a:gd name="T4" fmla="*/ 28 w 222"/>
                                <a:gd name="T5" fmla="*/ 223 h 366"/>
                                <a:gd name="T6" fmla="*/ 12 w 222"/>
                                <a:gd name="T7" fmla="*/ 223 h 366"/>
                                <a:gd name="T8" fmla="*/ 34 w 222"/>
                                <a:gd name="T9" fmla="*/ 11 h 366"/>
                                <a:gd name="T10" fmla="*/ 120 w 222"/>
                                <a:gd name="T11" fmla="*/ 11 h 366"/>
                                <a:gd name="T12" fmla="*/ 26 w 222"/>
                                <a:gd name="T13" fmla="*/ 0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2" h="366">
                                  <a:moveTo>
                                    <a:pt x="26" y="0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28" y="223"/>
                                  </a:lnTo>
                                  <a:lnTo>
                                    <a:pt x="12" y="223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120" y="11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434"/>
                          <wps:cNvSpPr>
                            <a:spLocks/>
                          </wps:cNvSpPr>
                          <wps:spPr bwMode="auto">
                            <a:xfrm>
                              <a:off x="596" y="3714"/>
                              <a:ext cx="222" cy="366"/>
                            </a:xfrm>
                            <a:custGeom>
                              <a:avLst/>
                              <a:gdLst>
                                <a:gd name="T0" fmla="*/ 71 w 222"/>
                                <a:gd name="T1" fmla="*/ 176 h 366"/>
                                <a:gd name="T2" fmla="*/ 12 w 222"/>
                                <a:gd name="T3" fmla="*/ 223 h 366"/>
                                <a:gd name="T4" fmla="*/ 28 w 222"/>
                                <a:gd name="T5" fmla="*/ 223 h 366"/>
                                <a:gd name="T6" fmla="*/ 69 w 222"/>
                                <a:gd name="T7" fmla="*/ 190 h 366"/>
                                <a:gd name="T8" fmla="*/ 82 w 222"/>
                                <a:gd name="T9" fmla="*/ 190 h 366"/>
                                <a:gd name="T10" fmla="*/ 71 w 222"/>
                                <a:gd name="T11" fmla="*/ 176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2" h="366">
                                  <a:moveTo>
                                    <a:pt x="71" y="176"/>
                                  </a:moveTo>
                                  <a:lnTo>
                                    <a:pt x="12" y="223"/>
                                  </a:lnTo>
                                  <a:lnTo>
                                    <a:pt x="28" y="223"/>
                                  </a:lnTo>
                                  <a:lnTo>
                                    <a:pt x="69" y="190"/>
                                  </a:lnTo>
                                  <a:lnTo>
                                    <a:pt x="82" y="190"/>
                                  </a:lnTo>
                                  <a:lnTo>
                                    <a:pt x="71" y="176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53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1932" y="2006"/>
                            <a:ext cx="32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40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200025" cy="247650"/>
                                    <wp:effectExtent l="0" t="0" r="9525" b="0"/>
                                    <wp:docPr id="1015" name="Picture 10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0025" cy="247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54" name="Group 436"/>
                        <wpg:cNvGrpSpPr>
                          <a:grpSpLocks/>
                        </wpg:cNvGrpSpPr>
                        <wpg:grpSpPr bwMode="auto">
                          <a:xfrm>
                            <a:off x="1927" y="1998"/>
                            <a:ext cx="325" cy="402"/>
                            <a:chOff x="1927" y="1998"/>
                            <a:chExt cx="325" cy="402"/>
                          </a:xfrm>
                        </wpg:grpSpPr>
                        <wps:wsp>
                          <wps:cNvPr id="855" name="Freeform 437"/>
                          <wps:cNvSpPr>
                            <a:spLocks/>
                          </wps:cNvSpPr>
                          <wps:spPr bwMode="auto">
                            <a:xfrm>
                              <a:off x="1927" y="1998"/>
                              <a:ext cx="325" cy="402"/>
                            </a:xfrm>
                            <a:custGeom>
                              <a:avLst/>
                              <a:gdLst>
                                <a:gd name="T0" fmla="*/ 237 w 325"/>
                                <a:gd name="T1" fmla="*/ 185 h 402"/>
                                <a:gd name="T2" fmla="*/ 148 w 325"/>
                                <a:gd name="T3" fmla="*/ 397 h 402"/>
                                <a:gd name="T4" fmla="*/ 157 w 325"/>
                                <a:gd name="T5" fmla="*/ 401 h 402"/>
                                <a:gd name="T6" fmla="*/ 242 w 325"/>
                                <a:gd name="T7" fmla="*/ 198 h 402"/>
                                <a:gd name="T8" fmla="*/ 268 w 325"/>
                                <a:gd name="T9" fmla="*/ 198 h 402"/>
                                <a:gd name="T10" fmla="*/ 237 w 325"/>
                                <a:gd name="T11" fmla="*/ 185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5" h="402">
                                  <a:moveTo>
                                    <a:pt x="237" y="185"/>
                                  </a:moveTo>
                                  <a:lnTo>
                                    <a:pt x="148" y="397"/>
                                  </a:lnTo>
                                  <a:lnTo>
                                    <a:pt x="157" y="401"/>
                                  </a:lnTo>
                                  <a:lnTo>
                                    <a:pt x="242" y="198"/>
                                  </a:lnTo>
                                  <a:lnTo>
                                    <a:pt x="268" y="198"/>
                                  </a:lnTo>
                                  <a:lnTo>
                                    <a:pt x="237" y="185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438"/>
                          <wps:cNvSpPr>
                            <a:spLocks/>
                          </wps:cNvSpPr>
                          <wps:spPr bwMode="auto">
                            <a:xfrm>
                              <a:off x="1927" y="1998"/>
                              <a:ext cx="325" cy="402"/>
                            </a:xfrm>
                            <a:custGeom>
                              <a:avLst/>
                              <a:gdLst>
                                <a:gd name="T0" fmla="*/ 229 w 325"/>
                                <a:gd name="T1" fmla="*/ 0 h 402"/>
                                <a:gd name="T2" fmla="*/ 1 w 325"/>
                                <a:gd name="T3" fmla="*/ 96 h 402"/>
                                <a:gd name="T4" fmla="*/ 83 w 325"/>
                                <a:gd name="T5" fmla="*/ 130 h 402"/>
                                <a:gd name="T6" fmla="*/ 0 w 325"/>
                                <a:gd name="T7" fmla="*/ 341 h 402"/>
                                <a:gd name="T8" fmla="*/ 9 w 325"/>
                                <a:gd name="T9" fmla="*/ 344 h 402"/>
                                <a:gd name="T10" fmla="*/ 96 w 325"/>
                                <a:gd name="T11" fmla="*/ 124 h 402"/>
                                <a:gd name="T12" fmla="*/ 27 w 325"/>
                                <a:gd name="T13" fmla="*/ 96 h 402"/>
                                <a:gd name="T14" fmla="*/ 223 w 325"/>
                                <a:gd name="T15" fmla="*/ 13 h 402"/>
                                <a:gd name="T16" fmla="*/ 234 w 325"/>
                                <a:gd name="T17" fmla="*/ 13 h 402"/>
                                <a:gd name="T18" fmla="*/ 229 w 325"/>
                                <a:gd name="T19" fmla="*/ 0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5" h="402">
                                  <a:moveTo>
                                    <a:pt x="229" y="0"/>
                                  </a:moveTo>
                                  <a:lnTo>
                                    <a:pt x="1" y="96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9" y="344"/>
                                  </a:lnTo>
                                  <a:lnTo>
                                    <a:pt x="96" y="124"/>
                                  </a:lnTo>
                                  <a:lnTo>
                                    <a:pt x="27" y="96"/>
                                  </a:lnTo>
                                  <a:lnTo>
                                    <a:pt x="223" y="13"/>
                                  </a:lnTo>
                                  <a:lnTo>
                                    <a:pt x="234" y="13"/>
                                  </a:lnTo>
                                  <a:lnTo>
                                    <a:pt x="229" y="0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439"/>
                          <wps:cNvSpPr>
                            <a:spLocks/>
                          </wps:cNvSpPr>
                          <wps:spPr bwMode="auto">
                            <a:xfrm>
                              <a:off x="1927" y="1998"/>
                              <a:ext cx="325" cy="402"/>
                            </a:xfrm>
                            <a:custGeom>
                              <a:avLst/>
                              <a:gdLst>
                                <a:gd name="T0" fmla="*/ 268 w 325"/>
                                <a:gd name="T1" fmla="*/ 198 h 402"/>
                                <a:gd name="T2" fmla="*/ 242 w 325"/>
                                <a:gd name="T3" fmla="*/ 198 h 402"/>
                                <a:gd name="T4" fmla="*/ 324 w 325"/>
                                <a:gd name="T5" fmla="*/ 232 h 402"/>
                                <a:gd name="T6" fmla="*/ 316 w 325"/>
                                <a:gd name="T7" fmla="*/ 213 h 402"/>
                                <a:gd name="T8" fmla="*/ 306 w 325"/>
                                <a:gd name="T9" fmla="*/ 213 h 402"/>
                                <a:gd name="T10" fmla="*/ 268 w 325"/>
                                <a:gd name="T11" fmla="*/ 198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5" h="402">
                                  <a:moveTo>
                                    <a:pt x="268" y="198"/>
                                  </a:moveTo>
                                  <a:lnTo>
                                    <a:pt x="242" y="198"/>
                                  </a:lnTo>
                                  <a:lnTo>
                                    <a:pt x="324" y="232"/>
                                  </a:lnTo>
                                  <a:lnTo>
                                    <a:pt x="316" y="213"/>
                                  </a:lnTo>
                                  <a:lnTo>
                                    <a:pt x="306" y="213"/>
                                  </a:lnTo>
                                  <a:lnTo>
                                    <a:pt x="268" y="198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440"/>
                          <wps:cNvSpPr>
                            <a:spLocks/>
                          </wps:cNvSpPr>
                          <wps:spPr bwMode="auto">
                            <a:xfrm>
                              <a:off x="1927" y="1998"/>
                              <a:ext cx="325" cy="402"/>
                            </a:xfrm>
                            <a:custGeom>
                              <a:avLst/>
                              <a:gdLst>
                                <a:gd name="T0" fmla="*/ 234 w 325"/>
                                <a:gd name="T1" fmla="*/ 13 h 402"/>
                                <a:gd name="T2" fmla="*/ 223 w 325"/>
                                <a:gd name="T3" fmla="*/ 13 h 402"/>
                                <a:gd name="T4" fmla="*/ 306 w 325"/>
                                <a:gd name="T5" fmla="*/ 213 h 402"/>
                                <a:gd name="T6" fmla="*/ 316 w 325"/>
                                <a:gd name="T7" fmla="*/ 213 h 402"/>
                                <a:gd name="T8" fmla="*/ 234 w 325"/>
                                <a:gd name="T9" fmla="*/ 13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5" h="402">
                                  <a:moveTo>
                                    <a:pt x="234" y="13"/>
                                  </a:moveTo>
                                  <a:lnTo>
                                    <a:pt x="223" y="13"/>
                                  </a:lnTo>
                                  <a:lnTo>
                                    <a:pt x="306" y="213"/>
                                  </a:lnTo>
                                  <a:lnTo>
                                    <a:pt x="316" y="213"/>
                                  </a:lnTo>
                                  <a:lnTo>
                                    <a:pt x="234" y="13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59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1043" y="1500"/>
                            <a:ext cx="36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34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228600" cy="209550"/>
                                    <wp:effectExtent l="0" t="0" r="0" b="0"/>
                                    <wp:docPr id="1016" name="Picture 10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8600" cy="209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60" name="Group 442"/>
                        <wpg:cNvGrpSpPr>
                          <a:grpSpLocks/>
                        </wpg:cNvGrpSpPr>
                        <wpg:grpSpPr bwMode="auto">
                          <a:xfrm>
                            <a:off x="1040" y="1493"/>
                            <a:ext cx="367" cy="342"/>
                            <a:chOff x="1040" y="1493"/>
                            <a:chExt cx="367" cy="342"/>
                          </a:xfrm>
                        </wpg:grpSpPr>
                        <wps:wsp>
                          <wps:cNvPr id="861" name="Freeform 443"/>
                          <wps:cNvSpPr>
                            <a:spLocks/>
                          </wps:cNvSpPr>
                          <wps:spPr bwMode="auto">
                            <a:xfrm>
                              <a:off x="1040" y="1493"/>
                              <a:ext cx="367" cy="342"/>
                            </a:xfrm>
                            <a:custGeom>
                              <a:avLst/>
                              <a:gdLst>
                                <a:gd name="T0" fmla="*/ 283 w 367"/>
                                <a:gd name="T1" fmla="*/ 192 h 342"/>
                                <a:gd name="T2" fmla="*/ 101 w 367"/>
                                <a:gd name="T3" fmla="*/ 334 h 342"/>
                                <a:gd name="T4" fmla="*/ 108 w 367"/>
                                <a:gd name="T5" fmla="*/ 342 h 342"/>
                                <a:gd name="T6" fmla="*/ 281 w 367"/>
                                <a:gd name="T7" fmla="*/ 206 h 342"/>
                                <a:gd name="T8" fmla="*/ 294 w 367"/>
                                <a:gd name="T9" fmla="*/ 206 h 342"/>
                                <a:gd name="T10" fmla="*/ 283 w 367"/>
                                <a:gd name="T11" fmla="*/ 192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7" h="342">
                                  <a:moveTo>
                                    <a:pt x="283" y="192"/>
                                  </a:moveTo>
                                  <a:lnTo>
                                    <a:pt x="101" y="334"/>
                                  </a:lnTo>
                                  <a:lnTo>
                                    <a:pt x="108" y="342"/>
                                  </a:lnTo>
                                  <a:lnTo>
                                    <a:pt x="281" y="206"/>
                                  </a:lnTo>
                                  <a:lnTo>
                                    <a:pt x="294" y="206"/>
                                  </a:lnTo>
                                  <a:lnTo>
                                    <a:pt x="283" y="192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444"/>
                          <wps:cNvSpPr>
                            <a:spLocks/>
                          </wps:cNvSpPr>
                          <wps:spPr bwMode="auto">
                            <a:xfrm>
                              <a:off x="1040" y="1493"/>
                              <a:ext cx="367" cy="342"/>
                            </a:xfrm>
                            <a:custGeom>
                              <a:avLst/>
                              <a:gdLst>
                                <a:gd name="T0" fmla="*/ 294 w 367"/>
                                <a:gd name="T1" fmla="*/ 206 h 342"/>
                                <a:gd name="T2" fmla="*/ 281 w 367"/>
                                <a:gd name="T3" fmla="*/ 206 h 342"/>
                                <a:gd name="T4" fmla="*/ 336 w 367"/>
                                <a:gd name="T5" fmla="*/ 276 h 342"/>
                                <a:gd name="T6" fmla="*/ 339 w 367"/>
                                <a:gd name="T7" fmla="*/ 251 h 342"/>
                                <a:gd name="T8" fmla="*/ 329 w 367"/>
                                <a:gd name="T9" fmla="*/ 251 h 342"/>
                                <a:gd name="T10" fmla="*/ 294 w 367"/>
                                <a:gd name="T11" fmla="*/ 206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7" h="342">
                                  <a:moveTo>
                                    <a:pt x="294" y="206"/>
                                  </a:moveTo>
                                  <a:lnTo>
                                    <a:pt x="281" y="206"/>
                                  </a:lnTo>
                                  <a:lnTo>
                                    <a:pt x="336" y="276"/>
                                  </a:lnTo>
                                  <a:lnTo>
                                    <a:pt x="339" y="251"/>
                                  </a:lnTo>
                                  <a:lnTo>
                                    <a:pt x="329" y="251"/>
                                  </a:lnTo>
                                  <a:lnTo>
                                    <a:pt x="294" y="206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445"/>
                          <wps:cNvSpPr>
                            <a:spLocks/>
                          </wps:cNvSpPr>
                          <wps:spPr bwMode="auto">
                            <a:xfrm>
                              <a:off x="1040" y="1493"/>
                              <a:ext cx="367" cy="342"/>
                            </a:xfrm>
                            <a:custGeom>
                              <a:avLst/>
                              <a:gdLst>
                                <a:gd name="T0" fmla="*/ 233 w 367"/>
                                <a:gd name="T1" fmla="*/ 12 h 342"/>
                                <a:gd name="T2" fmla="*/ 143 w 367"/>
                                <a:gd name="T3" fmla="*/ 12 h 342"/>
                                <a:gd name="T4" fmla="*/ 355 w 367"/>
                                <a:gd name="T5" fmla="*/ 36 h 342"/>
                                <a:gd name="T6" fmla="*/ 329 w 367"/>
                                <a:gd name="T7" fmla="*/ 251 h 342"/>
                                <a:gd name="T8" fmla="*/ 339 w 367"/>
                                <a:gd name="T9" fmla="*/ 251 h 342"/>
                                <a:gd name="T10" fmla="*/ 367 w 367"/>
                                <a:gd name="T11" fmla="*/ 27 h 342"/>
                                <a:gd name="T12" fmla="*/ 233 w 367"/>
                                <a:gd name="T13" fmla="*/ 12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7" h="342">
                                  <a:moveTo>
                                    <a:pt x="233" y="12"/>
                                  </a:moveTo>
                                  <a:lnTo>
                                    <a:pt x="143" y="12"/>
                                  </a:lnTo>
                                  <a:lnTo>
                                    <a:pt x="355" y="36"/>
                                  </a:lnTo>
                                  <a:lnTo>
                                    <a:pt x="329" y="251"/>
                                  </a:lnTo>
                                  <a:lnTo>
                                    <a:pt x="339" y="251"/>
                                  </a:lnTo>
                                  <a:lnTo>
                                    <a:pt x="367" y="27"/>
                                  </a:lnTo>
                                  <a:lnTo>
                                    <a:pt x="233" y="12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446"/>
                          <wps:cNvSpPr>
                            <a:spLocks/>
                          </wps:cNvSpPr>
                          <wps:spPr bwMode="auto">
                            <a:xfrm>
                              <a:off x="1040" y="1493"/>
                              <a:ext cx="367" cy="342"/>
                            </a:xfrm>
                            <a:custGeom>
                              <a:avLst/>
                              <a:gdLst>
                                <a:gd name="T0" fmla="*/ 121 w 367"/>
                                <a:gd name="T1" fmla="*/ 0 h 342"/>
                                <a:gd name="T2" fmla="*/ 175 w 367"/>
                                <a:gd name="T3" fmla="*/ 69 h 342"/>
                                <a:gd name="T4" fmla="*/ 0 w 367"/>
                                <a:gd name="T5" fmla="*/ 213 h 342"/>
                                <a:gd name="T6" fmla="*/ 6 w 367"/>
                                <a:gd name="T7" fmla="*/ 220 h 342"/>
                                <a:gd name="T8" fmla="*/ 189 w 367"/>
                                <a:gd name="T9" fmla="*/ 71 h 342"/>
                                <a:gd name="T10" fmla="*/ 143 w 367"/>
                                <a:gd name="T11" fmla="*/ 12 h 342"/>
                                <a:gd name="T12" fmla="*/ 233 w 367"/>
                                <a:gd name="T13" fmla="*/ 12 h 342"/>
                                <a:gd name="T14" fmla="*/ 121 w 367"/>
                                <a:gd name="T15" fmla="*/ 0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7" h="342">
                                  <a:moveTo>
                                    <a:pt x="121" y="0"/>
                                  </a:moveTo>
                                  <a:lnTo>
                                    <a:pt x="175" y="69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6" y="220"/>
                                  </a:lnTo>
                                  <a:lnTo>
                                    <a:pt x="189" y="71"/>
                                  </a:lnTo>
                                  <a:lnTo>
                                    <a:pt x="143" y="12"/>
                                  </a:lnTo>
                                  <a:lnTo>
                                    <a:pt x="233" y="12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65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3964" y="711"/>
                            <a:ext cx="32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34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209550" cy="209550"/>
                                    <wp:effectExtent l="0" t="0" r="0" b="0"/>
                                    <wp:docPr id="1017" name="Picture 10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9550" cy="209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66" name="Group 448"/>
                        <wpg:cNvGrpSpPr>
                          <a:grpSpLocks/>
                        </wpg:cNvGrpSpPr>
                        <wpg:grpSpPr bwMode="auto">
                          <a:xfrm>
                            <a:off x="3963" y="699"/>
                            <a:ext cx="418" cy="361"/>
                            <a:chOff x="3963" y="699"/>
                            <a:chExt cx="418" cy="361"/>
                          </a:xfrm>
                        </wpg:grpSpPr>
                        <wps:wsp>
                          <wps:cNvPr id="867" name="Freeform 449"/>
                          <wps:cNvSpPr>
                            <a:spLocks/>
                          </wps:cNvSpPr>
                          <wps:spPr bwMode="auto">
                            <a:xfrm>
                              <a:off x="3963" y="699"/>
                              <a:ext cx="418" cy="361"/>
                            </a:xfrm>
                            <a:custGeom>
                              <a:avLst/>
                              <a:gdLst>
                                <a:gd name="T0" fmla="*/ 247 w 418"/>
                                <a:gd name="T1" fmla="*/ 269 h 361"/>
                                <a:gd name="T2" fmla="*/ 237 w 418"/>
                                <a:gd name="T3" fmla="*/ 269 h 361"/>
                                <a:gd name="T4" fmla="*/ 239 w 418"/>
                                <a:gd name="T5" fmla="*/ 360 h 361"/>
                                <a:gd name="T6" fmla="*/ 263 w 418"/>
                                <a:gd name="T7" fmla="*/ 336 h 361"/>
                                <a:gd name="T8" fmla="*/ 249 w 418"/>
                                <a:gd name="T9" fmla="*/ 336 h 361"/>
                                <a:gd name="T10" fmla="*/ 247 w 418"/>
                                <a:gd name="T11" fmla="*/ 269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8" h="361">
                                  <a:moveTo>
                                    <a:pt x="247" y="269"/>
                                  </a:moveTo>
                                  <a:lnTo>
                                    <a:pt x="237" y="269"/>
                                  </a:lnTo>
                                  <a:lnTo>
                                    <a:pt x="239" y="360"/>
                                  </a:lnTo>
                                  <a:lnTo>
                                    <a:pt x="263" y="336"/>
                                  </a:lnTo>
                                  <a:lnTo>
                                    <a:pt x="249" y="336"/>
                                  </a:lnTo>
                                  <a:lnTo>
                                    <a:pt x="247" y="269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450"/>
                          <wps:cNvSpPr>
                            <a:spLocks/>
                          </wps:cNvSpPr>
                          <wps:spPr bwMode="auto">
                            <a:xfrm>
                              <a:off x="3963" y="699"/>
                              <a:ext cx="418" cy="361"/>
                            </a:xfrm>
                            <a:custGeom>
                              <a:avLst/>
                              <a:gdLst>
                                <a:gd name="T0" fmla="*/ 256 w 418"/>
                                <a:gd name="T1" fmla="*/ 23 h 361"/>
                                <a:gd name="T2" fmla="*/ 242 w 418"/>
                                <a:gd name="T3" fmla="*/ 23 h 361"/>
                                <a:gd name="T4" fmla="*/ 403 w 418"/>
                                <a:gd name="T5" fmla="*/ 173 h 361"/>
                                <a:gd name="T6" fmla="*/ 249 w 418"/>
                                <a:gd name="T7" fmla="*/ 336 h 361"/>
                                <a:gd name="T8" fmla="*/ 263 w 418"/>
                                <a:gd name="T9" fmla="*/ 336 h 361"/>
                                <a:gd name="T10" fmla="*/ 418 w 418"/>
                                <a:gd name="T11" fmla="*/ 173 h 361"/>
                                <a:gd name="T12" fmla="*/ 256 w 418"/>
                                <a:gd name="T13" fmla="*/ 23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8" h="361">
                                  <a:moveTo>
                                    <a:pt x="256" y="23"/>
                                  </a:moveTo>
                                  <a:lnTo>
                                    <a:pt x="242" y="23"/>
                                  </a:lnTo>
                                  <a:lnTo>
                                    <a:pt x="403" y="173"/>
                                  </a:lnTo>
                                  <a:lnTo>
                                    <a:pt x="249" y="336"/>
                                  </a:lnTo>
                                  <a:lnTo>
                                    <a:pt x="263" y="336"/>
                                  </a:lnTo>
                                  <a:lnTo>
                                    <a:pt x="418" y="173"/>
                                  </a:lnTo>
                                  <a:lnTo>
                                    <a:pt x="256" y="23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451"/>
                          <wps:cNvSpPr>
                            <a:spLocks/>
                          </wps:cNvSpPr>
                          <wps:spPr bwMode="auto">
                            <a:xfrm>
                              <a:off x="3963" y="699"/>
                              <a:ext cx="418" cy="361"/>
                            </a:xfrm>
                            <a:custGeom>
                              <a:avLst/>
                              <a:gdLst>
                                <a:gd name="T0" fmla="*/ 247 w 418"/>
                                <a:gd name="T1" fmla="*/ 259 h 361"/>
                                <a:gd name="T2" fmla="*/ 9 w 418"/>
                                <a:gd name="T3" fmla="*/ 265 h 361"/>
                                <a:gd name="T4" fmla="*/ 10 w 418"/>
                                <a:gd name="T5" fmla="*/ 275 h 361"/>
                                <a:gd name="T6" fmla="*/ 237 w 418"/>
                                <a:gd name="T7" fmla="*/ 269 h 361"/>
                                <a:gd name="T8" fmla="*/ 247 w 418"/>
                                <a:gd name="T9" fmla="*/ 269 h 361"/>
                                <a:gd name="T10" fmla="*/ 247 w 418"/>
                                <a:gd name="T11" fmla="*/ 259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8" h="361">
                                  <a:moveTo>
                                    <a:pt x="247" y="259"/>
                                  </a:moveTo>
                                  <a:lnTo>
                                    <a:pt x="9" y="265"/>
                                  </a:lnTo>
                                  <a:lnTo>
                                    <a:pt x="10" y="275"/>
                                  </a:lnTo>
                                  <a:lnTo>
                                    <a:pt x="237" y="269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59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452"/>
                          <wps:cNvSpPr>
                            <a:spLocks/>
                          </wps:cNvSpPr>
                          <wps:spPr bwMode="auto">
                            <a:xfrm>
                              <a:off x="3963" y="699"/>
                              <a:ext cx="418" cy="361"/>
                            </a:xfrm>
                            <a:custGeom>
                              <a:avLst/>
                              <a:gdLst>
                                <a:gd name="T0" fmla="*/ 231 w 418"/>
                                <a:gd name="T1" fmla="*/ 0 h 361"/>
                                <a:gd name="T2" fmla="*/ 233 w 418"/>
                                <a:gd name="T3" fmla="*/ 91 h 361"/>
                                <a:gd name="T4" fmla="*/ 0 w 418"/>
                                <a:gd name="T5" fmla="*/ 102 h 361"/>
                                <a:gd name="T6" fmla="*/ 0 w 418"/>
                                <a:gd name="T7" fmla="*/ 112 h 361"/>
                                <a:gd name="T8" fmla="*/ 244 w 418"/>
                                <a:gd name="T9" fmla="*/ 100 h 361"/>
                                <a:gd name="T10" fmla="*/ 242 w 418"/>
                                <a:gd name="T11" fmla="*/ 23 h 361"/>
                                <a:gd name="T12" fmla="*/ 256 w 418"/>
                                <a:gd name="T13" fmla="*/ 23 h 361"/>
                                <a:gd name="T14" fmla="*/ 231 w 418"/>
                                <a:gd name="T15" fmla="*/ 0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18" h="361">
                                  <a:moveTo>
                                    <a:pt x="231" y="0"/>
                                  </a:moveTo>
                                  <a:lnTo>
                                    <a:pt x="233" y="9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244" y="100"/>
                                  </a:lnTo>
                                  <a:lnTo>
                                    <a:pt x="242" y="23"/>
                                  </a:lnTo>
                                  <a:lnTo>
                                    <a:pt x="256" y="23"/>
                                  </a:lnTo>
                                  <a:lnTo>
                                    <a:pt x="231" y="0"/>
                                  </a:lnTo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71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0" y="2690"/>
                            <a:ext cx="100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31B2" w:rsidRDefault="00A631B2" w:rsidP="00A631B2">
                              <w:pPr>
                                <w:spacing w:line="1180" w:lineRule="atLeast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638175" cy="742950"/>
                                    <wp:effectExtent l="0" t="0" r="9525" b="0"/>
                                    <wp:docPr id="1018" name="Picture 10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8175" cy="742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31B2" w:rsidRDefault="00A631B2" w:rsidP="00A631B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2" name="Freeform 454"/>
                        <wps:cNvSpPr>
                          <a:spLocks/>
                        </wps:cNvSpPr>
                        <wps:spPr bwMode="auto">
                          <a:xfrm>
                            <a:off x="5790" y="1432"/>
                            <a:ext cx="1013" cy="403"/>
                          </a:xfrm>
                          <a:custGeom>
                            <a:avLst/>
                            <a:gdLst>
                              <a:gd name="T0" fmla="*/ 1012 w 1013"/>
                              <a:gd name="T1" fmla="*/ 0 h 403"/>
                              <a:gd name="T2" fmla="*/ 0 w 1013"/>
                              <a:gd name="T3" fmla="*/ 0 h 403"/>
                              <a:gd name="T4" fmla="*/ 0 w 1013"/>
                              <a:gd name="T5" fmla="*/ 402 h 403"/>
                              <a:gd name="T6" fmla="*/ 1012 w 1013"/>
                              <a:gd name="T7" fmla="*/ 402 h 403"/>
                              <a:gd name="T8" fmla="*/ 1012 w 1013"/>
                              <a:gd name="T9" fmla="*/ 362 h 403"/>
                              <a:gd name="T10" fmla="*/ 40 w 1013"/>
                              <a:gd name="T11" fmla="*/ 362 h 403"/>
                              <a:gd name="T12" fmla="*/ 40 w 1013"/>
                              <a:gd name="T13" fmla="*/ 40 h 403"/>
                              <a:gd name="T14" fmla="*/ 20 w 1013"/>
                              <a:gd name="T15" fmla="*/ 40 h 403"/>
                              <a:gd name="T16" fmla="*/ 20 w 1013"/>
                              <a:gd name="T17" fmla="*/ 20 h 403"/>
                              <a:gd name="T18" fmla="*/ 1012 w 1013"/>
                              <a:gd name="T19" fmla="*/ 20 h 403"/>
                              <a:gd name="T20" fmla="*/ 1012 w 1013"/>
                              <a:gd name="T21" fmla="*/ 0 h 4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13" h="403">
                                <a:moveTo>
                                  <a:pt x="1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1012" y="402"/>
                                </a:lnTo>
                                <a:lnTo>
                                  <a:pt x="1012" y="362"/>
                                </a:lnTo>
                                <a:lnTo>
                                  <a:pt x="40" y="362"/>
                                </a:lnTo>
                                <a:lnTo>
                                  <a:pt x="40" y="40"/>
                                </a:lnTo>
                                <a:lnTo>
                                  <a:pt x="20" y="40"/>
                                </a:lnTo>
                                <a:lnTo>
                                  <a:pt x="20" y="20"/>
                                </a:lnTo>
                                <a:lnTo>
                                  <a:pt x="1012" y="20"/>
                                </a:lnTo>
                                <a:lnTo>
                                  <a:pt x="1012" y="0"/>
                                </a:lnTo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455"/>
                        <wps:cNvSpPr>
                          <a:spLocks/>
                        </wps:cNvSpPr>
                        <wps:spPr bwMode="auto">
                          <a:xfrm>
                            <a:off x="5830" y="1452"/>
                            <a:ext cx="973" cy="343"/>
                          </a:xfrm>
                          <a:custGeom>
                            <a:avLst/>
                            <a:gdLst>
                              <a:gd name="T0" fmla="*/ 972 w 973"/>
                              <a:gd name="T1" fmla="*/ 0 h 343"/>
                              <a:gd name="T2" fmla="*/ 0 w 973"/>
                              <a:gd name="T3" fmla="*/ 0 h 343"/>
                              <a:gd name="T4" fmla="*/ 0 w 973"/>
                              <a:gd name="T5" fmla="*/ 20 h 343"/>
                              <a:gd name="T6" fmla="*/ 932 w 973"/>
                              <a:gd name="T7" fmla="*/ 20 h 343"/>
                              <a:gd name="T8" fmla="*/ 932 w 973"/>
                              <a:gd name="T9" fmla="*/ 342 h 343"/>
                              <a:gd name="T10" fmla="*/ 972 w 973"/>
                              <a:gd name="T11" fmla="*/ 342 h 343"/>
                              <a:gd name="T12" fmla="*/ 972 w 973"/>
                              <a:gd name="T13" fmla="*/ 0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3" h="343">
                                <a:moveTo>
                                  <a:pt x="9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932" y="20"/>
                                </a:lnTo>
                                <a:lnTo>
                                  <a:pt x="932" y="342"/>
                                </a:lnTo>
                                <a:lnTo>
                                  <a:pt x="972" y="342"/>
                                </a:lnTo>
                                <a:lnTo>
                                  <a:pt x="972" y="0"/>
                                </a:lnTo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456"/>
                        <wps:cNvSpPr>
                          <a:spLocks/>
                        </wps:cNvSpPr>
                        <wps:spPr bwMode="auto">
                          <a:xfrm>
                            <a:off x="5810" y="145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0 h 20"/>
                              <a:gd name="T2" fmla="*/ 20 w 20"/>
                              <a:gd name="T3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0"/>
                                </a:moveTo>
                                <a:lnTo>
                                  <a:pt x="20" y="10"/>
                                </a:lnTo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Rectangle 457"/>
                        <wps:cNvSpPr>
                          <a:spLocks/>
                        </wps:cNvSpPr>
                        <wps:spPr bwMode="auto">
                          <a:xfrm>
                            <a:off x="5810" y="1452"/>
                            <a:ext cx="972" cy="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458"/>
                        <wps:cNvSpPr>
                          <a:spLocks/>
                        </wps:cNvSpPr>
                        <wps:spPr bwMode="auto">
                          <a:xfrm>
                            <a:off x="5805" y="1447"/>
                            <a:ext cx="983" cy="373"/>
                          </a:xfrm>
                          <a:custGeom>
                            <a:avLst/>
                            <a:gdLst>
                              <a:gd name="T0" fmla="*/ 982 w 983"/>
                              <a:gd name="T1" fmla="*/ 0 h 373"/>
                              <a:gd name="T2" fmla="*/ 0 w 983"/>
                              <a:gd name="T3" fmla="*/ 0 h 373"/>
                              <a:gd name="T4" fmla="*/ 0 w 983"/>
                              <a:gd name="T5" fmla="*/ 372 h 373"/>
                              <a:gd name="T6" fmla="*/ 982 w 983"/>
                              <a:gd name="T7" fmla="*/ 372 h 373"/>
                              <a:gd name="T8" fmla="*/ 982 w 983"/>
                              <a:gd name="T9" fmla="*/ 362 h 373"/>
                              <a:gd name="T10" fmla="*/ 10 w 983"/>
                              <a:gd name="T11" fmla="*/ 362 h 373"/>
                              <a:gd name="T12" fmla="*/ 10 w 983"/>
                              <a:gd name="T13" fmla="*/ 10 h 373"/>
                              <a:gd name="T14" fmla="*/ 5 w 983"/>
                              <a:gd name="T15" fmla="*/ 10 h 373"/>
                              <a:gd name="T16" fmla="*/ 5 w 983"/>
                              <a:gd name="T17" fmla="*/ 5 h 373"/>
                              <a:gd name="T18" fmla="*/ 982 w 983"/>
                              <a:gd name="T19" fmla="*/ 5 h 373"/>
                              <a:gd name="T20" fmla="*/ 982 w 983"/>
                              <a:gd name="T21" fmla="*/ 0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83" h="373">
                                <a:moveTo>
                                  <a:pt x="9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"/>
                                </a:lnTo>
                                <a:lnTo>
                                  <a:pt x="982" y="372"/>
                                </a:lnTo>
                                <a:lnTo>
                                  <a:pt x="982" y="362"/>
                                </a:lnTo>
                                <a:lnTo>
                                  <a:pt x="10" y="362"/>
                                </a:lnTo>
                                <a:lnTo>
                                  <a:pt x="10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982" y="5"/>
                                </a:lnTo>
                                <a:lnTo>
                                  <a:pt x="98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459"/>
                        <wps:cNvSpPr>
                          <a:spLocks/>
                        </wps:cNvSpPr>
                        <wps:spPr bwMode="auto">
                          <a:xfrm>
                            <a:off x="5815" y="1452"/>
                            <a:ext cx="973" cy="358"/>
                          </a:xfrm>
                          <a:custGeom>
                            <a:avLst/>
                            <a:gdLst>
                              <a:gd name="T0" fmla="*/ 972 w 973"/>
                              <a:gd name="T1" fmla="*/ 0 h 358"/>
                              <a:gd name="T2" fmla="*/ 0 w 973"/>
                              <a:gd name="T3" fmla="*/ 0 h 358"/>
                              <a:gd name="T4" fmla="*/ 0 w 973"/>
                              <a:gd name="T5" fmla="*/ 5 h 358"/>
                              <a:gd name="T6" fmla="*/ 962 w 973"/>
                              <a:gd name="T7" fmla="*/ 5 h 358"/>
                              <a:gd name="T8" fmla="*/ 962 w 973"/>
                              <a:gd name="T9" fmla="*/ 357 h 358"/>
                              <a:gd name="T10" fmla="*/ 972 w 973"/>
                              <a:gd name="T11" fmla="*/ 357 h 358"/>
                              <a:gd name="T12" fmla="*/ 972 w 973"/>
                              <a:gd name="T13" fmla="*/ 0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3" h="358">
                                <a:moveTo>
                                  <a:pt x="9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962" y="5"/>
                                </a:lnTo>
                                <a:lnTo>
                                  <a:pt x="962" y="357"/>
                                </a:lnTo>
                                <a:lnTo>
                                  <a:pt x="972" y="357"/>
                                </a:lnTo>
                                <a:lnTo>
                                  <a:pt x="97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460"/>
                        <wps:cNvSpPr>
                          <a:spLocks/>
                        </wps:cNvSpPr>
                        <wps:spPr bwMode="auto">
                          <a:xfrm>
                            <a:off x="5810" y="145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2 h 20"/>
                              <a:gd name="T2" fmla="*/ 5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2"/>
                                </a:moveTo>
                                <a:lnTo>
                                  <a:pt x="5" y="2"/>
                                </a:lnTo>
                              </a:path>
                            </a:pathLst>
                          </a:custGeom>
                          <a:noFill/>
                          <a:ln w="44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79" name="Group 461"/>
                        <wpg:cNvGrpSpPr>
                          <a:grpSpLocks/>
                        </wpg:cNvGrpSpPr>
                        <wpg:grpSpPr bwMode="auto">
                          <a:xfrm>
                            <a:off x="5890" y="1570"/>
                            <a:ext cx="105" cy="133"/>
                            <a:chOff x="5890" y="1570"/>
                            <a:chExt cx="105" cy="133"/>
                          </a:xfrm>
                        </wpg:grpSpPr>
                        <wps:wsp>
                          <wps:cNvPr id="880" name="Freeform 462"/>
                          <wps:cNvSpPr>
                            <a:spLocks/>
                          </wps:cNvSpPr>
                          <wps:spPr bwMode="auto">
                            <a:xfrm>
                              <a:off x="5890" y="1570"/>
                              <a:ext cx="105" cy="133"/>
                            </a:xfrm>
                            <a:custGeom>
                              <a:avLst/>
                              <a:gdLst>
                                <a:gd name="T0" fmla="*/ 52 w 105"/>
                                <a:gd name="T1" fmla="*/ 0 h 133"/>
                                <a:gd name="T2" fmla="*/ 0 w 105"/>
                                <a:gd name="T3" fmla="*/ 0 h 133"/>
                                <a:gd name="T4" fmla="*/ 0 w 105"/>
                                <a:gd name="T5" fmla="*/ 3 h 133"/>
                                <a:gd name="T6" fmla="*/ 14 w 105"/>
                                <a:gd name="T7" fmla="*/ 5 h 133"/>
                                <a:gd name="T8" fmla="*/ 16 w 105"/>
                                <a:gd name="T9" fmla="*/ 7 h 133"/>
                                <a:gd name="T10" fmla="*/ 16 w 105"/>
                                <a:gd name="T11" fmla="*/ 127 h 133"/>
                                <a:gd name="T12" fmla="*/ 0 w 105"/>
                                <a:gd name="T13" fmla="*/ 128 h 133"/>
                                <a:gd name="T14" fmla="*/ 0 w 105"/>
                                <a:gd name="T15" fmla="*/ 132 h 133"/>
                                <a:gd name="T16" fmla="*/ 55 w 105"/>
                                <a:gd name="T17" fmla="*/ 132 h 133"/>
                                <a:gd name="T18" fmla="*/ 55 w 105"/>
                                <a:gd name="T19" fmla="*/ 128 h 133"/>
                                <a:gd name="T20" fmla="*/ 40 w 105"/>
                                <a:gd name="T21" fmla="*/ 128 h 133"/>
                                <a:gd name="T22" fmla="*/ 37 w 105"/>
                                <a:gd name="T23" fmla="*/ 125 h 133"/>
                                <a:gd name="T24" fmla="*/ 37 w 105"/>
                                <a:gd name="T25" fmla="*/ 74 h 133"/>
                                <a:gd name="T26" fmla="*/ 59 w 105"/>
                                <a:gd name="T27" fmla="*/ 74 h 133"/>
                                <a:gd name="T28" fmla="*/ 78 w 105"/>
                                <a:gd name="T29" fmla="*/ 71 h 133"/>
                                <a:gd name="T30" fmla="*/ 86 w 105"/>
                                <a:gd name="T31" fmla="*/ 66 h 133"/>
                                <a:gd name="T32" fmla="*/ 49 w 105"/>
                                <a:gd name="T33" fmla="*/ 66 h 133"/>
                                <a:gd name="T34" fmla="*/ 40 w 105"/>
                                <a:gd name="T35" fmla="*/ 66 h 133"/>
                                <a:gd name="T36" fmla="*/ 37 w 105"/>
                                <a:gd name="T37" fmla="*/ 66 h 133"/>
                                <a:gd name="T38" fmla="*/ 37 w 105"/>
                                <a:gd name="T39" fmla="*/ 7 h 133"/>
                                <a:gd name="T40" fmla="*/ 39 w 105"/>
                                <a:gd name="T41" fmla="*/ 7 h 133"/>
                                <a:gd name="T42" fmla="*/ 84 w 105"/>
                                <a:gd name="T43" fmla="*/ 7 h 133"/>
                                <a:gd name="T44" fmla="*/ 77 w 105"/>
                                <a:gd name="T45" fmla="*/ 3 h 133"/>
                                <a:gd name="T46" fmla="*/ 52 w 105"/>
                                <a:gd name="T47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05" h="133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55" y="132"/>
                                  </a:lnTo>
                                  <a:lnTo>
                                    <a:pt x="55" y="128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78" y="71"/>
                                  </a:lnTo>
                                  <a:lnTo>
                                    <a:pt x="86" y="66"/>
                                  </a:lnTo>
                                  <a:lnTo>
                                    <a:pt x="49" y="66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463"/>
                          <wps:cNvSpPr>
                            <a:spLocks/>
                          </wps:cNvSpPr>
                          <wps:spPr bwMode="auto">
                            <a:xfrm>
                              <a:off x="5890" y="1570"/>
                              <a:ext cx="105" cy="133"/>
                            </a:xfrm>
                            <a:custGeom>
                              <a:avLst/>
                              <a:gdLst>
                                <a:gd name="T0" fmla="*/ 59 w 105"/>
                                <a:gd name="T1" fmla="*/ 74 h 133"/>
                                <a:gd name="T2" fmla="*/ 37 w 105"/>
                                <a:gd name="T3" fmla="*/ 74 h 133"/>
                                <a:gd name="T4" fmla="*/ 41 w 105"/>
                                <a:gd name="T5" fmla="*/ 74 h 133"/>
                                <a:gd name="T6" fmla="*/ 45 w 105"/>
                                <a:gd name="T7" fmla="*/ 74 h 133"/>
                                <a:gd name="T8" fmla="*/ 56 w 105"/>
                                <a:gd name="T9" fmla="*/ 74 h 133"/>
                                <a:gd name="T10" fmla="*/ 59 w 105"/>
                                <a:gd name="T11" fmla="*/ 74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5" h="133">
                                  <a:moveTo>
                                    <a:pt x="59" y="74"/>
                                  </a:moveTo>
                                  <a:lnTo>
                                    <a:pt x="37" y="74"/>
                                  </a:lnTo>
                                  <a:lnTo>
                                    <a:pt x="41" y="74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59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464"/>
                          <wps:cNvSpPr>
                            <a:spLocks/>
                          </wps:cNvSpPr>
                          <wps:spPr bwMode="auto">
                            <a:xfrm>
                              <a:off x="5890" y="1570"/>
                              <a:ext cx="105" cy="133"/>
                            </a:xfrm>
                            <a:custGeom>
                              <a:avLst/>
                              <a:gdLst>
                                <a:gd name="T0" fmla="*/ 84 w 105"/>
                                <a:gd name="T1" fmla="*/ 7 h 133"/>
                                <a:gd name="T2" fmla="*/ 39 w 105"/>
                                <a:gd name="T3" fmla="*/ 7 h 133"/>
                                <a:gd name="T4" fmla="*/ 56 w 105"/>
                                <a:gd name="T5" fmla="*/ 8 h 133"/>
                                <a:gd name="T6" fmla="*/ 73 w 105"/>
                                <a:gd name="T7" fmla="*/ 17 h 133"/>
                                <a:gd name="T8" fmla="*/ 82 w 105"/>
                                <a:gd name="T9" fmla="*/ 46 h 133"/>
                                <a:gd name="T10" fmla="*/ 66 w 105"/>
                                <a:gd name="T11" fmla="*/ 64 h 133"/>
                                <a:gd name="T12" fmla="*/ 49 w 105"/>
                                <a:gd name="T13" fmla="*/ 66 h 133"/>
                                <a:gd name="T14" fmla="*/ 86 w 105"/>
                                <a:gd name="T15" fmla="*/ 66 h 133"/>
                                <a:gd name="T16" fmla="*/ 92 w 105"/>
                                <a:gd name="T17" fmla="*/ 62 h 133"/>
                                <a:gd name="T18" fmla="*/ 105 w 105"/>
                                <a:gd name="T19" fmla="*/ 51 h 133"/>
                                <a:gd name="T20" fmla="*/ 104 w 105"/>
                                <a:gd name="T21" fmla="*/ 31 h 133"/>
                                <a:gd name="T22" fmla="*/ 96 w 105"/>
                                <a:gd name="T23" fmla="*/ 13 h 133"/>
                                <a:gd name="T24" fmla="*/ 84 w 105"/>
                                <a:gd name="T25" fmla="*/ 7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5" h="133">
                                  <a:moveTo>
                                    <a:pt x="84" y="7"/>
                                  </a:moveTo>
                                  <a:lnTo>
                                    <a:pt x="39" y="7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73" y="17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49" y="66"/>
                                  </a:lnTo>
                                  <a:lnTo>
                                    <a:pt x="86" y="66"/>
                                  </a:lnTo>
                                  <a:lnTo>
                                    <a:pt x="92" y="62"/>
                                  </a:lnTo>
                                  <a:lnTo>
                                    <a:pt x="105" y="51"/>
                                  </a:lnTo>
                                  <a:lnTo>
                                    <a:pt x="104" y="31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84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465"/>
                        <wpg:cNvGrpSpPr>
                          <a:grpSpLocks/>
                        </wpg:cNvGrpSpPr>
                        <wpg:grpSpPr bwMode="auto">
                          <a:xfrm>
                            <a:off x="5999" y="1611"/>
                            <a:ext cx="66" cy="92"/>
                            <a:chOff x="5999" y="1611"/>
                            <a:chExt cx="66" cy="92"/>
                          </a:xfrm>
                        </wpg:grpSpPr>
                        <wps:wsp>
                          <wps:cNvPr id="884" name="Freeform 466"/>
                          <wps:cNvSpPr>
                            <a:spLocks/>
                          </wps:cNvSpPr>
                          <wps:spPr bwMode="auto">
                            <a:xfrm>
                              <a:off x="5999" y="1611"/>
                              <a:ext cx="66" cy="92"/>
                            </a:xfrm>
                            <a:custGeom>
                              <a:avLst/>
                              <a:gdLst>
                                <a:gd name="T0" fmla="*/ 30 w 66"/>
                                <a:gd name="T1" fmla="*/ 13 h 92"/>
                                <a:gd name="T2" fmla="*/ 10 w 66"/>
                                <a:gd name="T3" fmla="*/ 13 h 92"/>
                                <a:gd name="T4" fmla="*/ 14 w 66"/>
                                <a:gd name="T5" fmla="*/ 13 h 92"/>
                                <a:gd name="T6" fmla="*/ 14 w 66"/>
                                <a:gd name="T7" fmla="*/ 86 h 92"/>
                                <a:gd name="T8" fmla="*/ 0 w 66"/>
                                <a:gd name="T9" fmla="*/ 88 h 92"/>
                                <a:gd name="T10" fmla="*/ 0 w 66"/>
                                <a:gd name="T11" fmla="*/ 91 h 92"/>
                                <a:gd name="T12" fmla="*/ 47 w 66"/>
                                <a:gd name="T13" fmla="*/ 91 h 92"/>
                                <a:gd name="T14" fmla="*/ 47 w 66"/>
                                <a:gd name="T15" fmla="*/ 88 h 92"/>
                                <a:gd name="T16" fmla="*/ 37 w 66"/>
                                <a:gd name="T17" fmla="*/ 88 h 92"/>
                                <a:gd name="T18" fmla="*/ 30 w 66"/>
                                <a:gd name="T19" fmla="*/ 87 h 92"/>
                                <a:gd name="T20" fmla="*/ 30 w 66"/>
                                <a:gd name="T21" fmla="*/ 22 h 92"/>
                                <a:gd name="T22" fmla="*/ 34 w 66"/>
                                <a:gd name="T23" fmla="*/ 18 h 92"/>
                                <a:gd name="T24" fmla="*/ 30 w 66"/>
                                <a:gd name="T25" fmla="*/ 18 h 92"/>
                                <a:gd name="T26" fmla="*/ 30 w 66"/>
                                <a:gd name="T27" fmla="*/ 1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30" y="1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467"/>
                          <wps:cNvSpPr>
                            <a:spLocks/>
                          </wps:cNvSpPr>
                          <wps:spPr bwMode="auto">
                            <a:xfrm>
                              <a:off x="5999" y="1611"/>
                              <a:ext cx="66" cy="92"/>
                            </a:xfrm>
                            <a:custGeom>
                              <a:avLst/>
                              <a:gdLst>
                                <a:gd name="T0" fmla="*/ 65 w 66"/>
                                <a:gd name="T1" fmla="*/ 12 h 92"/>
                                <a:gd name="T2" fmla="*/ 49 w 66"/>
                                <a:gd name="T3" fmla="*/ 12 h 92"/>
                                <a:gd name="T4" fmla="*/ 51 w 66"/>
                                <a:gd name="T5" fmla="*/ 19 h 92"/>
                                <a:gd name="T6" fmla="*/ 63 w 66"/>
                                <a:gd name="T7" fmla="*/ 19 h 92"/>
                                <a:gd name="T8" fmla="*/ 65 w 66"/>
                                <a:gd name="T9" fmla="*/ 15 h 92"/>
                                <a:gd name="T10" fmla="*/ 65 w 66"/>
                                <a:gd name="T11" fmla="*/ 1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65" y="12"/>
                                  </a:moveTo>
                                  <a:lnTo>
                                    <a:pt x="49" y="12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5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468"/>
                          <wps:cNvSpPr>
                            <a:spLocks/>
                          </wps:cNvSpPr>
                          <wps:spPr bwMode="auto">
                            <a:xfrm>
                              <a:off x="5999" y="1611"/>
                              <a:ext cx="66" cy="92"/>
                            </a:xfrm>
                            <a:custGeom>
                              <a:avLst/>
                              <a:gdLst>
                                <a:gd name="T0" fmla="*/ 61 w 66"/>
                                <a:gd name="T1" fmla="*/ 0 h 92"/>
                                <a:gd name="T2" fmla="*/ 47 w 66"/>
                                <a:gd name="T3" fmla="*/ 0 h 92"/>
                                <a:gd name="T4" fmla="*/ 40 w 66"/>
                                <a:gd name="T5" fmla="*/ 4 h 92"/>
                                <a:gd name="T6" fmla="*/ 31 w 66"/>
                                <a:gd name="T7" fmla="*/ 18 h 92"/>
                                <a:gd name="T8" fmla="*/ 34 w 66"/>
                                <a:gd name="T9" fmla="*/ 18 h 92"/>
                                <a:gd name="T10" fmla="*/ 39 w 66"/>
                                <a:gd name="T11" fmla="*/ 12 h 92"/>
                                <a:gd name="T12" fmla="*/ 65 w 66"/>
                                <a:gd name="T13" fmla="*/ 12 h 92"/>
                                <a:gd name="T14" fmla="*/ 65 w 66"/>
                                <a:gd name="T15" fmla="*/ 4 h 92"/>
                                <a:gd name="T16" fmla="*/ 61 w 66"/>
                                <a:gd name="T17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61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469"/>
                          <wps:cNvSpPr>
                            <a:spLocks/>
                          </wps:cNvSpPr>
                          <wps:spPr bwMode="auto">
                            <a:xfrm>
                              <a:off x="5999" y="1611"/>
                              <a:ext cx="66" cy="92"/>
                            </a:xfrm>
                            <a:custGeom>
                              <a:avLst/>
                              <a:gdLst>
                                <a:gd name="T0" fmla="*/ 29 w 66"/>
                                <a:gd name="T1" fmla="*/ 0 h 92"/>
                                <a:gd name="T2" fmla="*/ 20 w 66"/>
                                <a:gd name="T3" fmla="*/ 4 h 92"/>
                                <a:gd name="T4" fmla="*/ 10 w 66"/>
                                <a:gd name="T5" fmla="*/ 7 h 92"/>
                                <a:gd name="T6" fmla="*/ 0 w 66"/>
                                <a:gd name="T7" fmla="*/ 10 h 92"/>
                                <a:gd name="T8" fmla="*/ 0 w 66"/>
                                <a:gd name="T9" fmla="*/ 13 h 92"/>
                                <a:gd name="T10" fmla="*/ 2 w 66"/>
                                <a:gd name="T11" fmla="*/ 13 h 92"/>
                                <a:gd name="T12" fmla="*/ 4 w 66"/>
                                <a:gd name="T13" fmla="*/ 13 h 92"/>
                                <a:gd name="T14" fmla="*/ 30 w 66"/>
                                <a:gd name="T15" fmla="*/ 13 h 92"/>
                                <a:gd name="T16" fmla="*/ 30 w 66"/>
                                <a:gd name="T17" fmla="*/ 0 h 92"/>
                                <a:gd name="T18" fmla="*/ 29 w 66"/>
                                <a:gd name="T1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29" y="0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470"/>
                        <wpg:cNvGrpSpPr>
                          <a:grpSpLocks/>
                        </wpg:cNvGrpSpPr>
                        <wpg:grpSpPr bwMode="auto">
                          <a:xfrm>
                            <a:off x="6071" y="1613"/>
                            <a:ext cx="87" cy="91"/>
                            <a:chOff x="6071" y="1613"/>
                            <a:chExt cx="87" cy="91"/>
                          </a:xfrm>
                        </wpg:grpSpPr>
                        <wps:wsp>
                          <wps:cNvPr id="889" name="Freeform 471"/>
                          <wps:cNvSpPr>
                            <a:spLocks/>
                          </wps:cNvSpPr>
                          <wps:spPr bwMode="auto">
                            <a:xfrm>
                              <a:off x="6071" y="1613"/>
                              <a:ext cx="87" cy="91"/>
                            </a:xfrm>
                            <a:custGeom>
                              <a:avLst/>
                              <a:gdLst>
                                <a:gd name="T0" fmla="*/ 29 w 87"/>
                                <a:gd name="T1" fmla="*/ 0 h 91"/>
                                <a:gd name="T2" fmla="*/ 13 w 87"/>
                                <a:gd name="T3" fmla="*/ 10 h 91"/>
                                <a:gd name="T4" fmla="*/ 2 w 87"/>
                                <a:gd name="T5" fmla="*/ 29 h 91"/>
                                <a:gd name="T6" fmla="*/ 0 w 87"/>
                                <a:gd name="T7" fmla="*/ 55 h 91"/>
                                <a:gd name="T8" fmla="*/ 8 w 87"/>
                                <a:gd name="T9" fmla="*/ 74 h 91"/>
                                <a:gd name="T10" fmla="*/ 25 w 87"/>
                                <a:gd name="T11" fmla="*/ 87 h 91"/>
                                <a:gd name="T12" fmla="*/ 49 w 87"/>
                                <a:gd name="T13" fmla="*/ 91 h 91"/>
                                <a:gd name="T14" fmla="*/ 65 w 87"/>
                                <a:gd name="T15" fmla="*/ 84 h 91"/>
                                <a:gd name="T16" fmla="*/ 36 w 87"/>
                                <a:gd name="T17" fmla="*/ 84 h 91"/>
                                <a:gd name="T18" fmla="*/ 24 w 87"/>
                                <a:gd name="T19" fmla="*/ 69 h 91"/>
                                <a:gd name="T20" fmla="*/ 18 w 87"/>
                                <a:gd name="T21" fmla="*/ 47 h 91"/>
                                <a:gd name="T22" fmla="*/ 18 w 87"/>
                                <a:gd name="T23" fmla="*/ 22 h 91"/>
                                <a:gd name="T24" fmla="*/ 29 w 87"/>
                                <a:gd name="T25" fmla="*/ 9 h 91"/>
                                <a:gd name="T26" fmla="*/ 53 w 87"/>
                                <a:gd name="T27" fmla="*/ 8 h 91"/>
                                <a:gd name="T28" fmla="*/ 66 w 87"/>
                                <a:gd name="T29" fmla="*/ 8 h 91"/>
                                <a:gd name="T30" fmla="*/ 56 w 87"/>
                                <a:gd name="T31" fmla="*/ 2 h 91"/>
                                <a:gd name="T32" fmla="*/ 29 w 87"/>
                                <a:gd name="T33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7" h="91">
                                  <a:moveTo>
                                    <a:pt x="29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49" y="91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472"/>
                          <wps:cNvSpPr>
                            <a:spLocks/>
                          </wps:cNvSpPr>
                          <wps:spPr bwMode="auto">
                            <a:xfrm>
                              <a:off x="6071" y="1613"/>
                              <a:ext cx="87" cy="91"/>
                            </a:xfrm>
                            <a:custGeom>
                              <a:avLst/>
                              <a:gdLst>
                                <a:gd name="T0" fmla="*/ 66 w 87"/>
                                <a:gd name="T1" fmla="*/ 8 h 91"/>
                                <a:gd name="T2" fmla="*/ 53 w 87"/>
                                <a:gd name="T3" fmla="*/ 8 h 91"/>
                                <a:gd name="T4" fmla="*/ 65 w 87"/>
                                <a:gd name="T5" fmla="*/ 25 h 91"/>
                                <a:gd name="T6" fmla="*/ 69 w 87"/>
                                <a:gd name="T7" fmla="*/ 50 h 91"/>
                                <a:gd name="T8" fmla="*/ 67 w 87"/>
                                <a:gd name="T9" fmla="*/ 65 h 91"/>
                                <a:gd name="T10" fmla="*/ 56 w 87"/>
                                <a:gd name="T11" fmla="*/ 81 h 91"/>
                                <a:gd name="T12" fmla="*/ 36 w 87"/>
                                <a:gd name="T13" fmla="*/ 84 h 91"/>
                                <a:gd name="T14" fmla="*/ 65 w 87"/>
                                <a:gd name="T15" fmla="*/ 84 h 91"/>
                                <a:gd name="T16" fmla="*/ 70 w 87"/>
                                <a:gd name="T17" fmla="*/ 81 h 91"/>
                                <a:gd name="T18" fmla="*/ 83 w 87"/>
                                <a:gd name="T19" fmla="*/ 63 h 91"/>
                                <a:gd name="T20" fmla="*/ 87 w 87"/>
                                <a:gd name="T21" fmla="*/ 44 h 91"/>
                                <a:gd name="T22" fmla="*/ 84 w 87"/>
                                <a:gd name="T23" fmla="*/ 28 h 91"/>
                                <a:gd name="T24" fmla="*/ 74 w 87"/>
                                <a:gd name="T25" fmla="*/ 12 h 91"/>
                                <a:gd name="T26" fmla="*/ 66 w 87"/>
                                <a:gd name="T27" fmla="*/ 8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" h="91">
                                  <a:moveTo>
                                    <a:pt x="66" y="8"/>
                                  </a:moveTo>
                                  <a:lnTo>
                                    <a:pt x="53" y="8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56" y="81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87" y="44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66" y="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473"/>
                        <wpg:cNvGrpSpPr>
                          <a:grpSpLocks/>
                        </wpg:cNvGrpSpPr>
                        <wpg:grpSpPr bwMode="auto">
                          <a:xfrm>
                            <a:off x="6170" y="1611"/>
                            <a:ext cx="77" cy="93"/>
                            <a:chOff x="6170" y="1611"/>
                            <a:chExt cx="77" cy="93"/>
                          </a:xfrm>
                        </wpg:grpSpPr>
                        <wps:wsp>
                          <wps:cNvPr id="892" name="Freeform 474"/>
                          <wps:cNvSpPr>
                            <a:spLocks/>
                          </wps:cNvSpPr>
                          <wps:spPr bwMode="auto">
                            <a:xfrm>
                              <a:off x="6170" y="1611"/>
                              <a:ext cx="77" cy="93"/>
                            </a:xfrm>
                            <a:custGeom>
                              <a:avLst/>
                              <a:gdLst>
                                <a:gd name="T0" fmla="*/ 51 w 77"/>
                                <a:gd name="T1" fmla="*/ 0 h 93"/>
                                <a:gd name="T2" fmla="*/ 32 w 77"/>
                                <a:gd name="T3" fmla="*/ 1 h 93"/>
                                <a:gd name="T4" fmla="*/ 16 w 77"/>
                                <a:gd name="T5" fmla="*/ 10 h 93"/>
                                <a:gd name="T6" fmla="*/ 4 w 77"/>
                                <a:gd name="T7" fmla="*/ 28 h 93"/>
                                <a:gd name="T8" fmla="*/ 4 w 77"/>
                                <a:gd name="T9" fmla="*/ 29 h 93"/>
                                <a:gd name="T10" fmla="*/ 0 w 77"/>
                                <a:gd name="T11" fmla="*/ 57 h 93"/>
                                <a:gd name="T12" fmla="*/ 8 w 77"/>
                                <a:gd name="T13" fmla="*/ 78 h 93"/>
                                <a:gd name="T14" fmla="*/ 24 w 77"/>
                                <a:gd name="T15" fmla="*/ 89 h 93"/>
                                <a:gd name="T16" fmla="*/ 46 w 77"/>
                                <a:gd name="T17" fmla="*/ 92 h 93"/>
                                <a:gd name="T18" fmla="*/ 63 w 77"/>
                                <a:gd name="T19" fmla="*/ 83 h 93"/>
                                <a:gd name="T20" fmla="*/ 67 w 77"/>
                                <a:gd name="T21" fmla="*/ 76 h 93"/>
                                <a:gd name="T22" fmla="*/ 32 w 77"/>
                                <a:gd name="T23" fmla="*/ 76 h 93"/>
                                <a:gd name="T24" fmla="*/ 19 w 77"/>
                                <a:gd name="T25" fmla="*/ 61 h 93"/>
                                <a:gd name="T26" fmla="*/ 15 w 77"/>
                                <a:gd name="T27" fmla="*/ 34 h 93"/>
                                <a:gd name="T28" fmla="*/ 26 w 77"/>
                                <a:gd name="T29" fmla="*/ 11 h 93"/>
                                <a:gd name="T30" fmla="*/ 40 w 77"/>
                                <a:gd name="T31" fmla="*/ 5 h 93"/>
                                <a:gd name="T32" fmla="*/ 64 w 77"/>
                                <a:gd name="T33" fmla="*/ 5 h 93"/>
                                <a:gd name="T34" fmla="*/ 60 w 77"/>
                                <a:gd name="T35" fmla="*/ 2 h 93"/>
                                <a:gd name="T36" fmla="*/ 51 w 77"/>
                                <a:gd name="T37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7" h="93">
                                  <a:moveTo>
                                    <a:pt x="51" y="0"/>
                                  </a:moveTo>
                                  <a:lnTo>
                                    <a:pt x="32" y="1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475"/>
                          <wps:cNvSpPr>
                            <a:spLocks/>
                          </wps:cNvSpPr>
                          <wps:spPr bwMode="auto">
                            <a:xfrm>
                              <a:off x="6170" y="1611"/>
                              <a:ext cx="77" cy="93"/>
                            </a:xfrm>
                            <a:custGeom>
                              <a:avLst/>
                              <a:gdLst>
                                <a:gd name="T0" fmla="*/ 76 w 77"/>
                                <a:gd name="T1" fmla="*/ 62 h 93"/>
                                <a:gd name="T2" fmla="*/ 70 w 77"/>
                                <a:gd name="T3" fmla="*/ 65 h 93"/>
                                <a:gd name="T4" fmla="*/ 58 w 77"/>
                                <a:gd name="T5" fmla="*/ 74 h 93"/>
                                <a:gd name="T6" fmla="*/ 32 w 77"/>
                                <a:gd name="T7" fmla="*/ 76 h 93"/>
                                <a:gd name="T8" fmla="*/ 67 w 77"/>
                                <a:gd name="T9" fmla="*/ 76 h 93"/>
                                <a:gd name="T10" fmla="*/ 76 w 77"/>
                                <a:gd name="T11" fmla="*/ 62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7" h="93">
                                  <a:moveTo>
                                    <a:pt x="76" y="62"/>
                                  </a:moveTo>
                                  <a:lnTo>
                                    <a:pt x="70" y="65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76" y="6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476"/>
                          <wps:cNvSpPr>
                            <a:spLocks/>
                          </wps:cNvSpPr>
                          <wps:spPr bwMode="auto">
                            <a:xfrm>
                              <a:off x="6170" y="1611"/>
                              <a:ext cx="77" cy="93"/>
                            </a:xfrm>
                            <a:custGeom>
                              <a:avLst/>
                              <a:gdLst>
                                <a:gd name="T0" fmla="*/ 64 w 77"/>
                                <a:gd name="T1" fmla="*/ 5 h 93"/>
                                <a:gd name="T2" fmla="*/ 51 w 77"/>
                                <a:gd name="T3" fmla="*/ 5 h 93"/>
                                <a:gd name="T4" fmla="*/ 56 w 77"/>
                                <a:gd name="T5" fmla="*/ 24 h 93"/>
                                <a:gd name="T6" fmla="*/ 59 w 77"/>
                                <a:gd name="T7" fmla="*/ 29 h 93"/>
                                <a:gd name="T8" fmla="*/ 64 w 77"/>
                                <a:gd name="T9" fmla="*/ 28 h 93"/>
                                <a:gd name="T10" fmla="*/ 70 w 77"/>
                                <a:gd name="T11" fmla="*/ 28 h 93"/>
                                <a:gd name="T12" fmla="*/ 74 w 77"/>
                                <a:gd name="T13" fmla="*/ 24 h 93"/>
                                <a:gd name="T14" fmla="*/ 74 w 77"/>
                                <a:gd name="T15" fmla="*/ 16 h 93"/>
                                <a:gd name="T16" fmla="*/ 71 w 77"/>
                                <a:gd name="T17" fmla="*/ 10 h 93"/>
                                <a:gd name="T18" fmla="*/ 65 w 77"/>
                                <a:gd name="T19" fmla="*/ 6 h 93"/>
                                <a:gd name="T20" fmla="*/ 64 w 77"/>
                                <a:gd name="T21" fmla="*/ 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7" h="93">
                                  <a:moveTo>
                                    <a:pt x="64" y="5"/>
                                  </a:moveTo>
                                  <a:lnTo>
                                    <a:pt x="51" y="5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64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477"/>
                        <wpg:cNvGrpSpPr>
                          <a:grpSpLocks/>
                        </wpg:cNvGrpSpPr>
                        <wpg:grpSpPr bwMode="auto">
                          <a:xfrm>
                            <a:off x="6260" y="1613"/>
                            <a:ext cx="78" cy="87"/>
                            <a:chOff x="6260" y="1613"/>
                            <a:chExt cx="78" cy="87"/>
                          </a:xfrm>
                        </wpg:grpSpPr>
                        <wps:wsp>
                          <wps:cNvPr id="896" name="Freeform 478"/>
                          <wps:cNvSpPr>
                            <a:spLocks/>
                          </wps:cNvSpPr>
                          <wps:spPr bwMode="auto">
                            <a:xfrm>
                              <a:off x="6260" y="1613"/>
                              <a:ext cx="78" cy="87"/>
                            </a:xfrm>
                            <a:custGeom>
                              <a:avLst/>
                              <a:gdLst>
                                <a:gd name="T0" fmla="*/ 27 w 78"/>
                                <a:gd name="T1" fmla="*/ 0 h 87"/>
                                <a:gd name="T2" fmla="*/ 13 w 78"/>
                                <a:gd name="T3" fmla="*/ 9 h 87"/>
                                <a:gd name="T4" fmla="*/ 3 w 78"/>
                                <a:gd name="T5" fmla="*/ 29 h 87"/>
                                <a:gd name="T6" fmla="*/ 0 w 78"/>
                                <a:gd name="T7" fmla="*/ 62 h 87"/>
                                <a:gd name="T8" fmla="*/ 9 w 78"/>
                                <a:gd name="T9" fmla="*/ 77 h 87"/>
                                <a:gd name="T10" fmla="*/ 26 w 78"/>
                                <a:gd name="T11" fmla="*/ 86 h 87"/>
                                <a:gd name="T12" fmla="*/ 54 w 78"/>
                                <a:gd name="T13" fmla="*/ 87 h 87"/>
                                <a:gd name="T14" fmla="*/ 66 w 78"/>
                                <a:gd name="T15" fmla="*/ 76 h 87"/>
                                <a:gd name="T16" fmla="*/ 33 w 78"/>
                                <a:gd name="T17" fmla="*/ 76 h 87"/>
                                <a:gd name="T18" fmla="*/ 19 w 78"/>
                                <a:gd name="T19" fmla="*/ 63 h 87"/>
                                <a:gd name="T20" fmla="*/ 11 w 78"/>
                                <a:gd name="T21" fmla="*/ 34 h 87"/>
                                <a:gd name="T22" fmla="*/ 73 w 78"/>
                                <a:gd name="T23" fmla="*/ 33 h 87"/>
                                <a:gd name="T24" fmla="*/ 72 w 78"/>
                                <a:gd name="T25" fmla="*/ 27 h 87"/>
                                <a:gd name="T26" fmla="*/ 12 w 78"/>
                                <a:gd name="T27" fmla="*/ 27 h 87"/>
                                <a:gd name="T28" fmla="*/ 15 w 78"/>
                                <a:gd name="T29" fmla="*/ 10 h 87"/>
                                <a:gd name="T30" fmla="*/ 23 w 78"/>
                                <a:gd name="T31" fmla="*/ 5 h 87"/>
                                <a:gd name="T32" fmla="*/ 56 w 78"/>
                                <a:gd name="T33" fmla="*/ 5 h 87"/>
                                <a:gd name="T34" fmla="*/ 52 w 78"/>
                                <a:gd name="T35" fmla="*/ 2 h 87"/>
                                <a:gd name="T36" fmla="*/ 27 w 78"/>
                                <a:gd name="T37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27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26" y="86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479"/>
                          <wps:cNvSpPr>
                            <a:spLocks/>
                          </wps:cNvSpPr>
                          <wps:spPr bwMode="auto">
                            <a:xfrm>
                              <a:off x="6260" y="1613"/>
                              <a:ext cx="78" cy="87"/>
                            </a:xfrm>
                            <a:custGeom>
                              <a:avLst/>
                              <a:gdLst>
                                <a:gd name="T0" fmla="*/ 77 w 78"/>
                                <a:gd name="T1" fmla="*/ 58 h 87"/>
                                <a:gd name="T2" fmla="*/ 72 w 78"/>
                                <a:gd name="T3" fmla="*/ 60 h 87"/>
                                <a:gd name="T4" fmla="*/ 59 w 78"/>
                                <a:gd name="T5" fmla="*/ 71 h 87"/>
                                <a:gd name="T6" fmla="*/ 33 w 78"/>
                                <a:gd name="T7" fmla="*/ 76 h 87"/>
                                <a:gd name="T8" fmla="*/ 66 w 78"/>
                                <a:gd name="T9" fmla="*/ 76 h 87"/>
                                <a:gd name="T10" fmla="*/ 71 w 78"/>
                                <a:gd name="T11" fmla="*/ 71 h 87"/>
                                <a:gd name="T12" fmla="*/ 77 w 78"/>
                                <a:gd name="T13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77" y="58"/>
                                  </a:moveTo>
                                  <a:lnTo>
                                    <a:pt x="72" y="60"/>
                                  </a:lnTo>
                                  <a:lnTo>
                                    <a:pt x="59" y="71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77" y="5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480"/>
                          <wps:cNvSpPr>
                            <a:spLocks/>
                          </wps:cNvSpPr>
                          <wps:spPr bwMode="auto">
                            <a:xfrm>
                              <a:off x="6260" y="1613"/>
                              <a:ext cx="78" cy="87"/>
                            </a:xfrm>
                            <a:custGeom>
                              <a:avLst/>
                              <a:gdLst>
                                <a:gd name="T0" fmla="*/ 56 w 78"/>
                                <a:gd name="T1" fmla="*/ 5 h 87"/>
                                <a:gd name="T2" fmla="*/ 50 w 78"/>
                                <a:gd name="T3" fmla="*/ 5 h 87"/>
                                <a:gd name="T4" fmla="*/ 53 w 78"/>
                                <a:gd name="T5" fmla="*/ 27 h 87"/>
                                <a:gd name="T6" fmla="*/ 72 w 78"/>
                                <a:gd name="T7" fmla="*/ 27 h 87"/>
                                <a:gd name="T8" fmla="*/ 67 w 78"/>
                                <a:gd name="T9" fmla="*/ 12 h 87"/>
                                <a:gd name="T10" fmla="*/ 56 w 78"/>
                                <a:gd name="T11" fmla="*/ 5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56" y="5"/>
                                  </a:moveTo>
                                  <a:lnTo>
                                    <a:pt x="50" y="5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56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481"/>
                        <wpg:cNvGrpSpPr>
                          <a:grpSpLocks/>
                        </wpg:cNvGrpSpPr>
                        <wpg:grpSpPr bwMode="auto">
                          <a:xfrm>
                            <a:off x="6352" y="1611"/>
                            <a:ext cx="53" cy="94"/>
                            <a:chOff x="6352" y="1611"/>
                            <a:chExt cx="53" cy="94"/>
                          </a:xfrm>
                        </wpg:grpSpPr>
                        <wps:wsp>
                          <wps:cNvPr id="900" name="Freeform 482"/>
                          <wps:cNvSpPr>
                            <a:spLocks/>
                          </wps:cNvSpPr>
                          <wps:spPr bwMode="auto">
                            <a:xfrm>
                              <a:off x="6352" y="1611"/>
                              <a:ext cx="53" cy="94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90 h 94"/>
                                <a:gd name="T2" fmla="*/ 12 w 53"/>
                                <a:gd name="T3" fmla="*/ 90 h 94"/>
                                <a:gd name="T4" fmla="*/ 21 w 53"/>
                                <a:gd name="T5" fmla="*/ 93 h 94"/>
                                <a:gd name="T6" fmla="*/ 43 w 53"/>
                                <a:gd name="T7" fmla="*/ 93 h 94"/>
                                <a:gd name="T8" fmla="*/ 50 w 53"/>
                                <a:gd name="T9" fmla="*/ 9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94">
                                  <a:moveTo>
                                    <a:pt x="50" y="90"/>
                                  </a:moveTo>
                                  <a:lnTo>
                                    <a:pt x="12" y="90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43" y="93"/>
                                  </a:lnTo>
                                  <a:lnTo>
                                    <a:pt x="50" y="9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483"/>
                          <wps:cNvSpPr>
                            <a:spLocks/>
                          </wps:cNvSpPr>
                          <wps:spPr bwMode="auto">
                            <a:xfrm>
                              <a:off x="6352" y="1611"/>
                              <a:ext cx="53" cy="94"/>
                            </a:xfrm>
                            <a:custGeom>
                              <a:avLst/>
                              <a:gdLst>
                                <a:gd name="T0" fmla="*/ 3 w 53"/>
                                <a:gd name="T1" fmla="*/ 61 h 94"/>
                                <a:gd name="T2" fmla="*/ 0 w 53"/>
                                <a:gd name="T3" fmla="*/ 61 h 94"/>
                                <a:gd name="T4" fmla="*/ 0 w 53"/>
                                <a:gd name="T5" fmla="*/ 92 h 94"/>
                                <a:gd name="T6" fmla="*/ 2 w 53"/>
                                <a:gd name="T7" fmla="*/ 92 h 94"/>
                                <a:gd name="T8" fmla="*/ 4 w 53"/>
                                <a:gd name="T9" fmla="*/ 90 h 94"/>
                                <a:gd name="T10" fmla="*/ 4 w 53"/>
                                <a:gd name="T11" fmla="*/ 90 h 94"/>
                                <a:gd name="T12" fmla="*/ 12 w 53"/>
                                <a:gd name="T13" fmla="*/ 90 h 94"/>
                                <a:gd name="T14" fmla="*/ 50 w 53"/>
                                <a:gd name="T15" fmla="*/ 90 h 94"/>
                                <a:gd name="T16" fmla="*/ 51 w 53"/>
                                <a:gd name="T17" fmla="*/ 89 h 94"/>
                                <a:gd name="T18" fmla="*/ 9 w 53"/>
                                <a:gd name="T19" fmla="*/ 89 h 94"/>
                                <a:gd name="T20" fmla="*/ 5 w 53"/>
                                <a:gd name="T21" fmla="*/ 72 h 94"/>
                                <a:gd name="T22" fmla="*/ 3 w 53"/>
                                <a:gd name="T23" fmla="*/ 61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3" h="94">
                                  <a:moveTo>
                                    <a:pt x="3" y="61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3" y="6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484"/>
                          <wps:cNvSpPr>
                            <a:spLocks/>
                          </wps:cNvSpPr>
                          <wps:spPr bwMode="auto">
                            <a:xfrm>
                              <a:off x="6352" y="1611"/>
                              <a:ext cx="53" cy="94"/>
                            </a:xfrm>
                            <a:custGeom>
                              <a:avLst/>
                              <a:gdLst>
                                <a:gd name="T0" fmla="*/ 36 w 53"/>
                                <a:gd name="T1" fmla="*/ 0 h 94"/>
                                <a:gd name="T2" fmla="*/ 8 w 53"/>
                                <a:gd name="T3" fmla="*/ 0 h 94"/>
                                <a:gd name="T4" fmla="*/ 0 w 53"/>
                                <a:gd name="T5" fmla="*/ 13 h 94"/>
                                <a:gd name="T6" fmla="*/ 0 w 53"/>
                                <a:gd name="T7" fmla="*/ 39 h 94"/>
                                <a:gd name="T8" fmla="*/ 10 w 53"/>
                                <a:gd name="T9" fmla="*/ 46 h 94"/>
                                <a:gd name="T10" fmla="*/ 41 w 53"/>
                                <a:gd name="T11" fmla="*/ 63 h 94"/>
                                <a:gd name="T12" fmla="*/ 45 w 53"/>
                                <a:gd name="T13" fmla="*/ 68 h 94"/>
                                <a:gd name="T14" fmla="*/ 45 w 53"/>
                                <a:gd name="T15" fmla="*/ 86 h 94"/>
                                <a:gd name="T16" fmla="*/ 35 w 53"/>
                                <a:gd name="T17" fmla="*/ 89 h 94"/>
                                <a:gd name="T18" fmla="*/ 51 w 53"/>
                                <a:gd name="T19" fmla="*/ 89 h 94"/>
                                <a:gd name="T20" fmla="*/ 59 w 53"/>
                                <a:gd name="T21" fmla="*/ 85 h 94"/>
                                <a:gd name="T22" fmla="*/ 59 w 53"/>
                                <a:gd name="T23" fmla="*/ 56 h 94"/>
                                <a:gd name="T24" fmla="*/ 52 w 53"/>
                                <a:gd name="T25" fmla="*/ 50 h 94"/>
                                <a:gd name="T26" fmla="*/ 42 w 53"/>
                                <a:gd name="T27" fmla="*/ 44 h 94"/>
                                <a:gd name="T28" fmla="*/ 13 w 53"/>
                                <a:gd name="T29" fmla="*/ 27 h 94"/>
                                <a:gd name="T30" fmla="*/ 12 w 53"/>
                                <a:gd name="T31" fmla="*/ 21 h 94"/>
                                <a:gd name="T32" fmla="*/ 12 w 53"/>
                                <a:gd name="T33" fmla="*/ 12 h 94"/>
                                <a:gd name="T34" fmla="*/ 16 w 53"/>
                                <a:gd name="T35" fmla="*/ 4 h 94"/>
                                <a:gd name="T36" fmla="*/ 52 w 53"/>
                                <a:gd name="T37" fmla="*/ 4 h 94"/>
                                <a:gd name="T38" fmla="*/ 52 w 53"/>
                                <a:gd name="T39" fmla="*/ 3 h 94"/>
                                <a:gd name="T40" fmla="*/ 42 w 53"/>
                                <a:gd name="T41" fmla="*/ 3 h 94"/>
                                <a:gd name="T42" fmla="*/ 36 w 53"/>
                                <a:gd name="T43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3" h="94">
                                  <a:moveTo>
                                    <a:pt x="3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41" y="63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485"/>
                          <wps:cNvSpPr>
                            <a:spLocks/>
                          </wps:cNvSpPr>
                          <wps:spPr bwMode="auto">
                            <a:xfrm>
                              <a:off x="6352" y="1611"/>
                              <a:ext cx="53" cy="94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 h 94"/>
                                <a:gd name="T2" fmla="*/ 36 w 53"/>
                                <a:gd name="T3" fmla="*/ 4 h 94"/>
                                <a:gd name="T4" fmla="*/ 45 w 53"/>
                                <a:gd name="T5" fmla="*/ 8 h 94"/>
                                <a:gd name="T6" fmla="*/ 49 w 53"/>
                                <a:gd name="T7" fmla="*/ 29 h 94"/>
                                <a:gd name="T8" fmla="*/ 52 w 53"/>
                                <a:gd name="T9" fmla="*/ 29 h 94"/>
                                <a:gd name="T10" fmla="*/ 52 w 53"/>
                                <a:gd name="T11" fmla="*/ 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3" h="94">
                                  <a:moveTo>
                                    <a:pt x="52" y="4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486"/>
                          <wps:cNvSpPr>
                            <a:spLocks/>
                          </wps:cNvSpPr>
                          <wps:spPr bwMode="auto">
                            <a:xfrm>
                              <a:off x="6352" y="1611"/>
                              <a:ext cx="53" cy="94"/>
                            </a:xfrm>
                            <a:custGeom>
                              <a:avLst/>
                              <a:gdLst>
                                <a:gd name="T0" fmla="*/ 51 w 53"/>
                                <a:gd name="T1" fmla="*/ 1 h 94"/>
                                <a:gd name="T2" fmla="*/ 49 w 53"/>
                                <a:gd name="T3" fmla="*/ 1 h 94"/>
                                <a:gd name="T4" fmla="*/ 46 w 53"/>
                                <a:gd name="T5" fmla="*/ 3 h 94"/>
                                <a:gd name="T6" fmla="*/ 52 w 53"/>
                                <a:gd name="T7" fmla="*/ 3 h 94"/>
                                <a:gd name="T8" fmla="*/ 51 w 53"/>
                                <a:gd name="T9" fmla="*/ 1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94">
                                  <a:moveTo>
                                    <a:pt x="51" y="1"/>
                                  </a:moveTo>
                                  <a:lnTo>
                                    <a:pt x="49" y="1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1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487"/>
                        <wpg:cNvGrpSpPr>
                          <a:grpSpLocks/>
                        </wpg:cNvGrpSpPr>
                        <wpg:grpSpPr bwMode="auto">
                          <a:xfrm>
                            <a:off x="6430" y="1611"/>
                            <a:ext cx="53" cy="94"/>
                            <a:chOff x="6430" y="1611"/>
                            <a:chExt cx="53" cy="94"/>
                          </a:xfrm>
                        </wpg:grpSpPr>
                        <wps:wsp>
                          <wps:cNvPr id="906" name="Freeform 488"/>
                          <wps:cNvSpPr>
                            <a:spLocks/>
                          </wps:cNvSpPr>
                          <wps:spPr bwMode="auto">
                            <a:xfrm>
                              <a:off x="6430" y="1611"/>
                              <a:ext cx="53" cy="94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90 h 94"/>
                                <a:gd name="T2" fmla="*/ 12 w 53"/>
                                <a:gd name="T3" fmla="*/ 90 h 94"/>
                                <a:gd name="T4" fmla="*/ 21 w 53"/>
                                <a:gd name="T5" fmla="*/ 93 h 94"/>
                                <a:gd name="T6" fmla="*/ 43 w 53"/>
                                <a:gd name="T7" fmla="*/ 93 h 94"/>
                                <a:gd name="T8" fmla="*/ 50 w 53"/>
                                <a:gd name="T9" fmla="*/ 9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94">
                                  <a:moveTo>
                                    <a:pt x="50" y="90"/>
                                  </a:moveTo>
                                  <a:lnTo>
                                    <a:pt x="12" y="90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43" y="93"/>
                                  </a:lnTo>
                                  <a:lnTo>
                                    <a:pt x="50" y="9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489"/>
                          <wps:cNvSpPr>
                            <a:spLocks/>
                          </wps:cNvSpPr>
                          <wps:spPr bwMode="auto">
                            <a:xfrm>
                              <a:off x="6430" y="1611"/>
                              <a:ext cx="53" cy="94"/>
                            </a:xfrm>
                            <a:custGeom>
                              <a:avLst/>
                              <a:gdLst>
                                <a:gd name="T0" fmla="*/ 3 w 53"/>
                                <a:gd name="T1" fmla="*/ 61 h 94"/>
                                <a:gd name="T2" fmla="*/ 0 w 53"/>
                                <a:gd name="T3" fmla="*/ 61 h 94"/>
                                <a:gd name="T4" fmla="*/ 0 w 53"/>
                                <a:gd name="T5" fmla="*/ 92 h 94"/>
                                <a:gd name="T6" fmla="*/ 2 w 53"/>
                                <a:gd name="T7" fmla="*/ 92 h 94"/>
                                <a:gd name="T8" fmla="*/ 3 w 53"/>
                                <a:gd name="T9" fmla="*/ 90 h 94"/>
                                <a:gd name="T10" fmla="*/ 4 w 53"/>
                                <a:gd name="T11" fmla="*/ 90 h 94"/>
                                <a:gd name="T12" fmla="*/ 12 w 53"/>
                                <a:gd name="T13" fmla="*/ 90 h 94"/>
                                <a:gd name="T14" fmla="*/ 50 w 53"/>
                                <a:gd name="T15" fmla="*/ 90 h 94"/>
                                <a:gd name="T16" fmla="*/ 51 w 53"/>
                                <a:gd name="T17" fmla="*/ 89 h 94"/>
                                <a:gd name="T18" fmla="*/ 9 w 53"/>
                                <a:gd name="T19" fmla="*/ 89 h 94"/>
                                <a:gd name="T20" fmla="*/ 5 w 53"/>
                                <a:gd name="T21" fmla="*/ 72 h 94"/>
                                <a:gd name="T22" fmla="*/ 3 w 53"/>
                                <a:gd name="T23" fmla="*/ 61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3" h="94">
                                  <a:moveTo>
                                    <a:pt x="3" y="61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3" y="6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490"/>
                          <wps:cNvSpPr>
                            <a:spLocks/>
                          </wps:cNvSpPr>
                          <wps:spPr bwMode="auto">
                            <a:xfrm>
                              <a:off x="6430" y="1611"/>
                              <a:ext cx="53" cy="94"/>
                            </a:xfrm>
                            <a:custGeom>
                              <a:avLst/>
                              <a:gdLst>
                                <a:gd name="T0" fmla="*/ 36 w 53"/>
                                <a:gd name="T1" fmla="*/ 0 h 94"/>
                                <a:gd name="T2" fmla="*/ 8 w 53"/>
                                <a:gd name="T3" fmla="*/ 0 h 94"/>
                                <a:gd name="T4" fmla="*/ 0 w 53"/>
                                <a:gd name="T5" fmla="*/ 13 h 94"/>
                                <a:gd name="T6" fmla="*/ 0 w 53"/>
                                <a:gd name="T7" fmla="*/ 39 h 94"/>
                                <a:gd name="T8" fmla="*/ 10 w 53"/>
                                <a:gd name="T9" fmla="*/ 46 h 94"/>
                                <a:gd name="T10" fmla="*/ 41 w 53"/>
                                <a:gd name="T11" fmla="*/ 63 h 94"/>
                                <a:gd name="T12" fmla="*/ 45 w 53"/>
                                <a:gd name="T13" fmla="*/ 68 h 94"/>
                                <a:gd name="T14" fmla="*/ 45 w 53"/>
                                <a:gd name="T15" fmla="*/ 86 h 94"/>
                                <a:gd name="T16" fmla="*/ 35 w 53"/>
                                <a:gd name="T17" fmla="*/ 89 h 94"/>
                                <a:gd name="T18" fmla="*/ 51 w 53"/>
                                <a:gd name="T19" fmla="*/ 89 h 94"/>
                                <a:gd name="T20" fmla="*/ 59 w 53"/>
                                <a:gd name="T21" fmla="*/ 85 h 94"/>
                                <a:gd name="T22" fmla="*/ 59 w 53"/>
                                <a:gd name="T23" fmla="*/ 56 h 94"/>
                                <a:gd name="T24" fmla="*/ 52 w 53"/>
                                <a:gd name="T25" fmla="*/ 50 h 94"/>
                                <a:gd name="T26" fmla="*/ 42 w 53"/>
                                <a:gd name="T27" fmla="*/ 44 h 94"/>
                                <a:gd name="T28" fmla="*/ 13 w 53"/>
                                <a:gd name="T29" fmla="*/ 27 h 94"/>
                                <a:gd name="T30" fmla="*/ 12 w 53"/>
                                <a:gd name="T31" fmla="*/ 21 h 94"/>
                                <a:gd name="T32" fmla="*/ 12 w 53"/>
                                <a:gd name="T33" fmla="*/ 12 h 94"/>
                                <a:gd name="T34" fmla="*/ 16 w 53"/>
                                <a:gd name="T35" fmla="*/ 4 h 94"/>
                                <a:gd name="T36" fmla="*/ 52 w 53"/>
                                <a:gd name="T37" fmla="*/ 4 h 94"/>
                                <a:gd name="T38" fmla="*/ 52 w 53"/>
                                <a:gd name="T39" fmla="*/ 3 h 94"/>
                                <a:gd name="T40" fmla="*/ 42 w 53"/>
                                <a:gd name="T41" fmla="*/ 3 h 94"/>
                                <a:gd name="T42" fmla="*/ 36 w 53"/>
                                <a:gd name="T43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3" h="94">
                                  <a:moveTo>
                                    <a:pt x="3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41" y="63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491"/>
                          <wps:cNvSpPr>
                            <a:spLocks/>
                          </wps:cNvSpPr>
                          <wps:spPr bwMode="auto">
                            <a:xfrm>
                              <a:off x="6430" y="1611"/>
                              <a:ext cx="53" cy="94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 h 94"/>
                                <a:gd name="T2" fmla="*/ 36 w 53"/>
                                <a:gd name="T3" fmla="*/ 4 h 94"/>
                                <a:gd name="T4" fmla="*/ 45 w 53"/>
                                <a:gd name="T5" fmla="*/ 8 h 94"/>
                                <a:gd name="T6" fmla="*/ 49 w 53"/>
                                <a:gd name="T7" fmla="*/ 29 h 94"/>
                                <a:gd name="T8" fmla="*/ 52 w 53"/>
                                <a:gd name="T9" fmla="*/ 29 h 94"/>
                                <a:gd name="T10" fmla="*/ 52 w 53"/>
                                <a:gd name="T11" fmla="*/ 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3" h="94">
                                  <a:moveTo>
                                    <a:pt x="52" y="4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492"/>
                          <wps:cNvSpPr>
                            <a:spLocks/>
                          </wps:cNvSpPr>
                          <wps:spPr bwMode="auto">
                            <a:xfrm>
                              <a:off x="6430" y="1611"/>
                              <a:ext cx="53" cy="94"/>
                            </a:xfrm>
                            <a:custGeom>
                              <a:avLst/>
                              <a:gdLst>
                                <a:gd name="T0" fmla="*/ 51 w 53"/>
                                <a:gd name="T1" fmla="*/ 1 h 94"/>
                                <a:gd name="T2" fmla="*/ 49 w 53"/>
                                <a:gd name="T3" fmla="*/ 1 h 94"/>
                                <a:gd name="T4" fmla="*/ 46 w 53"/>
                                <a:gd name="T5" fmla="*/ 3 h 94"/>
                                <a:gd name="T6" fmla="*/ 52 w 53"/>
                                <a:gd name="T7" fmla="*/ 3 h 94"/>
                                <a:gd name="T8" fmla="*/ 51 w 53"/>
                                <a:gd name="T9" fmla="*/ 1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94">
                                  <a:moveTo>
                                    <a:pt x="51" y="1"/>
                                  </a:moveTo>
                                  <a:lnTo>
                                    <a:pt x="49" y="1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1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493"/>
                        <wpg:cNvGrpSpPr>
                          <a:grpSpLocks/>
                        </wpg:cNvGrpSpPr>
                        <wpg:grpSpPr bwMode="auto">
                          <a:xfrm>
                            <a:off x="6551" y="1568"/>
                            <a:ext cx="136" cy="135"/>
                            <a:chOff x="6551" y="1568"/>
                            <a:chExt cx="136" cy="135"/>
                          </a:xfrm>
                        </wpg:grpSpPr>
                        <wps:wsp>
                          <wps:cNvPr id="912" name="Freeform 494"/>
                          <wps:cNvSpPr>
                            <a:spLocks/>
                          </wps:cNvSpPr>
                          <wps:spPr bwMode="auto">
                            <a:xfrm>
                              <a:off x="6551" y="1568"/>
                              <a:ext cx="136" cy="135"/>
                            </a:xfrm>
                            <a:custGeom>
                              <a:avLst/>
                              <a:gdLst>
                                <a:gd name="T0" fmla="*/ 66 w 136"/>
                                <a:gd name="T1" fmla="*/ 0 h 135"/>
                                <a:gd name="T2" fmla="*/ 0 w 136"/>
                                <a:gd name="T3" fmla="*/ 0 h 135"/>
                                <a:gd name="T4" fmla="*/ 0 w 136"/>
                                <a:gd name="T5" fmla="*/ 5 h 135"/>
                                <a:gd name="T6" fmla="*/ 10 w 136"/>
                                <a:gd name="T7" fmla="*/ 5 h 135"/>
                                <a:gd name="T8" fmla="*/ 14 w 136"/>
                                <a:gd name="T9" fmla="*/ 14 h 135"/>
                                <a:gd name="T10" fmla="*/ 52 w 136"/>
                                <a:gd name="T11" fmla="*/ 82 h 135"/>
                                <a:gd name="T12" fmla="*/ 52 w 136"/>
                                <a:gd name="T13" fmla="*/ 128 h 135"/>
                                <a:gd name="T14" fmla="*/ 47 w 136"/>
                                <a:gd name="T15" fmla="*/ 128 h 135"/>
                                <a:gd name="T16" fmla="*/ 33 w 136"/>
                                <a:gd name="T17" fmla="*/ 130 h 135"/>
                                <a:gd name="T18" fmla="*/ 33 w 136"/>
                                <a:gd name="T19" fmla="*/ 135 h 135"/>
                                <a:gd name="T20" fmla="*/ 103 w 136"/>
                                <a:gd name="T21" fmla="*/ 135 h 135"/>
                                <a:gd name="T22" fmla="*/ 103 w 136"/>
                                <a:gd name="T23" fmla="*/ 130 h 135"/>
                                <a:gd name="T24" fmla="*/ 84 w 136"/>
                                <a:gd name="T25" fmla="*/ 128 h 135"/>
                                <a:gd name="T26" fmla="*/ 84 w 136"/>
                                <a:gd name="T27" fmla="*/ 74 h 135"/>
                                <a:gd name="T28" fmla="*/ 88 w 136"/>
                                <a:gd name="T29" fmla="*/ 69 h 135"/>
                                <a:gd name="T30" fmla="*/ 79 w 136"/>
                                <a:gd name="T31" fmla="*/ 69 h 135"/>
                                <a:gd name="T32" fmla="*/ 55 w 136"/>
                                <a:gd name="T33" fmla="*/ 22 h 135"/>
                                <a:gd name="T34" fmla="*/ 53 w 136"/>
                                <a:gd name="T35" fmla="*/ 19 h 135"/>
                                <a:gd name="T36" fmla="*/ 50 w 136"/>
                                <a:gd name="T37" fmla="*/ 14 h 135"/>
                                <a:gd name="T38" fmla="*/ 50 w 136"/>
                                <a:gd name="T39" fmla="*/ 6 h 135"/>
                                <a:gd name="T40" fmla="*/ 53 w 136"/>
                                <a:gd name="T41" fmla="*/ 5 h 135"/>
                                <a:gd name="T42" fmla="*/ 66 w 136"/>
                                <a:gd name="T43" fmla="*/ 5 h 135"/>
                                <a:gd name="T44" fmla="*/ 66 w 136"/>
                                <a:gd name="T45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6" h="135">
                                  <a:moveTo>
                                    <a:pt x="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52" y="128"/>
                                  </a:lnTo>
                                  <a:lnTo>
                                    <a:pt x="47" y="128"/>
                                  </a:lnTo>
                                  <a:lnTo>
                                    <a:pt x="33" y="130"/>
                                  </a:lnTo>
                                  <a:lnTo>
                                    <a:pt x="33" y="135"/>
                                  </a:lnTo>
                                  <a:lnTo>
                                    <a:pt x="103" y="135"/>
                                  </a:lnTo>
                                  <a:lnTo>
                                    <a:pt x="103" y="130"/>
                                  </a:lnTo>
                                  <a:lnTo>
                                    <a:pt x="84" y="128"/>
                                  </a:lnTo>
                                  <a:lnTo>
                                    <a:pt x="84" y="74"/>
                                  </a:lnTo>
                                  <a:lnTo>
                                    <a:pt x="88" y="69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495"/>
                          <wps:cNvSpPr>
                            <a:spLocks/>
                          </wps:cNvSpPr>
                          <wps:spPr bwMode="auto">
                            <a:xfrm>
                              <a:off x="6551" y="1568"/>
                              <a:ext cx="136" cy="135"/>
                            </a:xfrm>
                            <a:custGeom>
                              <a:avLst/>
                              <a:gdLst>
                                <a:gd name="T0" fmla="*/ 136 w 136"/>
                                <a:gd name="T1" fmla="*/ 0 h 135"/>
                                <a:gd name="T2" fmla="*/ 92 w 136"/>
                                <a:gd name="T3" fmla="*/ 0 h 135"/>
                                <a:gd name="T4" fmla="*/ 92 w 136"/>
                                <a:gd name="T5" fmla="*/ 5 h 135"/>
                                <a:gd name="T6" fmla="*/ 109 w 136"/>
                                <a:gd name="T7" fmla="*/ 6 h 135"/>
                                <a:gd name="T8" fmla="*/ 109 w 136"/>
                                <a:gd name="T9" fmla="*/ 19 h 135"/>
                                <a:gd name="T10" fmla="*/ 103 w 136"/>
                                <a:gd name="T11" fmla="*/ 30 h 135"/>
                                <a:gd name="T12" fmla="*/ 101 w 136"/>
                                <a:gd name="T13" fmla="*/ 32 h 135"/>
                                <a:gd name="T14" fmla="*/ 79 w 136"/>
                                <a:gd name="T15" fmla="*/ 69 h 135"/>
                                <a:gd name="T16" fmla="*/ 88 w 136"/>
                                <a:gd name="T17" fmla="*/ 69 h 135"/>
                                <a:gd name="T18" fmla="*/ 123 w 136"/>
                                <a:gd name="T19" fmla="*/ 12 h 135"/>
                                <a:gd name="T20" fmla="*/ 127 w 136"/>
                                <a:gd name="T21" fmla="*/ 6 h 135"/>
                                <a:gd name="T22" fmla="*/ 132 w 136"/>
                                <a:gd name="T23" fmla="*/ 5 h 135"/>
                                <a:gd name="T24" fmla="*/ 136 w 136"/>
                                <a:gd name="T25" fmla="*/ 5 h 135"/>
                                <a:gd name="T26" fmla="*/ 136 w 136"/>
                                <a:gd name="T2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36" h="135">
                                  <a:moveTo>
                                    <a:pt x="136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109" y="6"/>
                                  </a:lnTo>
                                  <a:lnTo>
                                    <a:pt x="109" y="19"/>
                                  </a:lnTo>
                                  <a:lnTo>
                                    <a:pt x="103" y="30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88" y="69"/>
                                  </a:lnTo>
                                  <a:lnTo>
                                    <a:pt x="123" y="12"/>
                                  </a:lnTo>
                                  <a:lnTo>
                                    <a:pt x="127" y="6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36" y="5"/>
                                  </a:ln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14" name="Freeform 496"/>
                        <wps:cNvSpPr>
                          <a:spLocks/>
                        </wps:cNvSpPr>
                        <wps:spPr bwMode="auto">
                          <a:xfrm>
                            <a:off x="879" y="2159"/>
                            <a:ext cx="20" cy="362"/>
                          </a:xfrm>
                          <a:custGeom>
                            <a:avLst/>
                            <a:gdLst>
                              <a:gd name="T0" fmla="*/ 0 w 20"/>
                              <a:gd name="T1" fmla="*/ 362 h 362"/>
                              <a:gd name="T2" fmla="*/ 0 w 20"/>
                              <a:gd name="T3" fmla="*/ 362 h 362"/>
                              <a:gd name="T4" fmla="*/ 0 w 20"/>
                              <a:gd name="T5" fmla="*/ 0 h 362"/>
                              <a:gd name="T6" fmla="*/ 0 w 20"/>
                              <a:gd name="T7" fmla="*/ 0 h 362"/>
                              <a:gd name="T8" fmla="*/ 0 w 20"/>
                              <a:gd name="T9" fmla="*/ 362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62">
                                <a:moveTo>
                                  <a:pt x="0" y="362"/>
                                </a:moveTo>
                                <a:lnTo>
                                  <a:pt x="0" y="36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497"/>
                        <wps:cNvSpPr>
                          <a:spLocks/>
                        </wps:cNvSpPr>
                        <wps:spPr bwMode="auto">
                          <a:xfrm>
                            <a:off x="859" y="2139"/>
                            <a:ext cx="1013" cy="402"/>
                          </a:xfrm>
                          <a:custGeom>
                            <a:avLst/>
                            <a:gdLst>
                              <a:gd name="T0" fmla="*/ 1012 w 1013"/>
                              <a:gd name="T1" fmla="*/ 0 h 402"/>
                              <a:gd name="T2" fmla="*/ 0 w 1013"/>
                              <a:gd name="T3" fmla="*/ 0 h 402"/>
                              <a:gd name="T4" fmla="*/ 0 w 1013"/>
                              <a:gd name="T5" fmla="*/ 402 h 402"/>
                              <a:gd name="T6" fmla="*/ 1012 w 1013"/>
                              <a:gd name="T7" fmla="*/ 402 h 402"/>
                              <a:gd name="T8" fmla="*/ 1012 w 1013"/>
                              <a:gd name="T9" fmla="*/ 362 h 402"/>
                              <a:gd name="T10" fmla="*/ 40 w 1013"/>
                              <a:gd name="T11" fmla="*/ 362 h 402"/>
                              <a:gd name="T12" fmla="*/ 40 w 1013"/>
                              <a:gd name="T13" fmla="*/ 40 h 402"/>
                              <a:gd name="T14" fmla="*/ 20 w 1013"/>
                              <a:gd name="T15" fmla="*/ 40 h 402"/>
                              <a:gd name="T16" fmla="*/ 20 w 1013"/>
                              <a:gd name="T17" fmla="*/ 20 h 402"/>
                              <a:gd name="T18" fmla="*/ 1012 w 1013"/>
                              <a:gd name="T19" fmla="*/ 20 h 402"/>
                              <a:gd name="T20" fmla="*/ 1012 w 1013"/>
                              <a:gd name="T21" fmla="*/ 0 h 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13" h="402">
                                <a:moveTo>
                                  <a:pt x="1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1012" y="402"/>
                                </a:lnTo>
                                <a:lnTo>
                                  <a:pt x="1012" y="362"/>
                                </a:lnTo>
                                <a:lnTo>
                                  <a:pt x="40" y="362"/>
                                </a:lnTo>
                                <a:lnTo>
                                  <a:pt x="40" y="40"/>
                                </a:lnTo>
                                <a:lnTo>
                                  <a:pt x="20" y="40"/>
                                </a:lnTo>
                                <a:lnTo>
                                  <a:pt x="20" y="20"/>
                                </a:lnTo>
                                <a:lnTo>
                                  <a:pt x="1012" y="20"/>
                                </a:lnTo>
                                <a:lnTo>
                                  <a:pt x="1012" y="0"/>
                                </a:lnTo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498"/>
                        <wps:cNvSpPr>
                          <a:spLocks/>
                        </wps:cNvSpPr>
                        <wps:spPr bwMode="auto">
                          <a:xfrm>
                            <a:off x="899" y="2159"/>
                            <a:ext cx="973" cy="342"/>
                          </a:xfrm>
                          <a:custGeom>
                            <a:avLst/>
                            <a:gdLst>
                              <a:gd name="T0" fmla="*/ 972 w 973"/>
                              <a:gd name="T1" fmla="*/ 0 h 342"/>
                              <a:gd name="T2" fmla="*/ 0 w 973"/>
                              <a:gd name="T3" fmla="*/ 0 h 342"/>
                              <a:gd name="T4" fmla="*/ 0 w 973"/>
                              <a:gd name="T5" fmla="*/ 20 h 342"/>
                              <a:gd name="T6" fmla="*/ 932 w 973"/>
                              <a:gd name="T7" fmla="*/ 20 h 342"/>
                              <a:gd name="T8" fmla="*/ 932 w 973"/>
                              <a:gd name="T9" fmla="*/ 342 h 342"/>
                              <a:gd name="T10" fmla="*/ 972 w 973"/>
                              <a:gd name="T11" fmla="*/ 342 h 342"/>
                              <a:gd name="T12" fmla="*/ 972 w 973"/>
                              <a:gd name="T13" fmla="*/ 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3" h="342">
                                <a:moveTo>
                                  <a:pt x="9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932" y="20"/>
                                </a:lnTo>
                                <a:lnTo>
                                  <a:pt x="932" y="342"/>
                                </a:lnTo>
                                <a:lnTo>
                                  <a:pt x="972" y="342"/>
                                </a:lnTo>
                                <a:lnTo>
                                  <a:pt x="972" y="0"/>
                                </a:lnTo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499"/>
                        <wps:cNvSpPr>
                          <a:spLocks/>
                        </wps:cNvSpPr>
                        <wps:spPr bwMode="auto">
                          <a:xfrm>
                            <a:off x="879" y="215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0 h 20"/>
                              <a:gd name="T2" fmla="*/ 20 w 20"/>
                              <a:gd name="T3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0"/>
                                </a:moveTo>
                                <a:lnTo>
                                  <a:pt x="20" y="10"/>
                                </a:lnTo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Rectangle 500"/>
                        <wps:cNvSpPr>
                          <a:spLocks/>
                        </wps:cNvSpPr>
                        <wps:spPr bwMode="auto">
                          <a:xfrm>
                            <a:off x="879" y="2159"/>
                            <a:ext cx="972" cy="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501"/>
                        <wps:cNvSpPr>
                          <a:spLocks/>
                        </wps:cNvSpPr>
                        <wps:spPr bwMode="auto">
                          <a:xfrm>
                            <a:off x="874" y="2154"/>
                            <a:ext cx="983" cy="372"/>
                          </a:xfrm>
                          <a:custGeom>
                            <a:avLst/>
                            <a:gdLst>
                              <a:gd name="T0" fmla="*/ 982 w 983"/>
                              <a:gd name="T1" fmla="*/ 0 h 372"/>
                              <a:gd name="T2" fmla="*/ 0 w 983"/>
                              <a:gd name="T3" fmla="*/ 0 h 372"/>
                              <a:gd name="T4" fmla="*/ 0 w 983"/>
                              <a:gd name="T5" fmla="*/ 372 h 372"/>
                              <a:gd name="T6" fmla="*/ 982 w 983"/>
                              <a:gd name="T7" fmla="*/ 372 h 372"/>
                              <a:gd name="T8" fmla="*/ 982 w 983"/>
                              <a:gd name="T9" fmla="*/ 362 h 372"/>
                              <a:gd name="T10" fmla="*/ 10 w 983"/>
                              <a:gd name="T11" fmla="*/ 362 h 372"/>
                              <a:gd name="T12" fmla="*/ 10 w 983"/>
                              <a:gd name="T13" fmla="*/ 10 h 372"/>
                              <a:gd name="T14" fmla="*/ 5 w 983"/>
                              <a:gd name="T15" fmla="*/ 10 h 372"/>
                              <a:gd name="T16" fmla="*/ 5 w 983"/>
                              <a:gd name="T17" fmla="*/ 5 h 372"/>
                              <a:gd name="T18" fmla="*/ 982 w 983"/>
                              <a:gd name="T19" fmla="*/ 5 h 372"/>
                              <a:gd name="T20" fmla="*/ 982 w 983"/>
                              <a:gd name="T21" fmla="*/ 0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83" h="372">
                                <a:moveTo>
                                  <a:pt x="9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"/>
                                </a:lnTo>
                                <a:lnTo>
                                  <a:pt x="982" y="372"/>
                                </a:lnTo>
                                <a:lnTo>
                                  <a:pt x="982" y="362"/>
                                </a:lnTo>
                                <a:lnTo>
                                  <a:pt x="10" y="362"/>
                                </a:lnTo>
                                <a:lnTo>
                                  <a:pt x="10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982" y="5"/>
                                </a:lnTo>
                                <a:lnTo>
                                  <a:pt x="98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502"/>
                        <wps:cNvSpPr>
                          <a:spLocks/>
                        </wps:cNvSpPr>
                        <wps:spPr bwMode="auto">
                          <a:xfrm>
                            <a:off x="884" y="2159"/>
                            <a:ext cx="973" cy="357"/>
                          </a:xfrm>
                          <a:custGeom>
                            <a:avLst/>
                            <a:gdLst>
                              <a:gd name="T0" fmla="*/ 972 w 973"/>
                              <a:gd name="T1" fmla="*/ 0 h 357"/>
                              <a:gd name="T2" fmla="*/ 0 w 973"/>
                              <a:gd name="T3" fmla="*/ 0 h 357"/>
                              <a:gd name="T4" fmla="*/ 0 w 973"/>
                              <a:gd name="T5" fmla="*/ 5 h 357"/>
                              <a:gd name="T6" fmla="*/ 962 w 973"/>
                              <a:gd name="T7" fmla="*/ 5 h 357"/>
                              <a:gd name="T8" fmla="*/ 962 w 973"/>
                              <a:gd name="T9" fmla="*/ 357 h 357"/>
                              <a:gd name="T10" fmla="*/ 972 w 973"/>
                              <a:gd name="T11" fmla="*/ 357 h 357"/>
                              <a:gd name="T12" fmla="*/ 972 w 973"/>
                              <a:gd name="T13" fmla="*/ 0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3" h="357">
                                <a:moveTo>
                                  <a:pt x="9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962" y="5"/>
                                </a:lnTo>
                                <a:lnTo>
                                  <a:pt x="962" y="357"/>
                                </a:lnTo>
                                <a:lnTo>
                                  <a:pt x="972" y="357"/>
                                </a:lnTo>
                                <a:lnTo>
                                  <a:pt x="97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503"/>
                        <wps:cNvSpPr>
                          <a:spLocks/>
                        </wps:cNvSpPr>
                        <wps:spPr bwMode="auto">
                          <a:xfrm>
                            <a:off x="879" y="215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2 h 20"/>
                              <a:gd name="T2" fmla="*/ 5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2"/>
                                </a:moveTo>
                                <a:lnTo>
                                  <a:pt x="5" y="2"/>
                                </a:lnTo>
                              </a:path>
                            </a:pathLst>
                          </a:custGeom>
                          <a:noFill/>
                          <a:ln w="44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22" name="Group 504"/>
                        <wpg:cNvGrpSpPr>
                          <a:grpSpLocks/>
                        </wpg:cNvGrpSpPr>
                        <wpg:grpSpPr bwMode="auto">
                          <a:xfrm>
                            <a:off x="959" y="2277"/>
                            <a:ext cx="105" cy="133"/>
                            <a:chOff x="959" y="2277"/>
                            <a:chExt cx="105" cy="133"/>
                          </a:xfrm>
                        </wpg:grpSpPr>
                        <wps:wsp>
                          <wps:cNvPr id="923" name="Freeform 505"/>
                          <wps:cNvSpPr>
                            <a:spLocks/>
                          </wps:cNvSpPr>
                          <wps:spPr bwMode="auto">
                            <a:xfrm>
                              <a:off x="959" y="2277"/>
                              <a:ext cx="105" cy="133"/>
                            </a:xfrm>
                            <a:custGeom>
                              <a:avLst/>
                              <a:gdLst>
                                <a:gd name="T0" fmla="*/ 52 w 105"/>
                                <a:gd name="T1" fmla="*/ 0 h 133"/>
                                <a:gd name="T2" fmla="*/ 0 w 105"/>
                                <a:gd name="T3" fmla="*/ 0 h 133"/>
                                <a:gd name="T4" fmla="*/ 0 w 105"/>
                                <a:gd name="T5" fmla="*/ 3 h 133"/>
                                <a:gd name="T6" fmla="*/ 14 w 105"/>
                                <a:gd name="T7" fmla="*/ 5 h 133"/>
                                <a:gd name="T8" fmla="*/ 16 w 105"/>
                                <a:gd name="T9" fmla="*/ 7 h 133"/>
                                <a:gd name="T10" fmla="*/ 16 w 105"/>
                                <a:gd name="T11" fmla="*/ 127 h 133"/>
                                <a:gd name="T12" fmla="*/ 0 w 105"/>
                                <a:gd name="T13" fmla="*/ 128 h 133"/>
                                <a:gd name="T14" fmla="*/ 0 w 105"/>
                                <a:gd name="T15" fmla="*/ 132 h 133"/>
                                <a:gd name="T16" fmla="*/ 55 w 105"/>
                                <a:gd name="T17" fmla="*/ 132 h 133"/>
                                <a:gd name="T18" fmla="*/ 55 w 105"/>
                                <a:gd name="T19" fmla="*/ 128 h 133"/>
                                <a:gd name="T20" fmla="*/ 40 w 105"/>
                                <a:gd name="T21" fmla="*/ 128 h 133"/>
                                <a:gd name="T22" fmla="*/ 37 w 105"/>
                                <a:gd name="T23" fmla="*/ 125 h 133"/>
                                <a:gd name="T24" fmla="*/ 37 w 105"/>
                                <a:gd name="T25" fmla="*/ 74 h 133"/>
                                <a:gd name="T26" fmla="*/ 59 w 105"/>
                                <a:gd name="T27" fmla="*/ 74 h 133"/>
                                <a:gd name="T28" fmla="*/ 78 w 105"/>
                                <a:gd name="T29" fmla="*/ 71 h 133"/>
                                <a:gd name="T30" fmla="*/ 86 w 105"/>
                                <a:gd name="T31" fmla="*/ 66 h 133"/>
                                <a:gd name="T32" fmla="*/ 49 w 105"/>
                                <a:gd name="T33" fmla="*/ 66 h 133"/>
                                <a:gd name="T34" fmla="*/ 40 w 105"/>
                                <a:gd name="T35" fmla="*/ 66 h 133"/>
                                <a:gd name="T36" fmla="*/ 37 w 105"/>
                                <a:gd name="T37" fmla="*/ 66 h 133"/>
                                <a:gd name="T38" fmla="*/ 37 w 105"/>
                                <a:gd name="T39" fmla="*/ 7 h 133"/>
                                <a:gd name="T40" fmla="*/ 39 w 105"/>
                                <a:gd name="T41" fmla="*/ 7 h 133"/>
                                <a:gd name="T42" fmla="*/ 84 w 105"/>
                                <a:gd name="T43" fmla="*/ 7 h 133"/>
                                <a:gd name="T44" fmla="*/ 77 w 105"/>
                                <a:gd name="T45" fmla="*/ 3 h 133"/>
                                <a:gd name="T46" fmla="*/ 52 w 105"/>
                                <a:gd name="T47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05" h="133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55" y="132"/>
                                  </a:lnTo>
                                  <a:lnTo>
                                    <a:pt x="55" y="128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78" y="71"/>
                                  </a:lnTo>
                                  <a:lnTo>
                                    <a:pt x="86" y="66"/>
                                  </a:lnTo>
                                  <a:lnTo>
                                    <a:pt x="49" y="66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506"/>
                          <wps:cNvSpPr>
                            <a:spLocks/>
                          </wps:cNvSpPr>
                          <wps:spPr bwMode="auto">
                            <a:xfrm>
                              <a:off x="959" y="2277"/>
                              <a:ext cx="105" cy="133"/>
                            </a:xfrm>
                            <a:custGeom>
                              <a:avLst/>
                              <a:gdLst>
                                <a:gd name="T0" fmla="*/ 59 w 105"/>
                                <a:gd name="T1" fmla="*/ 74 h 133"/>
                                <a:gd name="T2" fmla="*/ 37 w 105"/>
                                <a:gd name="T3" fmla="*/ 74 h 133"/>
                                <a:gd name="T4" fmla="*/ 41 w 105"/>
                                <a:gd name="T5" fmla="*/ 74 h 133"/>
                                <a:gd name="T6" fmla="*/ 45 w 105"/>
                                <a:gd name="T7" fmla="*/ 74 h 133"/>
                                <a:gd name="T8" fmla="*/ 56 w 105"/>
                                <a:gd name="T9" fmla="*/ 74 h 133"/>
                                <a:gd name="T10" fmla="*/ 59 w 105"/>
                                <a:gd name="T11" fmla="*/ 74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5" h="133">
                                  <a:moveTo>
                                    <a:pt x="59" y="74"/>
                                  </a:moveTo>
                                  <a:lnTo>
                                    <a:pt x="37" y="74"/>
                                  </a:lnTo>
                                  <a:lnTo>
                                    <a:pt x="41" y="74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59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507"/>
                          <wps:cNvSpPr>
                            <a:spLocks/>
                          </wps:cNvSpPr>
                          <wps:spPr bwMode="auto">
                            <a:xfrm>
                              <a:off x="959" y="2277"/>
                              <a:ext cx="105" cy="133"/>
                            </a:xfrm>
                            <a:custGeom>
                              <a:avLst/>
                              <a:gdLst>
                                <a:gd name="T0" fmla="*/ 84 w 105"/>
                                <a:gd name="T1" fmla="*/ 7 h 133"/>
                                <a:gd name="T2" fmla="*/ 39 w 105"/>
                                <a:gd name="T3" fmla="*/ 7 h 133"/>
                                <a:gd name="T4" fmla="*/ 56 w 105"/>
                                <a:gd name="T5" fmla="*/ 8 h 133"/>
                                <a:gd name="T6" fmla="*/ 73 w 105"/>
                                <a:gd name="T7" fmla="*/ 17 h 133"/>
                                <a:gd name="T8" fmla="*/ 82 w 105"/>
                                <a:gd name="T9" fmla="*/ 46 h 133"/>
                                <a:gd name="T10" fmla="*/ 66 w 105"/>
                                <a:gd name="T11" fmla="*/ 64 h 133"/>
                                <a:gd name="T12" fmla="*/ 49 w 105"/>
                                <a:gd name="T13" fmla="*/ 66 h 133"/>
                                <a:gd name="T14" fmla="*/ 86 w 105"/>
                                <a:gd name="T15" fmla="*/ 66 h 133"/>
                                <a:gd name="T16" fmla="*/ 92 w 105"/>
                                <a:gd name="T17" fmla="*/ 62 h 133"/>
                                <a:gd name="T18" fmla="*/ 105 w 105"/>
                                <a:gd name="T19" fmla="*/ 51 h 133"/>
                                <a:gd name="T20" fmla="*/ 104 w 105"/>
                                <a:gd name="T21" fmla="*/ 31 h 133"/>
                                <a:gd name="T22" fmla="*/ 96 w 105"/>
                                <a:gd name="T23" fmla="*/ 13 h 133"/>
                                <a:gd name="T24" fmla="*/ 84 w 105"/>
                                <a:gd name="T25" fmla="*/ 7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5" h="133">
                                  <a:moveTo>
                                    <a:pt x="84" y="7"/>
                                  </a:moveTo>
                                  <a:lnTo>
                                    <a:pt x="39" y="7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73" y="17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49" y="66"/>
                                  </a:lnTo>
                                  <a:lnTo>
                                    <a:pt x="86" y="66"/>
                                  </a:lnTo>
                                  <a:lnTo>
                                    <a:pt x="92" y="62"/>
                                  </a:lnTo>
                                  <a:lnTo>
                                    <a:pt x="105" y="51"/>
                                  </a:lnTo>
                                  <a:lnTo>
                                    <a:pt x="104" y="31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84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508"/>
                        <wpg:cNvGrpSpPr>
                          <a:grpSpLocks/>
                        </wpg:cNvGrpSpPr>
                        <wpg:grpSpPr bwMode="auto">
                          <a:xfrm>
                            <a:off x="1068" y="2318"/>
                            <a:ext cx="66" cy="92"/>
                            <a:chOff x="1068" y="2318"/>
                            <a:chExt cx="66" cy="92"/>
                          </a:xfrm>
                        </wpg:grpSpPr>
                        <wps:wsp>
                          <wps:cNvPr id="927" name="Freeform 509"/>
                          <wps:cNvSpPr>
                            <a:spLocks/>
                          </wps:cNvSpPr>
                          <wps:spPr bwMode="auto">
                            <a:xfrm>
                              <a:off x="1068" y="2318"/>
                              <a:ext cx="66" cy="92"/>
                            </a:xfrm>
                            <a:custGeom>
                              <a:avLst/>
                              <a:gdLst>
                                <a:gd name="T0" fmla="*/ 30 w 66"/>
                                <a:gd name="T1" fmla="*/ 13 h 92"/>
                                <a:gd name="T2" fmla="*/ 10 w 66"/>
                                <a:gd name="T3" fmla="*/ 13 h 92"/>
                                <a:gd name="T4" fmla="*/ 14 w 66"/>
                                <a:gd name="T5" fmla="*/ 13 h 92"/>
                                <a:gd name="T6" fmla="*/ 14 w 66"/>
                                <a:gd name="T7" fmla="*/ 86 h 92"/>
                                <a:gd name="T8" fmla="*/ 0 w 66"/>
                                <a:gd name="T9" fmla="*/ 88 h 92"/>
                                <a:gd name="T10" fmla="*/ 0 w 66"/>
                                <a:gd name="T11" fmla="*/ 91 h 92"/>
                                <a:gd name="T12" fmla="*/ 47 w 66"/>
                                <a:gd name="T13" fmla="*/ 91 h 92"/>
                                <a:gd name="T14" fmla="*/ 47 w 66"/>
                                <a:gd name="T15" fmla="*/ 88 h 92"/>
                                <a:gd name="T16" fmla="*/ 37 w 66"/>
                                <a:gd name="T17" fmla="*/ 88 h 92"/>
                                <a:gd name="T18" fmla="*/ 30 w 66"/>
                                <a:gd name="T19" fmla="*/ 87 h 92"/>
                                <a:gd name="T20" fmla="*/ 30 w 66"/>
                                <a:gd name="T21" fmla="*/ 22 h 92"/>
                                <a:gd name="T22" fmla="*/ 34 w 66"/>
                                <a:gd name="T23" fmla="*/ 18 h 92"/>
                                <a:gd name="T24" fmla="*/ 30 w 66"/>
                                <a:gd name="T25" fmla="*/ 18 h 92"/>
                                <a:gd name="T26" fmla="*/ 30 w 66"/>
                                <a:gd name="T27" fmla="*/ 1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30" y="1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510"/>
                          <wps:cNvSpPr>
                            <a:spLocks/>
                          </wps:cNvSpPr>
                          <wps:spPr bwMode="auto">
                            <a:xfrm>
                              <a:off x="1068" y="2318"/>
                              <a:ext cx="66" cy="92"/>
                            </a:xfrm>
                            <a:custGeom>
                              <a:avLst/>
                              <a:gdLst>
                                <a:gd name="T0" fmla="*/ 65 w 66"/>
                                <a:gd name="T1" fmla="*/ 12 h 92"/>
                                <a:gd name="T2" fmla="*/ 49 w 66"/>
                                <a:gd name="T3" fmla="*/ 12 h 92"/>
                                <a:gd name="T4" fmla="*/ 51 w 66"/>
                                <a:gd name="T5" fmla="*/ 19 h 92"/>
                                <a:gd name="T6" fmla="*/ 63 w 66"/>
                                <a:gd name="T7" fmla="*/ 19 h 92"/>
                                <a:gd name="T8" fmla="*/ 65 w 66"/>
                                <a:gd name="T9" fmla="*/ 15 h 92"/>
                                <a:gd name="T10" fmla="*/ 65 w 66"/>
                                <a:gd name="T11" fmla="*/ 1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65" y="12"/>
                                  </a:moveTo>
                                  <a:lnTo>
                                    <a:pt x="49" y="12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5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511"/>
                          <wps:cNvSpPr>
                            <a:spLocks/>
                          </wps:cNvSpPr>
                          <wps:spPr bwMode="auto">
                            <a:xfrm>
                              <a:off x="1068" y="2318"/>
                              <a:ext cx="66" cy="92"/>
                            </a:xfrm>
                            <a:custGeom>
                              <a:avLst/>
                              <a:gdLst>
                                <a:gd name="T0" fmla="*/ 61 w 66"/>
                                <a:gd name="T1" fmla="*/ 0 h 92"/>
                                <a:gd name="T2" fmla="*/ 47 w 66"/>
                                <a:gd name="T3" fmla="*/ 0 h 92"/>
                                <a:gd name="T4" fmla="*/ 40 w 66"/>
                                <a:gd name="T5" fmla="*/ 4 h 92"/>
                                <a:gd name="T6" fmla="*/ 31 w 66"/>
                                <a:gd name="T7" fmla="*/ 18 h 92"/>
                                <a:gd name="T8" fmla="*/ 34 w 66"/>
                                <a:gd name="T9" fmla="*/ 18 h 92"/>
                                <a:gd name="T10" fmla="*/ 39 w 66"/>
                                <a:gd name="T11" fmla="*/ 12 h 92"/>
                                <a:gd name="T12" fmla="*/ 65 w 66"/>
                                <a:gd name="T13" fmla="*/ 12 h 92"/>
                                <a:gd name="T14" fmla="*/ 65 w 66"/>
                                <a:gd name="T15" fmla="*/ 4 h 92"/>
                                <a:gd name="T16" fmla="*/ 61 w 66"/>
                                <a:gd name="T17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61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512"/>
                          <wps:cNvSpPr>
                            <a:spLocks/>
                          </wps:cNvSpPr>
                          <wps:spPr bwMode="auto">
                            <a:xfrm>
                              <a:off x="1068" y="2318"/>
                              <a:ext cx="66" cy="92"/>
                            </a:xfrm>
                            <a:custGeom>
                              <a:avLst/>
                              <a:gdLst>
                                <a:gd name="T0" fmla="*/ 29 w 66"/>
                                <a:gd name="T1" fmla="*/ 0 h 92"/>
                                <a:gd name="T2" fmla="*/ 20 w 66"/>
                                <a:gd name="T3" fmla="*/ 4 h 92"/>
                                <a:gd name="T4" fmla="*/ 10 w 66"/>
                                <a:gd name="T5" fmla="*/ 7 h 92"/>
                                <a:gd name="T6" fmla="*/ 0 w 66"/>
                                <a:gd name="T7" fmla="*/ 10 h 92"/>
                                <a:gd name="T8" fmla="*/ 0 w 66"/>
                                <a:gd name="T9" fmla="*/ 13 h 92"/>
                                <a:gd name="T10" fmla="*/ 2 w 66"/>
                                <a:gd name="T11" fmla="*/ 13 h 92"/>
                                <a:gd name="T12" fmla="*/ 4 w 66"/>
                                <a:gd name="T13" fmla="*/ 13 h 92"/>
                                <a:gd name="T14" fmla="*/ 30 w 66"/>
                                <a:gd name="T15" fmla="*/ 13 h 92"/>
                                <a:gd name="T16" fmla="*/ 30 w 66"/>
                                <a:gd name="T17" fmla="*/ 0 h 92"/>
                                <a:gd name="T18" fmla="*/ 29 w 66"/>
                                <a:gd name="T1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29" y="0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513"/>
                        <wpg:cNvGrpSpPr>
                          <a:grpSpLocks/>
                        </wpg:cNvGrpSpPr>
                        <wpg:grpSpPr bwMode="auto">
                          <a:xfrm>
                            <a:off x="1140" y="2320"/>
                            <a:ext cx="87" cy="91"/>
                            <a:chOff x="1140" y="2320"/>
                            <a:chExt cx="87" cy="91"/>
                          </a:xfrm>
                        </wpg:grpSpPr>
                        <wps:wsp>
                          <wps:cNvPr id="932" name="Freeform 514"/>
                          <wps:cNvSpPr>
                            <a:spLocks/>
                          </wps:cNvSpPr>
                          <wps:spPr bwMode="auto">
                            <a:xfrm>
                              <a:off x="1140" y="2320"/>
                              <a:ext cx="87" cy="91"/>
                            </a:xfrm>
                            <a:custGeom>
                              <a:avLst/>
                              <a:gdLst>
                                <a:gd name="T0" fmla="*/ 29 w 87"/>
                                <a:gd name="T1" fmla="*/ 0 h 91"/>
                                <a:gd name="T2" fmla="*/ 13 w 87"/>
                                <a:gd name="T3" fmla="*/ 10 h 91"/>
                                <a:gd name="T4" fmla="*/ 2 w 87"/>
                                <a:gd name="T5" fmla="*/ 29 h 91"/>
                                <a:gd name="T6" fmla="*/ 0 w 87"/>
                                <a:gd name="T7" fmla="*/ 55 h 91"/>
                                <a:gd name="T8" fmla="*/ 8 w 87"/>
                                <a:gd name="T9" fmla="*/ 74 h 91"/>
                                <a:gd name="T10" fmla="*/ 25 w 87"/>
                                <a:gd name="T11" fmla="*/ 87 h 91"/>
                                <a:gd name="T12" fmla="*/ 49 w 87"/>
                                <a:gd name="T13" fmla="*/ 91 h 91"/>
                                <a:gd name="T14" fmla="*/ 65 w 87"/>
                                <a:gd name="T15" fmla="*/ 84 h 91"/>
                                <a:gd name="T16" fmla="*/ 36 w 87"/>
                                <a:gd name="T17" fmla="*/ 84 h 91"/>
                                <a:gd name="T18" fmla="*/ 24 w 87"/>
                                <a:gd name="T19" fmla="*/ 69 h 91"/>
                                <a:gd name="T20" fmla="*/ 18 w 87"/>
                                <a:gd name="T21" fmla="*/ 47 h 91"/>
                                <a:gd name="T22" fmla="*/ 18 w 87"/>
                                <a:gd name="T23" fmla="*/ 22 h 91"/>
                                <a:gd name="T24" fmla="*/ 29 w 87"/>
                                <a:gd name="T25" fmla="*/ 9 h 91"/>
                                <a:gd name="T26" fmla="*/ 53 w 87"/>
                                <a:gd name="T27" fmla="*/ 8 h 91"/>
                                <a:gd name="T28" fmla="*/ 66 w 87"/>
                                <a:gd name="T29" fmla="*/ 8 h 91"/>
                                <a:gd name="T30" fmla="*/ 56 w 87"/>
                                <a:gd name="T31" fmla="*/ 2 h 91"/>
                                <a:gd name="T32" fmla="*/ 29 w 87"/>
                                <a:gd name="T33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7" h="91">
                                  <a:moveTo>
                                    <a:pt x="29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49" y="91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515"/>
                          <wps:cNvSpPr>
                            <a:spLocks/>
                          </wps:cNvSpPr>
                          <wps:spPr bwMode="auto">
                            <a:xfrm>
                              <a:off x="1140" y="2320"/>
                              <a:ext cx="87" cy="91"/>
                            </a:xfrm>
                            <a:custGeom>
                              <a:avLst/>
                              <a:gdLst>
                                <a:gd name="T0" fmla="*/ 66 w 87"/>
                                <a:gd name="T1" fmla="*/ 8 h 91"/>
                                <a:gd name="T2" fmla="*/ 53 w 87"/>
                                <a:gd name="T3" fmla="*/ 8 h 91"/>
                                <a:gd name="T4" fmla="*/ 65 w 87"/>
                                <a:gd name="T5" fmla="*/ 25 h 91"/>
                                <a:gd name="T6" fmla="*/ 69 w 87"/>
                                <a:gd name="T7" fmla="*/ 50 h 91"/>
                                <a:gd name="T8" fmla="*/ 67 w 87"/>
                                <a:gd name="T9" fmla="*/ 65 h 91"/>
                                <a:gd name="T10" fmla="*/ 56 w 87"/>
                                <a:gd name="T11" fmla="*/ 81 h 91"/>
                                <a:gd name="T12" fmla="*/ 36 w 87"/>
                                <a:gd name="T13" fmla="*/ 84 h 91"/>
                                <a:gd name="T14" fmla="*/ 65 w 87"/>
                                <a:gd name="T15" fmla="*/ 84 h 91"/>
                                <a:gd name="T16" fmla="*/ 70 w 87"/>
                                <a:gd name="T17" fmla="*/ 81 h 91"/>
                                <a:gd name="T18" fmla="*/ 83 w 87"/>
                                <a:gd name="T19" fmla="*/ 63 h 91"/>
                                <a:gd name="T20" fmla="*/ 87 w 87"/>
                                <a:gd name="T21" fmla="*/ 44 h 91"/>
                                <a:gd name="T22" fmla="*/ 84 w 87"/>
                                <a:gd name="T23" fmla="*/ 28 h 91"/>
                                <a:gd name="T24" fmla="*/ 74 w 87"/>
                                <a:gd name="T25" fmla="*/ 12 h 91"/>
                                <a:gd name="T26" fmla="*/ 66 w 87"/>
                                <a:gd name="T27" fmla="*/ 8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" h="91">
                                  <a:moveTo>
                                    <a:pt x="66" y="8"/>
                                  </a:moveTo>
                                  <a:lnTo>
                                    <a:pt x="53" y="8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56" y="81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87" y="44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66" y="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516"/>
                        <wpg:cNvGrpSpPr>
                          <a:grpSpLocks/>
                        </wpg:cNvGrpSpPr>
                        <wpg:grpSpPr bwMode="auto">
                          <a:xfrm>
                            <a:off x="1239" y="2318"/>
                            <a:ext cx="77" cy="92"/>
                            <a:chOff x="1239" y="2318"/>
                            <a:chExt cx="77" cy="92"/>
                          </a:xfrm>
                        </wpg:grpSpPr>
                        <wps:wsp>
                          <wps:cNvPr id="935" name="Freeform 517"/>
                          <wps:cNvSpPr>
                            <a:spLocks/>
                          </wps:cNvSpPr>
                          <wps:spPr bwMode="auto">
                            <a:xfrm>
                              <a:off x="1239" y="2318"/>
                              <a:ext cx="77" cy="92"/>
                            </a:xfrm>
                            <a:custGeom>
                              <a:avLst/>
                              <a:gdLst>
                                <a:gd name="T0" fmla="*/ 51 w 77"/>
                                <a:gd name="T1" fmla="*/ 0 h 92"/>
                                <a:gd name="T2" fmla="*/ 32 w 77"/>
                                <a:gd name="T3" fmla="*/ 1 h 92"/>
                                <a:gd name="T4" fmla="*/ 16 w 77"/>
                                <a:gd name="T5" fmla="*/ 10 h 92"/>
                                <a:gd name="T6" fmla="*/ 4 w 77"/>
                                <a:gd name="T7" fmla="*/ 28 h 92"/>
                                <a:gd name="T8" fmla="*/ 4 w 77"/>
                                <a:gd name="T9" fmla="*/ 29 h 92"/>
                                <a:gd name="T10" fmla="*/ 0 w 77"/>
                                <a:gd name="T11" fmla="*/ 57 h 92"/>
                                <a:gd name="T12" fmla="*/ 8 w 77"/>
                                <a:gd name="T13" fmla="*/ 78 h 92"/>
                                <a:gd name="T14" fmla="*/ 24 w 77"/>
                                <a:gd name="T15" fmla="*/ 89 h 92"/>
                                <a:gd name="T16" fmla="*/ 46 w 77"/>
                                <a:gd name="T17" fmla="*/ 92 h 92"/>
                                <a:gd name="T18" fmla="*/ 63 w 77"/>
                                <a:gd name="T19" fmla="*/ 83 h 92"/>
                                <a:gd name="T20" fmla="*/ 67 w 77"/>
                                <a:gd name="T21" fmla="*/ 76 h 92"/>
                                <a:gd name="T22" fmla="*/ 32 w 77"/>
                                <a:gd name="T23" fmla="*/ 76 h 92"/>
                                <a:gd name="T24" fmla="*/ 19 w 77"/>
                                <a:gd name="T25" fmla="*/ 61 h 92"/>
                                <a:gd name="T26" fmla="*/ 15 w 77"/>
                                <a:gd name="T27" fmla="*/ 34 h 92"/>
                                <a:gd name="T28" fmla="*/ 26 w 77"/>
                                <a:gd name="T29" fmla="*/ 11 h 92"/>
                                <a:gd name="T30" fmla="*/ 40 w 77"/>
                                <a:gd name="T31" fmla="*/ 5 h 92"/>
                                <a:gd name="T32" fmla="*/ 64 w 77"/>
                                <a:gd name="T33" fmla="*/ 5 h 92"/>
                                <a:gd name="T34" fmla="*/ 60 w 77"/>
                                <a:gd name="T35" fmla="*/ 3 h 92"/>
                                <a:gd name="T36" fmla="*/ 51 w 77"/>
                                <a:gd name="T37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7" h="92">
                                  <a:moveTo>
                                    <a:pt x="51" y="0"/>
                                  </a:moveTo>
                                  <a:lnTo>
                                    <a:pt x="32" y="1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518"/>
                          <wps:cNvSpPr>
                            <a:spLocks/>
                          </wps:cNvSpPr>
                          <wps:spPr bwMode="auto">
                            <a:xfrm>
                              <a:off x="1239" y="2318"/>
                              <a:ext cx="77" cy="92"/>
                            </a:xfrm>
                            <a:custGeom>
                              <a:avLst/>
                              <a:gdLst>
                                <a:gd name="T0" fmla="*/ 76 w 77"/>
                                <a:gd name="T1" fmla="*/ 62 h 92"/>
                                <a:gd name="T2" fmla="*/ 70 w 77"/>
                                <a:gd name="T3" fmla="*/ 65 h 92"/>
                                <a:gd name="T4" fmla="*/ 58 w 77"/>
                                <a:gd name="T5" fmla="*/ 74 h 92"/>
                                <a:gd name="T6" fmla="*/ 32 w 77"/>
                                <a:gd name="T7" fmla="*/ 76 h 92"/>
                                <a:gd name="T8" fmla="*/ 67 w 77"/>
                                <a:gd name="T9" fmla="*/ 76 h 92"/>
                                <a:gd name="T10" fmla="*/ 76 w 77"/>
                                <a:gd name="T11" fmla="*/ 6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7" h="92">
                                  <a:moveTo>
                                    <a:pt x="76" y="62"/>
                                  </a:moveTo>
                                  <a:lnTo>
                                    <a:pt x="70" y="65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76" y="6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519"/>
                          <wps:cNvSpPr>
                            <a:spLocks/>
                          </wps:cNvSpPr>
                          <wps:spPr bwMode="auto">
                            <a:xfrm>
                              <a:off x="1239" y="2318"/>
                              <a:ext cx="77" cy="92"/>
                            </a:xfrm>
                            <a:custGeom>
                              <a:avLst/>
                              <a:gdLst>
                                <a:gd name="T0" fmla="*/ 64 w 77"/>
                                <a:gd name="T1" fmla="*/ 5 h 92"/>
                                <a:gd name="T2" fmla="*/ 51 w 77"/>
                                <a:gd name="T3" fmla="*/ 5 h 92"/>
                                <a:gd name="T4" fmla="*/ 56 w 77"/>
                                <a:gd name="T5" fmla="*/ 24 h 92"/>
                                <a:gd name="T6" fmla="*/ 59 w 77"/>
                                <a:gd name="T7" fmla="*/ 29 h 92"/>
                                <a:gd name="T8" fmla="*/ 64 w 77"/>
                                <a:gd name="T9" fmla="*/ 28 h 92"/>
                                <a:gd name="T10" fmla="*/ 70 w 77"/>
                                <a:gd name="T11" fmla="*/ 28 h 92"/>
                                <a:gd name="T12" fmla="*/ 74 w 77"/>
                                <a:gd name="T13" fmla="*/ 24 h 92"/>
                                <a:gd name="T14" fmla="*/ 74 w 77"/>
                                <a:gd name="T15" fmla="*/ 16 h 92"/>
                                <a:gd name="T16" fmla="*/ 71 w 77"/>
                                <a:gd name="T17" fmla="*/ 10 h 92"/>
                                <a:gd name="T18" fmla="*/ 65 w 77"/>
                                <a:gd name="T19" fmla="*/ 6 h 92"/>
                                <a:gd name="T20" fmla="*/ 64 w 77"/>
                                <a:gd name="T21" fmla="*/ 5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7" h="92">
                                  <a:moveTo>
                                    <a:pt x="64" y="5"/>
                                  </a:moveTo>
                                  <a:lnTo>
                                    <a:pt x="51" y="5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64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520"/>
                        <wpg:cNvGrpSpPr>
                          <a:grpSpLocks/>
                        </wpg:cNvGrpSpPr>
                        <wpg:grpSpPr bwMode="auto">
                          <a:xfrm>
                            <a:off x="1329" y="2320"/>
                            <a:ext cx="78" cy="87"/>
                            <a:chOff x="1329" y="2320"/>
                            <a:chExt cx="78" cy="87"/>
                          </a:xfrm>
                        </wpg:grpSpPr>
                        <wps:wsp>
                          <wps:cNvPr id="939" name="Freeform 521"/>
                          <wps:cNvSpPr>
                            <a:spLocks/>
                          </wps:cNvSpPr>
                          <wps:spPr bwMode="auto">
                            <a:xfrm>
                              <a:off x="1329" y="2320"/>
                              <a:ext cx="78" cy="87"/>
                            </a:xfrm>
                            <a:custGeom>
                              <a:avLst/>
                              <a:gdLst>
                                <a:gd name="T0" fmla="*/ 27 w 78"/>
                                <a:gd name="T1" fmla="*/ 0 h 87"/>
                                <a:gd name="T2" fmla="*/ 13 w 78"/>
                                <a:gd name="T3" fmla="*/ 9 h 87"/>
                                <a:gd name="T4" fmla="*/ 3 w 78"/>
                                <a:gd name="T5" fmla="*/ 29 h 87"/>
                                <a:gd name="T6" fmla="*/ 0 w 78"/>
                                <a:gd name="T7" fmla="*/ 62 h 87"/>
                                <a:gd name="T8" fmla="*/ 9 w 78"/>
                                <a:gd name="T9" fmla="*/ 77 h 87"/>
                                <a:gd name="T10" fmla="*/ 26 w 78"/>
                                <a:gd name="T11" fmla="*/ 86 h 87"/>
                                <a:gd name="T12" fmla="*/ 54 w 78"/>
                                <a:gd name="T13" fmla="*/ 87 h 87"/>
                                <a:gd name="T14" fmla="*/ 66 w 78"/>
                                <a:gd name="T15" fmla="*/ 75 h 87"/>
                                <a:gd name="T16" fmla="*/ 33 w 78"/>
                                <a:gd name="T17" fmla="*/ 75 h 87"/>
                                <a:gd name="T18" fmla="*/ 19 w 78"/>
                                <a:gd name="T19" fmla="*/ 63 h 87"/>
                                <a:gd name="T20" fmla="*/ 11 w 78"/>
                                <a:gd name="T21" fmla="*/ 34 h 87"/>
                                <a:gd name="T22" fmla="*/ 73 w 78"/>
                                <a:gd name="T23" fmla="*/ 33 h 87"/>
                                <a:gd name="T24" fmla="*/ 72 w 78"/>
                                <a:gd name="T25" fmla="*/ 27 h 87"/>
                                <a:gd name="T26" fmla="*/ 12 w 78"/>
                                <a:gd name="T27" fmla="*/ 27 h 87"/>
                                <a:gd name="T28" fmla="*/ 15 w 78"/>
                                <a:gd name="T29" fmla="*/ 10 h 87"/>
                                <a:gd name="T30" fmla="*/ 23 w 78"/>
                                <a:gd name="T31" fmla="*/ 5 h 87"/>
                                <a:gd name="T32" fmla="*/ 56 w 78"/>
                                <a:gd name="T33" fmla="*/ 5 h 87"/>
                                <a:gd name="T34" fmla="*/ 52 w 78"/>
                                <a:gd name="T35" fmla="*/ 2 h 87"/>
                                <a:gd name="T36" fmla="*/ 27 w 78"/>
                                <a:gd name="T37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27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26" y="86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522"/>
                          <wps:cNvSpPr>
                            <a:spLocks/>
                          </wps:cNvSpPr>
                          <wps:spPr bwMode="auto">
                            <a:xfrm>
                              <a:off x="1329" y="2320"/>
                              <a:ext cx="78" cy="87"/>
                            </a:xfrm>
                            <a:custGeom>
                              <a:avLst/>
                              <a:gdLst>
                                <a:gd name="T0" fmla="*/ 77 w 78"/>
                                <a:gd name="T1" fmla="*/ 58 h 87"/>
                                <a:gd name="T2" fmla="*/ 72 w 78"/>
                                <a:gd name="T3" fmla="*/ 60 h 87"/>
                                <a:gd name="T4" fmla="*/ 59 w 78"/>
                                <a:gd name="T5" fmla="*/ 71 h 87"/>
                                <a:gd name="T6" fmla="*/ 33 w 78"/>
                                <a:gd name="T7" fmla="*/ 75 h 87"/>
                                <a:gd name="T8" fmla="*/ 66 w 78"/>
                                <a:gd name="T9" fmla="*/ 75 h 87"/>
                                <a:gd name="T10" fmla="*/ 71 w 78"/>
                                <a:gd name="T11" fmla="*/ 71 h 87"/>
                                <a:gd name="T12" fmla="*/ 77 w 78"/>
                                <a:gd name="T13" fmla="*/ 58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77" y="58"/>
                                  </a:moveTo>
                                  <a:lnTo>
                                    <a:pt x="72" y="60"/>
                                  </a:lnTo>
                                  <a:lnTo>
                                    <a:pt x="59" y="71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77" y="5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523"/>
                          <wps:cNvSpPr>
                            <a:spLocks/>
                          </wps:cNvSpPr>
                          <wps:spPr bwMode="auto">
                            <a:xfrm>
                              <a:off x="1329" y="2320"/>
                              <a:ext cx="78" cy="87"/>
                            </a:xfrm>
                            <a:custGeom>
                              <a:avLst/>
                              <a:gdLst>
                                <a:gd name="T0" fmla="*/ 56 w 78"/>
                                <a:gd name="T1" fmla="*/ 5 h 87"/>
                                <a:gd name="T2" fmla="*/ 50 w 78"/>
                                <a:gd name="T3" fmla="*/ 5 h 87"/>
                                <a:gd name="T4" fmla="*/ 52 w 78"/>
                                <a:gd name="T5" fmla="*/ 18 h 87"/>
                                <a:gd name="T6" fmla="*/ 53 w 78"/>
                                <a:gd name="T7" fmla="*/ 27 h 87"/>
                                <a:gd name="T8" fmla="*/ 72 w 78"/>
                                <a:gd name="T9" fmla="*/ 27 h 87"/>
                                <a:gd name="T10" fmla="*/ 67 w 78"/>
                                <a:gd name="T11" fmla="*/ 12 h 87"/>
                                <a:gd name="T12" fmla="*/ 56 w 78"/>
                                <a:gd name="T13" fmla="*/ 5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56" y="5"/>
                                  </a:moveTo>
                                  <a:lnTo>
                                    <a:pt x="50" y="5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56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524"/>
                        <wpg:cNvGrpSpPr>
                          <a:grpSpLocks/>
                        </wpg:cNvGrpSpPr>
                        <wpg:grpSpPr bwMode="auto">
                          <a:xfrm>
                            <a:off x="1421" y="2318"/>
                            <a:ext cx="53" cy="94"/>
                            <a:chOff x="1421" y="2318"/>
                            <a:chExt cx="53" cy="94"/>
                          </a:xfrm>
                        </wpg:grpSpPr>
                        <wps:wsp>
                          <wps:cNvPr id="943" name="Freeform 525"/>
                          <wps:cNvSpPr>
                            <a:spLocks/>
                          </wps:cNvSpPr>
                          <wps:spPr bwMode="auto">
                            <a:xfrm>
                              <a:off x="1421" y="2318"/>
                              <a:ext cx="53" cy="94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90 h 94"/>
                                <a:gd name="T2" fmla="*/ 12 w 53"/>
                                <a:gd name="T3" fmla="*/ 90 h 94"/>
                                <a:gd name="T4" fmla="*/ 21 w 53"/>
                                <a:gd name="T5" fmla="*/ 93 h 94"/>
                                <a:gd name="T6" fmla="*/ 43 w 53"/>
                                <a:gd name="T7" fmla="*/ 93 h 94"/>
                                <a:gd name="T8" fmla="*/ 50 w 53"/>
                                <a:gd name="T9" fmla="*/ 9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94">
                                  <a:moveTo>
                                    <a:pt x="50" y="90"/>
                                  </a:moveTo>
                                  <a:lnTo>
                                    <a:pt x="12" y="90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43" y="93"/>
                                  </a:lnTo>
                                  <a:lnTo>
                                    <a:pt x="50" y="9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526"/>
                          <wps:cNvSpPr>
                            <a:spLocks/>
                          </wps:cNvSpPr>
                          <wps:spPr bwMode="auto">
                            <a:xfrm>
                              <a:off x="1421" y="2318"/>
                              <a:ext cx="53" cy="94"/>
                            </a:xfrm>
                            <a:custGeom>
                              <a:avLst/>
                              <a:gdLst>
                                <a:gd name="T0" fmla="*/ 3 w 53"/>
                                <a:gd name="T1" fmla="*/ 61 h 94"/>
                                <a:gd name="T2" fmla="*/ 0 w 53"/>
                                <a:gd name="T3" fmla="*/ 61 h 94"/>
                                <a:gd name="T4" fmla="*/ 0 w 53"/>
                                <a:gd name="T5" fmla="*/ 92 h 94"/>
                                <a:gd name="T6" fmla="*/ 2 w 53"/>
                                <a:gd name="T7" fmla="*/ 92 h 94"/>
                                <a:gd name="T8" fmla="*/ 3 w 53"/>
                                <a:gd name="T9" fmla="*/ 90 h 94"/>
                                <a:gd name="T10" fmla="*/ 4 w 53"/>
                                <a:gd name="T11" fmla="*/ 90 h 94"/>
                                <a:gd name="T12" fmla="*/ 12 w 53"/>
                                <a:gd name="T13" fmla="*/ 90 h 94"/>
                                <a:gd name="T14" fmla="*/ 50 w 53"/>
                                <a:gd name="T15" fmla="*/ 90 h 94"/>
                                <a:gd name="T16" fmla="*/ 51 w 53"/>
                                <a:gd name="T17" fmla="*/ 89 h 94"/>
                                <a:gd name="T18" fmla="*/ 9 w 53"/>
                                <a:gd name="T19" fmla="*/ 89 h 94"/>
                                <a:gd name="T20" fmla="*/ 5 w 53"/>
                                <a:gd name="T21" fmla="*/ 72 h 94"/>
                                <a:gd name="T22" fmla="*/ 3 w 53"/>
                                <a:gd name="T23" fmla="*/ 61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3" h="94">
                                  <a:moveTo>
                                    <a:pt x="3" y="61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3" y="6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527"/>
                          <wps:cNvSpPr>
                            <a:spLocks/>
                          </wps:cNvSpPr>
                          <wps:spPr bwMode="auto">
                            <a:xfrm>
                              <a:off x="1421" y="2318"/>
                              <a:ext cx="53" cy="94"/>
                            </a:xfrm>
                            <a:custGeom>
                              <a:avLst/>
                              <a:gdLst>
                                <a:gd name="T0" fmla="*/ 36 w 53"/>
                                <a:gd name="T1" fmla="*/ 0 h 94"/>
                                <a:gd name="T2" fmla="*/ 8 w 53"/>
                                <a:gd name="T3" fmla="*/ 0 h 94"/>
                                <a:gd name="T4" fmla="*/ 0 w 53"/>
                                <a:gd name="T5" fmla="*/ 13 h 94"/>
                                <a:gd name="T6" fmla="*/ 0 w 53"/>
                                <a:gd name="T7" fmla="*/ 39 h 94"/>
                                <a:gd name="T8" fmla="*/ 10 w 53"/>
                                <a:gd name="T9" fmla="*/ 46 h 94"/>
                                <a:gd name="T10" fmla="*/ 41 w 53"/>
                                <a:gd name="T11" fmla="*/ 63 h 94"/>
                                <a:gd name="T12" fmla="*/ 45 w 53"/>
                                <a:gd name="T13" fmla="*/ 68 h 94"/>
                                <a:gd name="T14" fmla="*/ 45 w 53"/>
                                <a:gd name="T15" fmla="*/ 86 h 94"/>
                                <a:gd name="T16" fmla="*/ 35 w 53"/>
                                <a:gd name="T17" fmla="*/ 89 h 94"/>
                                <a:gd name="T18" fmla="*/ 51 w 53"/>
                                <a:gd name="T19" fmla="*/ 89 h 94"/>
                                <a:gd name="T20" fmla="*/ 59 w 53"/>
                                <a:gd name="T21" fmla="*/ 85 h 94"/>
                                <a:gd name="T22" fmla="*/ 59 w 53"/>
                                <a:gd name="T23" fmla="*/ 56 h 94"/>
                                <a:gd name="T24" fmla="*/ 52 w 53"/>
                                <a:gd name="T25" fmla="*/ 50 h 94"/>
                                <a:gd name="T26" fmla="*/ 42 w 53"/>
                                <a:gd name="T27" fmla="*/ 44 h 94"/>
                                <a:gd name="T28" fmla="*/ 13 w 53"/>
                                <a:gd name="T29" fmla="*/ 27 h 94"/>
                                <a:gd name="T30" fmla="*/ 12 w 53"/>
                                <a:gd name="T31" fmla="*/ 21 h 94"/>
                                <a:gd name="T32" fmla="*/ 12 w 53"/>
                                <a:gd name="T33" fmla="*/ 12 h 94"/>
                                <a:gd name="T34" fmla="*/ 16 w 53"/>
                                <a:gd name="T35" fmla="*/ 4 h 94"/>
                                <a:gd name="T36" fmla="*/ 52 w 53"/>
                                <a:gd name="T37" fmla="*/ 4 h 94"/>
                                <a:gd name="T38" fmla="*/ 52 w 53"/>
                                <a:gd name="T39" fmla="*/ 3 h 94"/>
                                <a:gd name="T40" fmla="*/ 42 w 53"/>
                                <a:gd name="T41" fmla="*/ 3 h 94"/>
                                <a:gd name="T42" fmla="*/ 36 w 53"/>
                                <a:gd name="T43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3" h="94">
                                  <a:moveTo>
                                    <a:pt x="3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41" y="63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528"/>
                          <wps:cNvSpPr>
                            <a:spLocks/>
                          </wps:cNvSpPr>
                          <wps:spPr bwMode="auto">
                            <a:xfrm>
                              <a:off x="1421" y="2318"/>
                              <a:ext cx="53" cy="94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 h 94"/>
                                <a:gd name="T2" fmla="*/ 36 w 53"/>
                                <a:gd name="T3" fmla="*/ 4 h 94"/>
                                <a:gd name="T4" fmla="*/ 45 w 53"/>
                                <a:gd name="T5" fmla="*/ 8 h 94"/>
                                <a:gd name="T6" fmla="*/ 49 w 53"/>
                                <a:gd name="T7" fmla="*/ 29 h 94"/>
                                <a:gd name="T8" fmla="*/ 52 w 53"/>
                                <a:gd name="T9" fmla="*/ 29 h 94"/>
                                <a:gd name="T10" fmla="*/ 52 w 53"/>
                                <a:gd name="T11" fmla="*/ 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3" h="94">
                                  <a:moveTo>
                                    <a:pt x="52" y="4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529"/>
                          <wps:cNvSpPr>
                            <a:spLocks/>
                          </wps:cNvSpPr>
                          <wps:spPr bwMode="auto">
                            <a:xfrm>
                              <a:off x="1421" y="2318"/>
                              <a:ext cx="53" cy="94"/>
                            </a:xfrm>
                            <a:custGeom>
                              <a:avLst/>
                              <a:gdLst>
                                <a:gd name="T0" fmla="*/ 51 w 53"/>
                                <a:gd name="T1" fmla="*/ 1 h 94"/>
                                <a:gd name="T2" fmla="*/ 49 w 53"/>
                                <a:gd name="T3" fmla="*/ 1 h 94"/>
                                <a:gd name="T4" fmla="*/ 46 w 53"/>
                                <a:gd name="T5" fmla="*/ 3 h 94"/>
                                <a:gd name="T6" fmla="*/ 52 w 53"/>
                                <a:gd name="T7" fmla="*/ 3 h 94"/>
                                <a:gd name="T8" fmla="*/ 51 w 53"/>
                                <a:gd name="T9" fmla="*/ 1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94">
                                  <a:moveTo>
                                    <a:pt x="51" y="1"/>
                                  </a:moveTo>
                                  <a:lnTo>
                                    <a:pt x="49" y="1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1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530"/>
                        <wpg:cNvGrpSpPr>
                          <a:grpSpLocks/>
                        </wpg:cNvGrpSpPr>
                        <wpg:grpSpPr bwMode="auto">
                          <a:xfrm>
                            <a:off x="1499" y="2318"/>
                            <a:ext cx="53" cy="94"/>
                            <a:chOff x="1499" y="2318"/>
                            <a:chExt cx="53" cy="94"/>
                          </a:xfrm>
                        </wpg:grpSpPr>
                        <wps:wsp>
                          <wps:cNvPr id="949" name="Freeform 531"/>
                          <wps:cNvSpPr>
                            <a:spLocks/>
                          </wps:cNvSpPr>
                          <wps:spPr bwMode="auto">
                            <a:xfrm>
                              <a:off x="1499" y="2318"/>
                              <a:ext cx="53" cy="94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90 h 94"/>
                                <a:gd name="T2" fmla="*/ 12 w 53"/>
                                <a:gd name="T3" fmla="*/ 90 h 94"/>
                                <a:gd name="T4" fmla="*/ 21 w 53"/>
                                <a:gd name="T5" fmla="*/ 93 h 94"/>
                                <a:gd name="T6" fmla="*/ 43 w 53"/>
                                <a:gd name="T7" fmla="*/ 93 h 94"/>
                                <a:gd name="T8" fmla="*/ 50 w 53"/>
                                <a:gd name="T9" fmla="*/ 9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94">
                                  <a:moveTo>
                                    <a:pt x="50" y="90"/>
                                  </a:moveTo>
                                  <a:lnTo>
                                    <a:pt x="12" y="90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43" y="93"/>
                                  </a:lnTo>
                                  <a:lnTo>
                                    <a:pt x="50" y="9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532"/>
                          <wps:cNvSpPr>
                            <a:spLocks/>
                          </wps:cNvSpPr>
                          <wps:spPr bwMode="auto">
                            <a:xfrm>
                              <a:off x="1499" y="2318"/>
                              <a:ext cx="53" cy="94"/>
                            </a:xfrm>
                            <a:custGeom>
                              <a:avLst/>
                              <a:gdLst>
                                <a:gd name="T0" fmla="*/ 3 w 53"/>
                                <a:gd name="T1" fmla="*/ 61 h 94"/>
                                <a:gd name="T2" fmla="*/ 0 w 53"/>
                                <a:gd name="T3" fmla="*/ 61 h 94"/>
                                <a:gd name="T4" fmla="*/ 0 w 53"/>
                                <a:gd name="T5" fmla="*/ 92 h 94"/>
                                <a:gd name="T6" fmla="*/ 2 w 53"/>
                                <a:gd name="T7" fmla="*/ 92 h 94"/>
                                <a:gd name="T8" fmla="*/ 3 w 53"/>
                                <a:gd name="T9" fmla="*/ 90 h 94"/>
                                <a:gd name="T10" fmla="*/ 4 w 53"/>
                                <a:gd name="T11" fmla="*/ 90 h 94"/>
                                <a:gd name="T12" fmla="*/ 12 w 53"/>
                                <a:gd name="T13" fmla="*/ 90 h 94"/>
                                <a:gd name="T14" fmla="*/ 50 w 53"/>
                                <a:gd name="T15" fmla="*/ 90 h 94"/>
                                <a:gd name="T16" fmla="*/ 51 w 53"/>
                                <a:gd name="T17" fmla="*/ 89 h 94"/>
                                <a:gd name="T18" fmla="*/ 9 w 53"/>
                                <a:gd name="T19" fmla="*/ 89 h 94"/>
                                <a:gd name="T20" fmla="*/ 5 w 53"/>
                                <a:gd name="T21" fmla="*/ 72 h 94"/>
                                <a:gd name="T22" fmla="*/ 3 w 53"/>
                                <a:gd name="T23" fmla="*/ 61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3" h="94">
                                  <a:moveTo>
                                    <a:pt x="3" y="61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3" y="6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533"/>
                          <wps:cNvSpPr>
                            <a:spLocks/>
                          </wps:cNvSpPr>
                          <wps:spPr bwMode="auto">
                            <a:xfrm>
                              <a:off x="1499" y="2318"/>
                              <a:ext cx="53" cy="94"/>
                            </a:xfrm>
                            <a:custGeom>
                              <a:avLst/>
                              <a:gdLst>
                                <a:gd name="T0" fmla="*/ 36 w 53"/>
                                <a:gd name="T1" fmla="*/ 0 h 94"/>
                                <a:gd name="T2" fmla="*/ 8 w 53"/>
                                <a:gd name="T3" fmla="*/ 0 h 94"/>
                                <a:gd name="T4" fmla="*/ 0 w 53"/>
                                <a:gd name="T5" fmla="*/ 13 h 94"/>
                                <a:gd name="T6" fmla="*/ 0 w 53"/>
                                <a:gd name="T7" fmla="*/ 39 h 94"/>
                                <a:gd name="T8" fmla="*/ 10 w 53"/>
                                <a:gd name="T9" fmla="*/ 46 h 94"/>
                                <a:gd name="T10" fmla="*/ 41 w 53"/>
                                <a:gd name="T11" fmla="*/ 63 h 94"/>
                                <a:gd name="T12" fmla="*/ 45 w 53"/>
                                <a:gd name="T13" fmla="*/ 68 h 94"/>
                                <a:gd name="T14" fmla="*/ 45 w 53"/>
                                <a:gd name="T15" fmla="*/ 86 h 94"/>
                                <a:gd name="T16" fmla="*/ 35 w 53"/>
                                <a:gd name="T17" fmla="*/ 89 h 94"/>
                                <a:gd name="T18" fmla="*/ 51 w 53"/>
                                <a:gd name="T19" fmla="*/ 89 h 94"/>
                                <a:gd name="T20" fmla="*/ 59 w 53"/>
                                <a:gd name="T21" fmla="*/ 85 h 94"/>
                                <a:gd name="T22" fmla="*/ 59 w 53"/>
                                <a:gd name="T23" fmla="*/ 56 h 94"/>
                                <a:gd name="T24" fmla="*/ 52 w 53"/>
                                <a:gd name="T25" fmla="*/ 50 h 94"/>
                                <a:gd name="T26" fmla="*/ 42 w 53"/>
                                <a:gd name="T27" fmla="*/ 44 h 94"/>
                                <a:gd name="T28" fmla="*/ 13 w 53"/>
                                <a:gd name="T29" fmla="*/ 27 h 94"/>
                                <a:gd name="T30" fmla="*/ 12 w 53"/>
                                <a:gd name="T31" fmla="*/ 21 h 94"/>
                                <a:gd name="T32" fmla="*/ 12 w 53"/>
                                <a:gd name="T33" fmla="*/ 12 h 94"/>
                                <a:gd name="T34" fmla="*/ 16 w 53"/>
                                <a:gd name="T35" fmla="*/ 4 h 94"/>
                                <a:gd name="T36" fmla="*/ 52 w 53"/>
                                <a:gd name="T37" fmla="*/ 4 h 94"/>
                                <a:gd name="T38" fmla="*/ 52 w 53"/>
                                <a:gd name="T39" fmla="*/ 3 h 94"/>
                                <a:gd name="T40" fmla="*/ 42 w 53"/>
                                <a:gd name="T41" fmla="*/ 3 h 94"/>
                                <a:gd name="T42" fmla="*/ 36 w 53"/>
                                <a:gd name="T43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3" h="94">
                                  <a:moveTo>
                                    <a:pt x="3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41" y="63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534"/>
                          <wps:cNvSpPr>
                            <a:spLocks/>
                          </wps:cNvSpPr>
                          <wps:spPr bwMode="auto">
                            <a:xfrm>
                              <a:off x="1499" y="2318"/>
                              <a:ext cx="53" cy="94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 h 94"/>
                                <a:gd name="T2" fmla="*/ 36 w 53"/>
                                <a:gd name="T3" fmla="*/ 4 h 94"/>
                                <a:gd name="T4" fmla="*/ 45 w 53"/>
                                <a:gd name="T5" fmla="*/ 8 h 94"/>
                                <a:gd name="T6" fmla="*/ 49 w 53"/>
                                <a:gd name="T7" fmla="*/ 29 h 94"/>
                                <a:gd name="T8" fmla="*/ 52 w 53"/>
                                <a:gd name="T9" fmla="*/ 29 h 94"/>
                                <a:gd name="T10" fmla="*/ 52 w 53"/>
                                <a:gd name="T11" fmla="*/ 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3" h="94">
                                  <a:moveTo>
                                    <a:pt x="52" y="4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535"/>
                          <wps:cNvSpPr>
                            <a:spLocks/>
                          </wps:cNvSpPr>
                          <wps:spPr bwMode="auto">
                            <a:xfrm>
                              <a:off x="1499" y="2318"/>
                              <a:ext cx="53" cy="94"/>
                            </a:xfrm>
                            <a:custGeom>
                              <a:avLst/>
                              <a:gdLst>
                                <a:gd name="T0" fmla="*/ 51 w 53"/>
                                <a:gd name="T1" fmla="*/ 1 h 94"/>
                                <a:gd name="T2" fmla="*/ 49 w 53"/>
                                <a:gd name="T3" fmla="*/ 1 h 94"/>
                                <a:gd name="T4" fmla="*/ 46 w 53"/>
                                <a:gd name="T5" fmla="*/ 3 h 94"/>
                                <a:gd name="T6" fmla="*/ 52 w 53"/>
                                <a:gd name="T7" fmla="*/ 3 h 94"/>
                                <a:gd name="T8" fmla="*/ 51 w 53"/>
                                <a:gd name="T9" fmla="*/ 1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94">
                                  <a:moveTo>
                                    <a:pt x="51" y="1"/>
                                  </a:moveTo>
                                  <a:lnTo>
                                    <a:pt x="49" y="1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1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536"/>
                        <wpg:cNvGrpSpPr>
                          <a:grpSpLocks/>
                        </wpg:cNvGrpSpPr>
                        <wpg:grpSpPr bwMode="auto">
                          <a:xfrm>
                            <a:off x="1620" y="2275"/>
                            <a:ext cx="136" cy="135"/>
                            <a:chOff x="1620" y="2275"/>
                            <a:chExt cx="136" cy="135"/>
                          </a:xfrm>
                        </wpg:grpSpPr>
                        <wps:wsp>
                          <wps:cNvPr id="955" name="Freeform 537"/>
                          <wps:cNvSpPr>
                            <a:spLocks/>
                          </wps:cNvSpPr>
                          <wps:spPr bwMode="auto">
                            <a:xfrm>
                              <a:off x="1620" y="2275"/>
                              <a:ext cx="136" cy="135"/>
                            </a:xfrm>
                            <a:custGeom>
                              <a:avLst/>
                              <a:gdLst>
                                <a:gd name="T0" fmla="*/ 69 w 136"/>
                                <a:gd name="T1" fmla="*/ 0 h 135"/>
                                <a:gd name="T2" fmla="*/ 0 w 136"/>
                                <a:gd name="T3" fmla="*/ 0 h 135"/>
                                <a:gd name="T4" fmla="*/ 0 w 136"/>
                                <a:gd name="T5" fmla="*/ 5 h 135"/>
                                <a:gd name="T6" fmla="*/ 8 w 136"/>
                                <a:gd name="T7" fmla="*/ 5 h 135"/>
                                <a:gd name="T8" fmla="*/ 55 w 136"/>
                                <a:gd name="T9" fmla="*/ 74 h 135"/>
                                <a:gd name="T10" fmla="*/ 20 w 136"/>
                                <a:gd name="T11" fmla="*/ 118 h 135"/>
                                <a:gd name="T12" fmla="*/ 13 w 136"/>
                                <a:gd name="T13" fmla="*/ 128 h 135"/>
                                <a:gd name="T14" fmla="*/ 0 w 136"/>
                                <a:gd name="T15" fmla="*/ 130 h 135"/>
                                <a:gd name="T16" fmla="*/ 0 w 136"/>
                                <a:gd name="T17" fmla="*/ 135 h 135"/>
                                <a:gd name="T18" fmla="*/ 49 w 136"/>
                                <a:gd name="T19" fmla="*/ 135 h 135"/>
                                <a:gd name="T20" fmla="*/ 49 w 136"/>
                                <a:gd name="T21" fmla="*/ 130 h 135"/>
                                <a:gd name="T22" fmla="*/ 33 w 136"/>
                                <a:gd name="T23" fmla="*/ 128 h 135"/>
                                <a:gd name="T24" fmla="*/ 33 w 136"/>
                                <a:gd name="T25" fmla="*/ 117 h 135"/>
                                <a:gd name="T26" fmla="*/ 35 w 136"/>
                                <a:gd name="T27" fmla="*/ 113 h 135"/>
                                <a:gd name="T28" fmla="*/ 60 w 136"/>
                                <a:gd name="T29" fmla="*/ 80 h 135"/>
                                <a:gd name="T30" fmla="*/ 108 w 136"/>
                                <a:gd name="T31" fmla="*/ 80 h 135"/>
                                <a:gd name="T32" fmla="*/ 99 w 136"/>
                                <a:gd name="T33" fmla="*/ 48 h 135"/>
                                <a:gd name="T34" fmla="*/ 75 w 136"/>
                                <a:gd name="T35" fmla="*/ 48 h 135"/>
                                <a:gd name="T36" fmla="*/ 56 w 136"/>
                                <a:gd name="T37" fmla="*/ 19 h 135"/>
                                <a:gd name="T38" fmla="*/ 54 w 136"/>
                                <a:gd name="T39" fmla="*/ 15 h 135"/>
                                <a:gd name="T40" fmla="*/ 53 w 136"/>
                                <a:gd name="T41" fmla="*/ 14 h 135"/>
                                <a:gd name="T42" fmla="*/ 53 w 136"/>
                                <a:gd name="T43" fmla="*/ 5 h 135"/>
                                <a:gd name="T44" fmla="*/ 57 w 136"/>
                                <a:gd name="T45" fmla="*/ 5 h 135"/>
                                <a:gd name="T46" fmla="*/ 69 w 136"/>
                                <a:gd name="T47" fmla="*/ 5 h 135"/>
                                <a:gd name="T48" fmla="*/ 69 w 136"/>
                                <a:gd name="T49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36" h="135">
                                  <a:moveTo>
                                    <a:pt x="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13" y="12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49" y="135"/>
                                  </a:lnTo>
                                  <a:lnTo>
                                    <a:pt x="49" y="130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5" y="113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108" y="80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538"/>
                          <wps:cNvSpPr>
                            <a:spLocks/>
                          </wps:cNvSpPr>
                          <wps:spPr bwMode="auto">
                            <a:xfrm>
                              <a:off x="1620" y="2275"/>
                              <a:ext cx="136" cy="135"/>
                            </a:xfrm>
                            <a:custGeom>
                              <a:avLst/>
                              <a:gdLst>
                                <a:gd name="T0" fmla="*/ 108 w 136"/>
                                <a:gd name="T1" fmla="*/ 80 h 135"/>
                                <a:gd name="T2" fmla="*/ 60 w 136"/>
                                <a:gd name="T3" fmla="*/ 80 h 135"/>
                                <a:gd name="T4" fmla="*/ 82 w 136"/>
                                <a:gd name="T5" fmla="*/ 116 h 135"/>
                                <a:gd name="T6" fmla="*/ 84 w 136"/>
                                <a:gd name="T7" fmla="*/ 121 h 135"/>
                                <a:gd name="T8" fmla="*/ 84 w 136"/>
                                <a:gd name="T9" fmla="*/ 129 h 135"/>
                                <a:gd name="T10" fmla="*/ 78 w 136"/>
                                <a:gd name="T11" fmla="*/ 129 h 135"/>
                                <a:gd name="T12" fmla="*/ 68 w 136"/>
                                <a:gd name="T13" fmla="*/ 130 h 135"/>
                                <a:gd name="T14" fmla="*/ 68 w 136"/>
                                <a:gd name="T15" fmla="*/ 135 h 135"/>
                                <a:gd name="T16" fmla="*/ 136 w 136"/>
                                <a:gd name="T17" fmla="*/ 135 h 135"/>
                                <a:gd name="T18" fmla="*/ 136 w 136"/>
                                <a:gd name="T19" fmla="*/ 130 h 135"/>
                                <a:gd name="T20" fmla="*/ 130 w 136"/>
                                <a:gd name="T21" fmla="*/ 129 h 135"/>
                                <a:gd name="T22" fmla="*/ 127 w 136"/>
                                <a:gd name="T23" fmla="*/ 129 h 135"/>
                                <a:gd name="T24" fmla="*/ 117 w 136"/>
                                <a:gd name="T25" fmla="*/ 112 h 135"/>
                                <a:gd name="T26" fmla="*/ 108 w 136"/>
                                <a:gd name="T27" fmla="*/ 8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36" h="135">
                                  <a:moveTo>
                                    <a:pt x="108" y="80"/>
                                  </a:moveTo>
                                  <a:lnTo>
                                    <a:pt x="60" y="80"/>
                                  </a:lnTo>
                                  <a:lnTo>
                                    <a:pt x="82" y="116"/>
                                  </a:lnTo>
                                  <a:lnTo>
                                    <a:pt x="84" y="121"/>
                                  </a:lnTo>
                                  <a:lnTo>
                                    <a:pt x="84" y="129"/>
                                  </a:lnTo>
                                  <a:lnTo>
                                    <a:pt x="78" y="129"/>
                                  </a:lnTo>
                                  <a:lnTo>
                                    <a:pt x="68" y="130"/>
                                  </a:lnTo>
                                  <a:lnTo>
                                    <a:pt x="68" y="135"/>
                                  </a:lnTo>
                                  <a:lnTo>
                                    <a:pt x="136" y="135"/>
                                  </a:lnTo>
                                  <a:lnTo>
                                    <a:pt x="136" y="130"/>
                                  </a:lnTo>
                                  <a:lnTo>
                                    <a:pt x="130" y="129"/>
                                  </a:lnTo>
                                  <a:lnTo>
                                    <a:pt x="127" y="129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08" y="8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539"/>
                          <wps:cNvSpPr>
                            <a:spLocks/>
                          </wps:cNvSpPr>
                          <wps:spPr bwMode="auto">
                            <a:xfrm>
                              <a:off x="1620" y="2275"/>
                              <a:ext cx="136" cy="135"/>
                            </a:xfrm>
                            <a:custGeom>
                              <a:avLst/>
                              <a:gdLst>
                                <a:gd name="T0" fmla="*/ 134 w 136"/>
                                <a:gd name="T1" fmla="*/ 0 h 135"/>
                                <a:gd name="T2" fmla="*/ 84 w 136"/>
                                <a:gd name="T3" fmla="*/ 0 h 135"/>
                                <a:gd name="T4" fmla="*/ 84 w 136"/>
                                <a:gd name="T5" fmla="*/ 5 h 135"/>
                                <a:gd name="T6" fmla="*/ 93 w 136"/>
                                <a:gd name="T7" fmla="*/ 5 h 135"/>
                                <a:gd name="T8" fmla="*/ 98 w 136"/>
                                <a:gd name="T9" fmla="*/ 5 h 135"/>
                                <a:gd name="T10" fmla="*/ 98 w 136"/>
                                <a:gd name="T11" fmla="*/ 13 h 135"/>
                                <a:gd name="T12" fmla="*/ 95 w 136"/>
                                <a:gd name="T13" fmla="*/ 21 h 135"/>
                                <a:gd name="T14" fmla="*/ 75 w 136"/>
                                <a:gd name="T15" fmla="*/ 48 h 135"/>
                                <a:gd name="T16" fmla="*/ 99 w 136"/>
                                <a:gd name="T17" fmla="*/ 48 h 135"/>
                                <a:gd name="T18" fmla="*/ 96 w 136"/>
                                <a:gd name="T19" fmla="*/ 34 h 135"/>
                                <a:gd name="T20" fmla="*/ 110 w 136"/>
                                <a:gd name="T21" fmla="*/ 16 h 135"/>
                                <a:gd name="T22" fmla="*/ 121 w 136"/>
                                <a:gd name="T23" fmla="*/ 7 h 135"/>
                                <a:gd name="T24" fmla="*/ 134 w 136"/>
                                <a:gd name="T25" fmla="*/ 5 h 135"/>
                                <a:gd name="T26" fmla="*/ 134 w 136"/>
                                <a:gd name="T2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36" h="135">
                                  <a:moveTo>
                                    <a:pt x="134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98" y="13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110" y="16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134" y="5"/>
                                  </a:lnTo>
                                  <a:lnTo>
                                    <a:pt x="1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425" o:spid="_x0000_s1108" style="width:360.05pt;height:277.5pt;mso-position-horizontal-relative:char;mso-position-vertical-relative:line" coordsize="7201,5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">
                <v:group id="Group 8" o:spid="_x0000_s1109" style="position:absolute;left:1820;top:791;width:4955;height:4392" coordorigin="1820,791" coordsize="4955,4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9" o:spid="_x0000_s1110" style="position:absolute;left:1820;top:791;width:4955;height:4392;visibility:visible;mso-wrap-style:square;v-text-anchor:top" coordsize="4955,4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7Fc8UA&#10;AADcAAAADwAAAGRycy9kb3ducmV2LnhtbESPQWvCQBSE74X+h+UVeqsbRRqJriJthSJeql68PbMv&#10;2Wj2bchuk/jvu0LB4zAz3zCL1WBr0VHrK8cKxqMEBHHudMWlguNh8zYD4QOyxtoxKbiRh9Xy+WmB&#10;mXY9/1C3D6WIEPYZKjAhNJmUPjdk0Y9cQxy9wrUWQ5RtKXWLfYTbWk6S5F1arDguGGzow1B+3f9a&#10;Bek53e66WW9O1Sfn9ddQXNZdodTry7Cegwg0hEf4v/2tFUwnKdz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sVzxQAAANwAAAAPAAAAAAAAAAAAAAAAAJgCAABkcnMv&#10;ZG93bnJldi54bWxQSwUGAAAAAAQABAD1AAAAigMAAAAA&#10;" path="m2477,l2274,7,2075,28,1882,63r-187,49l1513,172r-174,73l1173,329r-158,95l865,529,726,644,597,767,478,900,371,1040r-95,147l194,1342r-68,160l72,1669,32,1840,8,2016,,2196r8,180l32,2551r40,172l126,2889r68,161l276,3204r95,148l478,3492r119,132l726,3748r139,115l1015,3968r158,95l1339,4147r174,72l1695,4280r187,48l2075,4363r199,22l2477,4392r203,-7l2878,4363r193,-35l3259,4280r143,-48l2477,4232r-190,-7l2101,4205r-181,-32l1745,4128r-169,-56l1413,4004r-156,-77l1109,3839,970,3741,839,3635,718,3520,607,3398,507,3268,419,3131,342,2988,278,2839,227,2684,190,2526,167,2362r-7,-166l167,2029r23,-163l227,1707r51,-154l342,1404r77,-143l507,1124,607,994,718,871,839,757,970,650r139,-97l1257,465r156,-78l1576,320r169,-56l1920,219r181,-33l2287,166r190,-6l3402,160,3259,112,3071,63,2878,28,2680,7,2477,e" fillcolor="#dcddde" stroked="f">
                    <v:path arrowok="t" o:connecttype="custom" o:connectlocs="2274,7;1882,63;1513,172;1173,329;865,529;597,767;371,1040;194,1342;72,1669;8,2016;8,2376;72,2723;194,3050;371,3352;597,3624;865,3863;1173,4063;1513,4219;1882,4328;2274,4385;2680,4385;3071,4328;3402,4232;2287,4225;1920,4173;1576,4072;1257,3927;970,3741;718,3520;507,3268;342,2988;227,2684;167,2362;167,2029;227,1707;342,1404;507,1124;718,871;970,650;1257,465;1576,320;1920,219;2287,166;3402,160;3071,63;2680,7" o:connectangles="0,0,0,0,0,0,0,0,0,0,0,0,0,0,0,0,0,0,0,0,0,0,0,0,0,0,0,0,0,0,0,0,0,0,0,0,0,0,0,0,0,0,0,0,0,0"/>
                  </v:shape>
                  <v:shape id="Freeform 10" o:spid="_x0000_s1111" style="position:absolute;left:1820;top:791;width:4955;height:4392;visibility:visible;mso-wrap-style:square;v-text-anchor:top" coordsize="4955,4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RAcMA&#10;AADcAAAADwAAAGRycy9kb3ducmV2LnhtbERPy2rCQBTdF/oPwy24q5NKqRIdQ+gDRNwY3XR3m7nJ&#10;xGbuhMw0iX/fWQguD+e9ySbbioF63zhW8DJPQBCXTjdcKzifvp5XIHxA1tg6JgVX8pBtHx82mGo3&#10;8pGGItQihrBPUYEJoUul9KUhi37uOuLIVa63GCLsa6l7HGO4beUiSd6kxYZjg8GO3g2Vv8WfVbD8&#10;We4Pw2o0380Hl+3nVF3yoVJq9jTlaxCBpnAX39w7reB1EdfGM/EI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FRAcMAAADcAAAADwAAAAAAAAAAAAAAAACYAgAAZHJzL2Rv&#10;d25yZXYueG1sUEsFBgAAAAAEAAQA9QAAAIgDAAAAAA==&#10;" path="m3402,160r-925,l2666,166r186,20l3033,219r175,45l3378,320r163,67l3696,465r148,88l3984,650r130,107l4235,871r111,123l4446,1124r89,137l4612,1404r64,149l4726,1707r38,159l4786,2029r8,167l4786,2362r-22,164l4726,2684r-50,155l4612,2988r-77,143l4446,3268r-100,130l4235,3520r-121,115l3984,3741r-140,98l3696,3927r-155,77l3378,4072r-170,56l3033,4173r-181,32l2666,4225r-189,7l3402,4232r38,-13l3614,4147r167,-84l3939,3968r149,-105l4228,3748r129,-124l4475,3492r107,-140l4677,3204r82,-154l4827,2889r55,-166l4921,2551r25,-175l4954,2196r-8,-180l4921,1840r-39,-171l4827,1502r-68,-160l4677,1187r-95,-147l4475,900,4357,767,4228,644,4088,529,3939,424,3781,329,3614,245,3440,172r-38,-12e" fillcolor="#dcddde" stroked="f">
                    <v:path arrowok="t" o:connecttype="custom" o:connectlocs="2477,160;2852,186;3208,264;3541,387;3844,553;4114,757;4346,994;4535,1261;4676,1553;4764,1866;4794,2196;4764,2526;4676,2839;4535,3131;4346,3398;4114,3635;3844,3839;3541,4004;3208,4128;2852,4205;2477,4232;3440,4219;3781,4063;4088,3863;4357,3624;4582,3352;4759,3050;4882,2723;4946,2376;4946,2016;4882,1669;4759,1342;4582,1040;4357,767;4088,529;3781,329;3440,172" o:connectangles="0,0,0,0,0,0,0,0,0,0,0,0,0,0,0,0,0,0,0,0,0,0,0,0,0,0,0,0,0,0,0,0,0,0,0,0,0"/>
                  </v:shape>
                </v:group>
                <v:group id="Group 11" o:spid="_x0000_s1112" style="position:absolute;left:1815;top:788;width:4965;height:4400" coordorigin="1815,788" coordsize="4965,4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12" o:spid="_x0000_s1113" style="position:absolute;left:1815;top:788;width:4965;height:4400;visibility:visible;mso-wrap-style:square;v-text-anchor:top" coordsize="4965,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mlMAA&#10;AADcAAAADwAAAGRycy9kb3ducmV2LnhtbERPyWrDMBC9F/IPYgK5NXIWQnGjhDgQ4lup094Ha2Ir&#10;sUbGkpf+fXUo9Ph4+/442UYM1HnjWMFqmYAgLp02XCn4ul1e30D4gKyxcUwKfsjD8TB72WOq3cif&#10;NBShEjGEfYoK6hDaVEpf1mTRL11LHLm76yyGCLtK6g7HGG4buU6SnbRoODbU2NK5pvJZ9FbB6fmB&#10;/X3rjLHZd7Mrslt+HR9KLebT6R1EoCn8i//cuVaw3cT58Uw8AvLw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kmlMAAAADcAAAADwAAAAAAAAAAAAAAAACYAgAAZHJzL2Rvd25y&#10;ZXYueG1sUEsFBgAAAAAEAAQA9QAAAIUDAAAAAA==&#10;" path="m2279,19r-101,l1607,139r-90,40l1342,259r-84,40l1175,339r-80,40l1017,439r-76,40l867,539r-71,60l728,659r-67,60l598,779r-61,60l479,899r-55,80l372,1039r-49,80l277,1199r-43,80l195,1359r-36,80l126,1519r-29,80l72,1679r-22,80l32,1859r-14,80l8,2019,2,2119,,2199r2,100l8,2379r10,100l32,2559r18,100l72,2739r25,80l126,2899r33,80l195,3059r39,80l277,3219r46,80l372,3359r52,80l479,3499r58,80l598,3639r63,60l728,3759r68,60l867,3879r74,60l1017,3979r78,60l1175,4079r83,40l1342,4159r175,80l1607,4259r91,40l2178,4399r101,l2180,4379r-99,l1794,4319r-93,-40l1610,4259r-90,-40l1432,4199r-86,-40l1262,4119r-82,-40l1100,4019r-78,-40l947,3919r-73,-40l803,3819r-69,-60l668,3699r-63,-60l545,3559r-58,-60l432,3439r-52,-80l331,3279r-45,-60l243,3139r-39,-80l168,2979r-32,-80l107,2819,82,2739,60,2639,42,2559,28,2479,18,2379r-6,-80l10,2199r2,-80l18,2019r10,-80l42,1859,60,1759r22,-80l107,1599r29,-80l168,1439r36,-80l243,1279r43,-80l331,1119r49,-60l432,979r55,-60l545,839r60,-60l668,719r66,-60l803,599r71,-60l947,499r75,-60l1100,399r80,-60l1262,299r84,-40l1520,179r90,-20l1701,119,2081,39r99,l2279,19e" fillcolor="#c7c8ca" stroked="f">
                    <v:path arrowok="t" o:connecttype="custom" o:connectlocs="1607,139;1258,299;1017,439;796,599;598,779;424,979;277,1199;159,1439;72,1679;18,1939;0,2199;18,2479;72,2739;159,2979;277,3219;424,3439;598,3639;796,3819;1017,3979;1258,4119;1607,4259;2279,4399;1794,4319;1520,4219;1262,4119;1022,3979;803,3819;605,3639;432,3439;286,3219;168,2979;82,2739;28,2479;10,2199;28,1939;82,1679;168,1439;286,1199;432,979;605,779;803,599;1022,439;1262,299;1610,159;2180,39" o:connectangles="0,0,0,0,0,0,0,0,0,0,0,0,0,0,0,0,0,0,0,0,0,0,0,0,0,0,0,0,0,0,0,0,0,0,0,0,0,0,0,0,0,0,0,0,0"/>
                  </v:shape>
                  <v:shape id="Freeform 13" o:spid="_x0000_s1114" style="position:absolute;left:1815;top:788;width:4965;height:4400;visibility:visible;mso-wrap-style:square;v-text-anchor:top" coordsize="4965,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DD8MA&#10;AADcAAAADwAAAGRycy9kb3ducmV2LnhtbESPQWvCQBSE7wX/w/IKvTUbq0iJrmKEordirPdH9iXZ&#10;mn0bshuT/vtuoeBxmJlvmM1usq24U++NYwXzJAVBXDptuFbwdfl4fQfhA7LG1jEp+CEPu+3saYOZ&#10;diOf6V6EWkQI+wwVNCF0mZS+bMiiT1xHHL3K9RZDlH0tdY9jhNtWvqXpSlo0HBca7OjQUHkrBqtg&#10;f/vEoVo6Y2x+bVdFfjkdx2+lXp6n/RpEoCk8wv/tk1awXMzh70w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WDD8MAAADcAAAADwAAAAAAAAAAAAAAAACYAgAAZHJzL2Rv&#10;d25yZXYueG1sUEsFBgAAAAAEAAQA9QAAAIgDAAAAAA==&#10;" path="m2785,19r-101,l2784,39r98,l3262,119r92,40l3443,179r174,80l3701,299r82,40l3863,399r78,40l4017,499r73,40l4161,599r68,60l4295,719r63,60l4419,839r58,80l4531,979r52,80l4632,1119r46,80l4720,1279r39,80l4795,1439r33,80l4857,1599r25,80l4904,1759r18,100l4936,1939r10,80l4952,2119r2,80l4952,2299r-6,80l4936,2479r-14,80l4904,2639r-22,100l4857,2819r-29,80l4795,2979r-36,80l4720,3139r-42,80l4632,3279r-49,80l4531,3439r-54,60l4419,3559r-61,80l4295,3699r-66,60l4161,3819r-71,60l4017,3919r-76,60l3863,4019r-80,60l3701,4119r-84,40l3531,4199r-88,20l3354,4259r-92,20l3170,4319r-288,60l2784,4379r-100,20l2785,4399r480,-100l3357,4259r90,-20l3621,4159r85,-40l3788,4079r80,-40l3947,3979r75,-40l4096,3879r71,-60l4236,3759r66,-60l4366,3639r60,-60l4484,3499r55,-60l4591,3359r49,-60l4686,3219r43,-80l4768,3059r37,-80l4837,2899r29,-80l4892,2739r21,-80l4931,2559r14,-80l4956,2379r6,-80l4964,2199r-2,-80l4956,2019r-11,-80l4931,1859r-18,-100l4892,1679r-26,-80l4837,1519r-32,-80l4768,1359r-39,-80l4686,1199r-46,-80l4591,1039r-52,-60l4484,899r-58,-60l4366,779r-64,-60l4236,659r-69,-60l4096,539r-74,-60l3947,439r-79,-60l3788,339r-82,-40l3621,259,3447,179r-90,-40l2785,19e" fillcolor="#c7c8ca" stroked="f">
                    <v:path arrowok="t" o:connecttype="custom" o:connectlocs="2784,39;3354,159;3701,299;3941,439;4161,599;4358,779;4531,979;4678,1199;4795,1439;4882,1679;4936,1939;4954,2199;4936,2479;4882,2739;4795,2979;4678,3219;4531,3439;4358,3639;4161,3819;3941,3979;3701,4119;3443,4219;3170,4319;2684,4399;3357,4259;3706,4119;3947,3979;4167,3819;4366,3639;4539,3439;4686,3219;4805,2979;4892,2739;4945,2479;4964,2199;4945,1939;4892,1679;4805,1439;4686,1199;4539,979;4366,779;4167,599;3947,439;3706,299;3357,139" o:connectangles="0,0,0,0,0,0,0,0,0,0,0,0,0,0,0,0,0,0,0,0,0,0,0,0,0,0,0,0,0,0,0,0,0,0,0,0,0,0,0,0,0,0,0,0,0"/>
                  </v:shape>
                  <v:shape id="Freeform 14" o:spid="_x0000_s1115" style="position:absolute;left:1815;top:788;width:4965;height:4400;visibility:visible;mso-wrap-style:square;v-text-anchor:top" coordsize="4965,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cdeMIA&#10;AADcAAAADwAAAGRycy9kb3ducmV2LnhtbESPT4vCMBTE78J+h/AWvGnqH0S6RtGFRW+yrXt/NM82&#10;2ryUJtr67Y0g7HGYmd8wq01va3Gn1hvHCibjBARx4bThUsEp/xktQfiArLF2TAoe5GGz/hisMNWu&#10;41+6Z6EUEcI+RQVVCE0qpS8qsujHriGO3tm1FkOUbSl1i12E21pOk2QhLRqOCxU29F1Rcc1uVsH2&#10;esTbee6Msbu/epHt8sO+uyg1/Oy3XyAC9eE//G4ftIL5bAqvM/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9x14wgAAANwAAAAPAAAAAAAAAAAAAAAAAJgCAABkcnMvZG93&#10;bnJldi54bWxQSwUGAAAAAAQABAD1AAAAhwMAAAAA&#10;" path="m2107,199r-93,l1836,239r-87,40l1579,319r-83,40l1416,399r-79,40l1260,479r-75,40l1111,559r-71,40l972,659r-67,60l841,759r-62,60l719,879r-56,60l608,999r-51,60l508,1139r-46,60l419,1279r-40,60l342,1419r-33,60l278,1559r-27,80l227,1719r-20,80l190,1879r-13,80l167,2039r-6,80l160,2199r1,100l167,2379r10,80l190,2539r17,80l227,2699r24,80l278,2859r31,60l342,2999r37,80l419,3139r43,80l508,3279r49,60l608,3419r55,60l719,3539r60,60l841,3659r64,40l972,3759r68,40l1111,3859r74,40l1260,3939r77,40l1416,4019r80,40l1579,4079r84,40l1836,4159r89,40l2014,4199r184,40l2292,4239r-93,-20l2107,4219r-355,-80l1666,4099r-84,-20l1500,4039r-80,-20l1341,3979r-77,-40l1190,3899r-73,-60l1046,3799r-68,-40l911,3699r-64,-60l786,3579r-59,-60l670,3459r-54,-60l565,3339r-49,-60l471,3219r-43,-80l388,3079r-37,-80l318,2919r-30,-80l261,2779r-24,-80l217,2619r-17,-80l187,2459r-10,-80l172,2299r-2,-100l172,2119r5,-80l187,1959r13,-80l217,1799r20,-80l261,1639r27,-80l318,1499r33,-80l388,1339r40,-60l471,1199r45,-60l565,1079r51,-60l670,939r57,-60l786,819r61,-40l911,719r67,-60l1046,619r71,-40l1190,519r74,-40l1341,439r79,-40l1500,359r82,-20l1666,299,2107,199e" fillcolor="#c7c8ca" stroked="f">
                    <v:path arrowok="t" o:connecttype="custom" o:connectlocs="1836,239;1496,359;1260,479;1040,599;841,759;663,939;508,1139;379,1339;278,1559;207,1799;167,2039;161,2299;190,2539;251,2779;342,2999;462,3219;608,3419;779,3599;972,3759;1185,3899;1416,4019;1663,4119;2014,4199;2199,4219;1666,4099;1420,4019;1190,3899;978,3759;786,3579;616,3399;471,3219;351,2999;261,2779;200,2539;172,2299;177,2039;217,1799;288,1559;388,1339;516,1139;670,939;847,779;1046,619;1264,479;1500,359;2107,199" o:connectangles="0,0,0,0,0,0,0,0,0,0,0,0,0,0,0,0,0,0,0,0,0,0,0,0,0,0,0,0,0,0,0,0,0,0,0,0,0,0,0,0,0,0,0,0,0,0"/>
                  </v:shape>
                  <v:shape id="Freeform 15" o:spid="_x0000_s1116" style="position:absolute;left:1815;top:788;width:4965;height:4400;visibility:visible;mso-wrap-style:square;v-text-anchor:top" coordsize="4965,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u448IA&#10;AADcAAAADwAAAGRycy9kb3ducmV2LnhtbESPQYvCMBSE78L+h/AWvGnqKiJdo+iC6G2xde+P5tlG&#10;m5fSRFv//UYQPA4z8w2zXPe2FndqvXGsYDJOQBAXThsuFZzy3WgBwgdkjbVjUvAgD+vVx2CJqXYd&#10;H+mehVJECPsUFVQhNKmUvqjIoh+7hjh6Z9daDFG2pdQtdhFua/mVJHNp0XBcqLChn4qKa3azCjbX&#10;X7ydZ84Yu/2r59k2P+y7i1LDz37zDSJQH97hV/ugFcymU3iei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7jjwgAAANwAAAAPAAAAAAAAAAAAAAAAAJgCAABkcnMvZG93&#10;bnJldi54bWxQSwUGAAAAAAQABAD1AAAAhwMAAAAA&#10;" path="m2949,199r-93,l3297,299r84,40l3463,359r81,40l3622,439r77,40l3774,519r73,60l3917,619r69,40l4052,719r64,60l4178,819r59,60l4293,939r54,80l4399,1079r48,60l4493,1199r43,80l4575,1339r37,80l4646,1499r30,60l4703,1639r24,80l4747,1799r17,80l4777,1959r9,80l4792,2119r2,80l4792,2299r-6,80l4777,2459r-13,80l4747,2619r-20,80l4703,2779r-27,60l4646,2919r-34,80l4575,3079r-39,60l4493,3219r-46,60l4399,3339r-52,60l4293,3459r-56,60l4178,3579r-62,60l4052,3699r-66,60l3917,3799r-70,40l3774,3899r-75,40l3622,3979r-78,40l3463,4039r-82,40l3297,4099r-85,40l2856,4219r-92,l2671,4239r94,l2949,4199r90,l3128,4159r172,-40l3385,4079r82,-20l3548,4019r79,-40l3704,3939r75,-40l3852,3859r71,-60l3992,3759r66,-60l4123,3659r62,-60l4244,3539r57,-60l4355,3419r52,-80l4455,3279r46,-60l4544,3139r40,-60l4621,2999r34,-80l4685,2859r27,-80l4736,2699r21,-80l4773,2539r14,-80l4796,2379r6,-80l4804,2199r-2,-80l4796,2039r-9,-80l4773,1879r-16,-80l4736,1719r-24,-80l4685,1559r-30,-80l4621,1419r-37,-80l4544,1279r-43,-80l4455,1139r-48,-80l4355,999r-54,-60l4244,879r-59,-60l4123,759r-65,-40l3992,659r-69,-60l3852,559r-73,-40l3704,479r-77,-40l3548,399r-81,-40l3385,319,3215,279r-87,-40l2949,199e" fillcolor="#c7c8ca" stroked="f">
                    <v:path arrowok="t" o:connecttype="custom" o:connectlocs="3297,299;3544,399;3774,519;3986,659;4178,819;4347,1019;4493,1199;4612,1419;4703,1639;4764,1879;4792,2119;4786,2379;4747,2619;4676,2839;4575,3079;4447,3279;4293,3459;4116,3639;3917,3799;3699,3939;3463,4039;3212,4139;2671,4239;3039,4199;3385,4079;3627,3979;3852,3859;4058,3699;4244,3539;4407,3339;4544,3139;4655,2919;4736,2699;4787,2459;4804,2199;4787,1959;4736,1719;4655,1479;4544,1279;4407,1059;4244,879;4058,719;3852,559;3627,439;3385,319;2949,199" o:connectangles="0,0,0,0,0,0,0,0,0,0,0,0,0,0,0,0,0,0,0,0,0,0,0,0,0,0,0,0,0,0,0,0,0,0,0,0,0,0,0,0,0,0,0,0,0,0"/>
                  </v:shape>
                  <v:shape id="Freeform 16" o:spid="_x0000_s1117" style="position:absolute;left:1815;top:788;width:4965;height:4400;visibility:visible;mso-wrap-style:square;v-text-anchor:top" coordsize="4965,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Igl8IA&#10;AADcAAAADwAAAGRycy9kb3ducmV2LnhtbESPQYvCMBSE7wv+h/AEb2vqWkSqUVRY9CZb9f5onm20&#10;eSlNtPXfm4WFPQ4z8w2zXPe2Fk9qvXGsYDJOQBAXThsuFZxP359zED4ga6wdk4IXeVivBh9LzLTr&#10;+IeeeShFhLDPUEEVQpNJ6YuKLPqxa4ijd3WtxRBlW0rdYhfhtpZfSTKTFg3HhQob2lVU3POHVbC5&#10;H/FxTZ0xdnupZ/n2dNh3N6VGw36zABGoD//hv/ZBK0inKfyeiUd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iCXwgAAANwAAAAPAAAAAAAAAAAAAAAAAJgCAABkcnMvZG93&#10;bnJldi54bWxQSwUGAAAAAAQABAD1AAAAhwMAAAAA&#10;" path="m2292,179r-94,l2106,199r93,l2292,179e" fillcolor="#c7c8ca" stroked="f">
                    <v:path arrowok="t" o:connecttype="custom" o:connectlocs="2292,179;2198,179;2106,199;2199,199;2292,179" o:connectangles="0,0,0,0,0"/>
                  </v:shape>
                  <v:shape id="Freeform 17" o:spid="_x0000_s1118" style="position:absolute;left:1815;top:788;width:4965;height:4400;visibility:visible;mso-wrap-style:square;v-text-anchor:top" coordsize="4965,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6FDMQA&#10;AADcAAAADwAAAGRycy9kb3ducmV2LnhtbESPzWrDMBCE74W8g9hAb42cxg3FjRKSQqhvoU57X6yN&#10;rcRaGUv+6dtXgUKPw8x8w2x2k23EQJ03jhUsFwkI4tJpw5WCr/Px6RWED8gaG8ek4Ic87Lazhw1m&#10;2o38SUMRKhEh7DNUUIfQZlL6siaLfuFa4uhdXGcxRNlVUnc4Rrht5HOSrKVFw3GhxpbeaypvRW8V&#10;7G8n7C+pM8Yevpt1cTjnH+NVqcf5tH8DEWgK/+G/dq4VpKsXuJ+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ehQzEAAAA3AAAAA8AAAAAAAAAAAAAAAAAmAIAAGRycy9k&#10;b3ducmV2LnhtbFBLBQYAAAAABAAEAPUAAACJAwAAAAA=&#10;" path="m2765,179r-94,l2764,199r94,l2765,179e" fillcolor="#c7c8ca" stroked="f">
                    <v:path arrowok="t" o:connecttype="custom" o:connectlocs="2765,179;2671,179;2764,199;2858,199;2765,179" o:connectangles="0,0,0,0,0"/>
                  </v:shape>
                  <v:shape id="Freeform 18" o:spid="_x0000_s1119" style="position:absolute;left:1815;top:788;width:4965;height:4400;visibility:visible;mso-wrap-style:square;v-text-anchor:top" coordsize="4965,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be8IA&#10;AADcAAAADwAAAGRycy9kb3ducmV2LnhtbESPQYvCMBSE7wv+h/CEva2pqxSpRlFh0ZtY9f5onm20&#10;eSlNtN1/bxYWPA4z8w2zWPW2Fk9qvXGsYDxKQBAXThsuFZxPP18zED4ga6wdk4Jf8rBaDj4WmGnX&#10;8ZGeeShFhLDPUEEVQpNJ6YuKLPqRa4ijd3WtxRBlW0rdYhfhtpbfSZJKi4bjQoUNbSsq7vnDKljf&#10;D/i4Tp0xdnOp03xz2u+6m1Kfw349BxGoD+/wf3uvFUwnKfyd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Bt7wgAAANwAAAAPAAAAAAAAAAAAAAAAAJgCAABkcnMvZG93&#10;bnJldi54bWxQSwUGAAAAAAQABAD1AAAAhwMAAAAA&#10;" path="m2577,159r-191,l2292,179r380,l2577,159e" fillcolor="#c7c8ca" stroked="f">
                    <v:path arrowok="t" o:connecttype="custom" o:connectlocs="2577,159;2386,159;2292,179;2672,179;2577,159" o:connectangles="0,0,0,0,0"/>
                  </v:shape>
                  <v:shape id="Freeform 19" o:spid="_x0000_s1120" style="position:absolute;left:1815;top:788;width:4965;height:4400;visibility:visible;mso-wrap-style:square;v-text-anchor:top" coordsize="4965,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C+4MQA&#10;AADcAAAADwAAAGRycy9kb3ducmV2LnhtbESPQWvCQBSE7wX/w/IEb3WjBltS1xALRW+lsb0/ss9k&#10;a/ZtyK5J/PfdQqHHYWa+YXb5ZFsxUO+NYwWrZQKCuHLacK3g8/z2+AzCB2SNrWNScCcP+X72sMNM&#10;u5E/aChDLSKEfYYKmhC6TEpfNWTRL11HHL2L6y2GKPta6h7HCLetXCfJVlo0HBca7Oi1oepa3qyC&#10;4vqOt0vqjLGHr3ZbHs6n4/it1GI+FS8gAk3hP/zXPmkF6eYJfs/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AvuDEAAAA3AAAAA8AAAAAAAAAAAAAAAAAmAIAAGRycy9k&#10;b3ducmV2LnhtbFBLBQYAAAAABAAEAPUAAACJAwAAAAA=&#10;" path="m2584,l2380,,2278,19r407,l2584,e" fillcolor="#c7c8ca" stroked="f">
                    <v:path arrowok="t" o:connecttype="custom" o:connectlocs="2584,0;2380,0;2278,19;2685,19;2584,0" o:connectangles="0,0,0,0,0"/>
                  </v:shape>
                </v:group>
                <v:rect id="Rectangle 20" o:spid="_x0000_s1121" style="position:absolute;left:5622;top:2368;width:960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Jd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PiXXBAAAA3AAAAA8AAAAAAAAAAAAAAAAAmAIAAGRycy9kb3du&#10;cmV2LnhtbFBLBQYAAAAABAAEAPUAAACGAwAAAAA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128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619125" cy="828675"/>
                              <wp:effectExtent l="0" t="0" r="9525" b="9525"/>
                              <wp:docPr id="958" name="Picture 9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rect id="Rectangle 21" o:spid="_x0000_s1122" style="position:absolute;left:6668;top:3025;width:46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s7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AyzuxQAAANwAAAAPAAAAAAAAAAAAAAAAAJgCAABkcnMv&#10;ZG93bnJldi54bWxQSwUGAAAAAAQABAD1AAAAigMAAAAA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62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295275" cy="381000"/>
                              <wp:effectExtent l="0" t="0" r="9525" b="0"/>
                              <wp:docPr id="959" name="Picture 9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5275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rect id="Rectangle 22" o:spid="_x0000_s1123" style="position:absolute;left:6497;top:3285;width:2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/2Ds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/YOwgAAANwAAAAPAAAAAAAAAAAAAAAAAJgCAABkcnMvZG93&#10;bnJldi54bWxQSwUGAAAAAAQABAD1AAAAhwMAAAAA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36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161925" cy="228600"/>
                              <wp:effectExtent l="0" t="0" r="9525" b="0"/>
                              <wp:docPr id="960" name="Picture 9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rect id="Rectangle 23" o:spid="_x0000_s1124" style="position:absolute;left:6416;top:2967;width:70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Tlc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U5XEAAAA3AAAAA8AAAAAAAAAAAAAAAAAmAIAAGRycy9k&#10;b3ducmV2LnhtbFBLBQYAAAAABAAEAPUAAACJAwAAAAA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68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457200" cy="428625"/>
                              <wp:effectExtent l="0" t="0" r="0" b="9525"/>
                              <wp:docPr id="961" name="Picture 9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7200" cy="428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shape id="Freeform 24" o:spid="_x0000_s1125" style="position:absolute;left:332;top:808;width:3718;height:4368;visibility:visible;mso-wrap-style:square;v-text-anchor:top" coordsize="3718,4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wkMUA&#10;AADcAAAADwAAAGRycy9kb3ducmV2LnhtbESPT2vCQBTE74LfYXlCb3VTMSVGVykFQfGktuDxkX35&#10;Y7Nv0+wak2/vFgoeh5n5DbPa9KYWHbWusqzgbRqBIM6srrhQ8HXeviYgnEfWWFsmBQM52KzHoxWm&#10;2t75SN3JFyJA2KWooPS+SaV0WUkG3dQ2xMHLbWvQB9kWUrd4D3BTy1kUvUuDFYeFEhv6LCn7Od2M&#10;gsNi+3v7PvJhuOyu1/0llnGS50q9TPqPJQhPvX+G/9s7rWA+n8HfmX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zCQxQAAANwAAAAPAAAAAAAAAAAAAAAAAJgCAABkcnMv&#10;ZG93bnJldi54bWxQSwUGAAAAAAQABAD1AAAAigMAAAAA&#10;" path="m3718,l3570,1,3424,6r-145,8l3135,26,2992,41,2851,58,2711,80r-137,24l2438,131r-134,30l2172,195r-129,36l1916,270r-124,43l1670,358r-119,48l1435,457r-113,53l1212,567r-107,59l1001,689,901,754r-95,67l717,890r-85,70l552,1033r-75,73l408,1182r-64,77l285,1338r-54,79l183,1498r-42,83l104,1664r-32,85l46,1834r-20,86l11,2007r-9,88l,2184r2,88l11,2360r15,87l46,2534r26,85l104,2703r37,84l183,2869r48,81l285,3030r59,78l408,3185r69,76l552,3335r80,72l717,3478r89,69l901,3613r100,65l1105,3741r107,60l1322,3857r113,54l1551,3962r119,48l1792,4055r124,42l2043,4137r129,36l2304,4206r134,31l2574,4264r137,24l2851,4309r141,18l3135,4342r144,11l3424,4361r146,5l3718,4368r,-162l3426,4199r-285,-19l2864,4147r-270,-44l2334,4047r-250,-67l1845,3903r-227,-88l1403,3719,1203,3613,1017,3499,847,3377,693,3248,557,3112,440,2970,341,2822,263,2669,206,2511,171,2349,160,2184r11,-166l206,1856r57,-158l341,1545r99,-148l557,1255,693,1119,847,990,1017,868,1203,754,1403,649r215,-97l1845,465r239,-78l2334,321r260,-56l2864,220r277,-32l3426,168r292,-7l3718,e" fillcolor="#dcddde" stroked="f">
                  <v:path arrowok="t" o:connecttype="custom" o:connectlocs="3570,1;3279,14;2992,41;2711,80;2438,131;2172,195;1916,270;1670,358;1435,457;1212,567;1001,689;806,821;632,960;477,1106;344,1259;231,1417;141,1581;72,1749;26,1920;2,2095;2,2272;26,2447;72,2619;141,2787;231,2950;344,3108;477,3261;632,3407;806,3547;1001,3678;1212,3801;1435,3911;1670,4010;1916,4097;2172,4173;2438,4237;2711,4288;2992,4327;3279,4353;3570,4366;3718,4206;3141,4180;2594,4103;2084,3980;1618,3815;1203,3613;847,3377;557,3112;341,2822;206,2511;160,2184;206,1856;341,1545;557,1255;847,990;1203,754;1618,552;2084,387;2594,265;3141,188;3718,161" o:connectangles="0,0,0,0,0,0,0,0,0,0,0,0,0,0,0,0,0,0,0,0,0,0,0,0,0,0,0,0,0,0,0,0,0,0,0,0,0,0,0,0,0,0,0,0,0,0,0,0,0,0,0,0,0,0,0,0,0,0,0,0,0"/>
                </v:shape>
                <v:group id="Group 25" o:spid="_x0000_s1126" style="position:absolute;left:327;top:821;width:3728;height:4360" coordorigin="327,821" coordsize="3728,4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26" o:spid="_x0000_s1127" style="position:absolute;left:327;top:821;width:3728;height:4360;visibility:visible;mso-wrap-style:square;v-text-anchor:top" coordsize="3728,4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uD2McA&#10;AADcAAAADwAAAGRycy9kb3ducmV2LnhtbESPQWvCQBSE74L/YXmFXkrdrQRbUlcRqa2ISJsWen3N&#10;vibB7NuQ3Zror3eFgsdhZr5hpvPe1uJAra8ca3gYKRDEuTMVFxq+Plf3TyB8QDZYOyYNR/Iwnw0H&#10;U0yN6/iDDlkoRISwT1FDGUKTSunzkiz6kWuIo/frWoshyraQpsUuwm0tx0pNpMWK40KJDS1LyvfZ&#10;n9Xw7e5e3rvtZPe6+dkv1SnhR8VvWt/e9ItnEIH6cA3/t9dGQ5IkcDkTj4Ccn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bg9jHAAAA3AAAAA8AAAAAAAAAAAAAAAAAmAIAAGRy&#10;cy9kb3ducmV2LnhtbFBLBQYAAAAABAAEAPUAAACMAwAAAAA=&#10;" path="m3429,l3283,,2442,120r-134,40l2176,180,1795,300r-122,60l1438,440r-113,60l1215,560r-107,60l1003,680,903,740r-95,80l718,880r-85,80l554,1020r-75,80l409,1180r-64,80l286,1340r-54,80l184,1500r-43,80l104,1660r-32,80l46,1820,26,1920r-15,80l2,2100,,2180r2,80l11,2360r15,80l46,2540r26,80l104,2700r37,80l184,2860r48,80l286,3020r59,80l409,3180r70,80l554,3340r79,60l718,3480r90,60l903,3620r100,60l1108,3740r107,60l1325,3860r113,60l1554,3960r119,60l1795,4060r381,120l2308,4200r134,40l2716,4280r139,40l2996,4320r287,40l3429,4360r-145,-20l3140,4340r-560,-80l2444,4220r-134,-20l1923,4080r-246,-80l1558,3960r-116,-60l1329,3840r-110,-40l1113,3740r-105,-60l909,3600r-95,-60l725,3480r-85,-80l560,3320r-74,-60l417,3180r-64,-80l294,3020r-53,-80l193,2860r-43,-80l113,2700,82,2620,56,2520,36,2440,21,2360,12,2260r-2,-80l12,2100r9,-100l36,1920r20,-80l82,1740r31,-80l150,1580r43,-80l241,1420r53,-80l353,1260r64,-80l486,1100r74,-60l640,960r85,-60l814,820r95,-60l1008,700r105,-80l1219,560r110,-40l1442,460r116,-60l1798,320,2179,200r131,-40l2444,140r136,-40l3140,20r144,l3429,e" fillcolor="#c7c8ca" stroked="f">
                    <v:path arrowok="t" o:connecttype="custom" o:connectlocs="2442,120;1795,300;1325,500;1003,680;718,880;479,1100;286,1340;141,1580;46,1820;2,2100;11,2360;72,2620;184,2860;345,3100;554,3340;808,3540;1108,3740;1438,3920;1795,4060;2442,4240;2996,4320;3284,4340;2444,4220;1677,4000;1329,3840;1008,3680;725,3480;486,3260;294,3020;150,2780;56,2520;12,2260;21,2000;82,1740;193,1500;353,1260;560,1040;814,820;1113,620;1442,460;2179,200;2580,100;3429,0" o:connectangles="0,0,0,0,0,0,0,0,0,0,0,0,0,0,0,0,0,0,0,0,0,0,0,0,0,0,0,0,0,0,0,0,0,0,0,0,0,0,0,0,0,0,0"/>
                  </v:shape>
                  <v:rect id="Rectangle 27" o:spid="_x0000_s1128" style="position:absolute;left:5901;top:5021;width:1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9ztcYA&#10;AADcAAAADwAAAGRycy9kb3ducmV2LnhtbESPQWvCQBSE70L/w/IEb7qxaC2pq5TWYi8Ftbb0+Mg+&#10;k2j2bZp9jem/dwsFj8PMfMPMl52rVEtNKD0bGI8SUMSZtyXnBvbvL8N7UEGQLVaeycAvBVgubnpz&#10;TK0/85baneQqQjikaKAQqVOtQ1aQwzDyNXH0Dr5xKFE2ubYNniPcVfo2Se60w5LjQoE1PRWUnXY/&#10;zoCc2q/V0W+Ozx+f8l3JeD1726+NGfS7xwdQQp1cw//tV2tgMpnC35l4BP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9ztcYAAADcAAAADwAAAAAAAAAAAAAAAACYAgAAZHJz&#10;L2Rvd25yZXYueG1sUEsFBgAAAAAEAAQA9QAAAIsDAAAAAA==&#10;" fillcolor="#c7c8ca" stroked="f">
                    <v:path arrowok="t"/>
                  </v:rect>
                  <v:shape id="Freeform 28" o:spid="_x0000_s1129" style="position:absolute;left:327;top:821;width:3728;height:4360;visibility:visible;mso-wrap-style:square;v-text-anchor:top" coordsize="3728,4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W4NMcA&#10;AADcAAAADwAAAGRycy9kb3ducmV2LnhtbESPQWvCQBSE7wX/w/KEXoruVkIs0VVEaluKiNVCr8/s&#10;Mwlm34bs1qT99d1CocdhZr5h5sve1uJKra8ca7gfKxDEuTMVFxrej5vRAwgfkA3WjknDF3lYLgY3&#10;c8yM6/iNrodQiAhhn6GGMoQmk9LnJVn0Y9cQR+/sWoshyraQpsUuwm0tJ0ql0mLFcaHEhtYl5ZfD&#10;p9Xw4e4e99023T29ni5r9Z3wVPGz1rfDfjUDEagP/+G/9ovRkCQp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FuDTHAAAA3AAAAA8AAAAAAAAAAAAAAAAAmAIAAGRy&#10;cy9kb3ducmV2LnhtbFBLBQYAAAAABAAEAPUAAACMAwAAAAA=&#10;" path="m3576,160r-289,l2467,280r-129,40l2211,340r-124,40l1848,460r-227,80l1512,600r-106,40l1304,700r-99,40l1110,800r-91,60l932,920r-83,60l770,1040r-75,80l624,1180r-65,60l497,1320r-56,80l389,1460r-47,80l300,1620r-37,80l232,1780r-26,80l186,1940r-15,80l162,2100r-2,80l162,2260r9,80l186,2420r20,80l232,2580r31,80l300,2740r42,80l389,2900r52,80l497,3040r62,80l624,3180r71,60l770,3320r79,60l932,3440r87,60l1110,3560r95,60l1304,3660r102,60l1512,3760r109,60l1733,3860r233,80l2211,4020r127,20l2467,4080r820,120l3431,4200r-143,-20l3147,4180r-547,-80l2469,4060r-129,-20l2214,4000r-124,-20l1851,3900r-115,-40l1624,3800r-108,-40l1410,3720r-101,-60l1210,3600r-94,-60l1025,3500r-87,-60l855,3380r-79,-80l702,3240r-70,-60l566,3100r-61,-60l449,2960r-52,-60l351,2820r-42,-80l273,2660r-31,-80l216,2500r-20,-80l181,2340r-9,-80l170,2180r2,-80l181,2020r15,-80l216,1860r26,-80l273,1700r36,-80l351,1540r46,-60l449,1400r56,-80l566,1260r66,-80l702,1120r74,-60l855,1000r83,-80l1025,860r91,-40l1210,760r99,-60l1410,660r106,-60l1624,560r112,-60l1969,420r121,-40l2214,360r126,-40l2469,300r131,-40l3147,180r284,l3576,160e" fillcolor="#c7c8ca" stroked="f">
                    <v:path arrowok="t" o:connecttype="custom" o:connectlocs="2467,280;2087,380;1512,600;1205,740;932,920;695,1120;497,1320;342,1540;232,1780;171,2020;162,2260;206,2500;300,2740;441,2980;624,3180;849,3380;1110,3560;1406,3720;1733,3860;2338,4040;3431,4200;2600,4100;2214,4000;1736,3860;1410,3720;1116,3540;855,3380;632,3180;449,2960;309,2740;216,2500;172,2260;181,2020;242,1780;351,1540;505,1320;702,1120;938,920;1210,760;1516,600;1969,420;2340,320;3147,180" o:connectangles="0,0,0,0,0,0,0,0,0,0,0,0,0,0,0,0,0,0,0,0,0,0,0,0,0,0,0,0,0,0,0,0,0,0,0,0,0,0,0,0,0,0,0"/>
                  </v:shape>
                  <v:rect id="Rectangle 29" o:spid="_x0000_s1130" style="position:absolute;left:5901;top:821;width:1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IWcYA&#10;AADcAAAADwAAAGRycy9kb3ducmV2LnhtbESPQWvCQBSE7wX/w/KE3upGES2pq0ir6EVorS09PrLP&#10;JJp9G7OvMf77bqHQ4zAz3zCzRecq1VITSs8GhoMEFHHmbcm5gcP7+uERVBBki5VnMnCjAIt5726G&#10;qfVXfqN2L7mKEA4pGihE6lTrkBXkMAx8TRy9o28cSpRNrm2D1wh3lR4lyUQ7LDkuFFjTc0HZef/t&#10;DMi5/Vqd/Ovp5eNTLpUMN9PdYWPMfb9bPoES6uQ//NfeWgPj8RR+z8Qjo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FIWcYAAADcAAAADwAAAAAAAAAAAAAAAACYAgAAZHJz&#10;L2Rvd25yZXYueG1sUEsFBgAAAAAEAAQA9QAAAIsDAAAAAA==&#10;" fillcolor="#c7c8ca" stroked="f">
                    <v:path arrowok="t"/>
                  </v:rect>
                </v:group>
                <v:rect id="Rectangle 30" o:spid="_x0000_s1131" style="position:absolute;left:4146;top:956;width:154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6CM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oIwgAAANwAAAAPAAAAAAAAAAAAAAAAAJgCAABkcnMvZG93&#10;bnJldi54bWxQSwUGAAAAAAQABAD1AAAAhwMAAAAA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102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990600" cy="657225"/>
                              <wp:effectExtent l="0" t="0" r="0" b="9525"/>
                              <wp:docPr id="962" name="Picture 9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0600" cy="657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rect id="Rectangle 31" o:spid="_x0000_s1132" style="position:absolute;left:4298;top:786;width:138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fk8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V+TxQAAANwAAAAPAAAAAAAAAAAAAAAAAJgCAABkcnMv&#10;ZG93bnJldi54bWxQSwUGAAAAAAQABAD1AAAAigMAAAAA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38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895350" cy="238125"/>
                              <wp:effectExtent l="0" t="0" r="0" b="9525"/>
                              <wp:docPr id="963" name="Picture 9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rect id="Rectangle 32" o:spid="_x0000_s1133" style="position:absolute;left:4146;top:595;width:154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g0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YNPBAAAA3AAAAA8AAAAAAAAAAAAAAAAAmAIAAGRycy9kb3du&#10;cmV2LnhtbFBLBQYAAAAABAAEAPUAAACGAwAAAAA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20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990600" cy="123825"/>
                              <wp:effectExtent l="0" t="0" r="0" b="9525"/>
                              <wp:docPr id="964" name="Picture 9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0600" cy="123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rect id="Rectangle 33" o:spid="_x0000_s1134" style="position:absolute;left:4298;top:946;width:138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FS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rFSMYAAADcAAAADwAAAAAAAAAAAAAAAACYAgAAZHJz&#10;L2Rvd25yZXYueG1sUEsFBgAAAAAEAAQA9QAAAIsDAAAAAA=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40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895350" cy="257175"/>
                              <wp:effectExtent l="0" t="0" r="0" b="9525"/>
                              <wp:docPr id="965" name="Picture 9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257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rect id="Rectangle 34" o:spid="_x0000_s1135" style="position:absolute;left:4146;top:796;width:104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16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676275" cy="95250"/>
                              <wp:effectExtent l="0" t="0" r="9525" b="0"/>
                              <wp:docPr id="966" name="Picture 9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6275" cy="9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rect id="Rectangle 35" o:spid="_x0000_s1136" style="position:absolute;left:4298;top:956;width:138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+p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Mn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0/qTHAAAA3AAAAA8AAAAAAAAAAAAAAAAAmAIAAGRy&#10;cy9kb3ducmV2LnhtbFBLBQYAAAAABAAEAPUAAACMAwAAAAA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40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895350" cy="257175"/>
                              <wp:effectExtent l="0" t="0" r="0" b="9525"/>
                              <wp:docPr id="967" name="Picture 9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257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rect id="Rectangle 36" o:spid="_x0000_s1137" style="position:absolute;left:4146;top:786;width:154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m0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WbQxQAAANwAAAAPAAAAAAAAAAAAAAAAAJgCAABkcnMv&#10;ZG93bnJldi54bWxQSwUGAAAAAAQABAD1AAAAigMAAAAA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38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990600" cy="247650"/>
                              <wp:effectExtent l="0" t="0" r="0" b="0"/>
                              <wp:docPr id="968" name="Picture 9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0600" cy="24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rect id="Rectangle 37" o:spid="_x0000_s1138" style="position:absolute;left:1834;top:3206;width:1920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DS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cNLxQAAANwAAAAPAAAAAAAAAAAAAAAAAJgCAABkcnMv&#10;ZG93bnJldi54bWxQSwUGAAAAAAQABAD1AAAAigMAAAAA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120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1209675" cy="752475"/>
                              <wp:effectExtent l="0" t="0" r="9525" b="9525"/>
                              <wp:docPr id="969" name="Picture 9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9675" cy="752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rect id="Rectangle 38" o:spid="_x0000_s1139" style="position:absolute;left:1005;top:2688;width:68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dP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NdPMYAAADcAAAADwAAAAAAAAAAAAAAAACYAgAAZHJz&#10;L2Rvd25yZXYueG1sUEsFBgAAAAAEAAQA9QAAAIsDAAAAAA=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78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428625" cy="495300"/>
                              <wp:effectExtent l="0" t="0" r="9525" b="0"/>
                              <wp:docPr id="970" name="Picture 9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8625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rect id="Rectangle 39" o:spid="_x0000_s1140" style="position:absolute;left:4896;top:2471;width:10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4p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P+KfHAAAA3AAAAA8AAAAAAAAAAAAAAAAAmAIAAGRy&#10;cy9kb3ducmV2LnhtbFBLBQYAAAAABAAEAPUAAACMAwAAAAA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14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647700" cy="95250"/>
                              <wp:effectExtent l="0" t="0" r="0" b="0"/>
                              <wp:docPr id="971" name="Picture 9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7700" cy="9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40" o:spid="_x0000_s1141" style="position:absolute;left:5695;top:776;width:90;height:138" coordorigin="5695,776" coordsize="90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1" o:spid="_x0000_s1142" style="position:absolute;left:5695;top:776;width:90;height:138;visibility:visible;mso-wrap-style:square;v-text-anchor:top" coordsize="9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SH38cA&#10;AADcAAAADwAAAGRycy9kb3ducmV2LnhtbESPT2vCQBTE70K/w/IKvemmrf0XXUUFIZRcqlLa2zP7&#10;mk3Nvg3Z1cRv7xYKHoeZ+Q0znfe2FidqfeVYwf0oAUFcOF1xqWC3XQ9fQfiArLF2TArO5GE+uxlM&#10;MdWu4w86bUIpIoR9igpMCE0qpS8MWfQj1xBH78e1FkOUbSl1i12E21o+JMmztFhxXDDY0MpQcdgc&#10;rQLO8sfv3Xve5cvPL5P9Hv3+5VAodXfbLyYgAvXhGv5vZ1rB+OkN/s7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kh9/HAAAA3AAAAA8AAAAAAAAAAAAAAAAAmAIAAGRy&#10;cy9kb3ducmV2LnhtbFBLBQYAAAAABAAEAPUAAACMAwAAAAA=&#10;" path="m4,95l,95r5,42l10,137r,-3l12,131r59,l77,126r-50,l11,110,4,95e" fillcolor="#231f20" stroked="f">
                    <v:path arrowok="t" o:connecttype="custom" o:connectlocs="4,95;0,95;5,137;10,137;10,134;12,131;71,131;77,126;27,126;11,110;4,95" o:connectangles="0,0,0,0,0,0,0,0,0,0,0"/>
                  </v:shape>
                  <v:shape id="Freeform 42" o:spid="_x0000_s1143" style="position:absolute;left:5695;top:776;width:90;height:138;visibility:visible;mso-wrap-style:square;v-text-anchor:top" coordsize="9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Lk/8MA&#10;AADcAAAADwAAAGRycy9kb3ducmV2LnhtbERPz2vCMBS+C/sfwhN209RtOKlG2QaDMnqZE9Hbs3k2&#10;1ealNNHW/94cBh4/vt+LVW9rcaXWV44VTMYJCOLC6YpLBZu/79EMhA/IGmvHpOBGHlbLp8ECU+06&#10;/qXrOpQihrBPUYEJoUml9IUhi37sGuLIHV1rMUTYllK32MVwW8uXJJlKixXHBoMNfRkqzuuLVcBZ&#10;/rrf/ORd/rndmex08Yf3c6HU87D/mIMI1IeH+N+daQVv0zg/no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Lk/8MAAADcAAAADwAAAAAAAAAAAAAAAACYAgAAZHJzL2Rv&#10;d25yZXYueG1sUEsFBgAAAAAEAAQA9QAAAIgDAAAAAA==&#10;" path="m71,131r-59,l21,132r16,2l68,133r3,-2e" fillcolor="#231f20" stroked="f">
                    <v:path arrowok="t" o:connecttype="custom" o:connectlocs="71,131;12,131;21,132;37,134;68,133;71,131" o:connectangles="0,0,0,0,0,0"/>
                  </v:shape>
                  <v:shape id="Freeform 43" o:spid="_x0000_s1144" style="position:absolute;left:5695;top:776;width:90;height:138;visibility:visible;mso-wrap-style:square;v-text-anchor:top" coordsize="9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5BZMYA&#10;AADcAAAADwAAAGRycy9kb3ducmV2LnhtbESPT2vCQBTE74V+h+UVvOnGVlRSV2kLhSC5+AfR22v2&#10;NZuafRuyq4nfvlsQehxm5jfMYtXbWlyp9ZVjBeNRAoK4cLriUsF+9zmcg/ABWWPtmBTcyMNq+fiw&#10;wFS7jjd03YZSRAj7FBWYEJpUSl8YsuhHriGO3rdrLYYo21LqFrsIt7V8TpKptFhxXDDY0Ieh4ry9&#10;WAWc5S+n/Trv8vfD0WQ/F/81OxdKDZ76t1cQgfrwH763M61gMh3D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5BZMYAAADcAAAADwAAAAAAAAAAAAAAAACYAgAAZHJz&#10;L2Rvd25yZXYueG1sUEsFBgAAAAAEAAQA9QAAAIsDAAAAAA==&#10;" path="m26,2l12,16,6,42r7,13l29,68,54,84,66,98r2,16l57,125r-30,1l77,126r7,-7l89,101,82,80,66,66,46,54,29,42,22,26r,-12l33,8r48,l81,6r-6,l68,6,54,3,26,2e" fillcolor="#231f20" stroked="f">
                    <v:path arrowok="t" o:connecttype="custom" o:connectlocs="26,2;12,16;6,42;13,55;29,68;54,84;66,98;68,114;57,125;27,126;77,126;84,119;89,101;82,80;66,66;46,54;29,42;22,26;22,14;33,8;81,8;81,6;75,6;68,6;54,3;26,2" o:connectangles="0,0,0,0,0,0,0,0,0,0,0,0,0,0,0,0,0,0,0,0,0,0,0,0,0,0"/>
                  </v:shape>
                  <v:shape id="Freeform 44" o:spid="_x0000_s1145" style="position:absolute;left:5695;top:776;width:90;height:138;visibility:visible;mso-wrap-style:square;v-text-anchor:top" coordsize="9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zfE8YA&#10;AADcAAAADwAAAGRycy9kb3ducmV2LnhtbESPT2vCQBTE74V+h+UJvenGP1hJXaUtCKHkohXR22v2&#10;NZuafRuyq4nfvlsQehxm5jfMct3bWlyp9ZVjBeNRAoK4cLriUsH+czNcgPABWWPtmBTcyMN69fiw&#10;xFS7jrd03YVSRAj7FBWYEJpUSl8YsuhHriGO3rdrLYYo21LqFrsIt7WcJMlcWqw4Lhhs6N1Qcd5d&#10;rALO8ulp/5F3+dvhaLKfi/96PhdKPQ361xcQgfrwH763M61gNp/A3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zfE8YAAADcAAAADwAAAAAAAAAAAAAAAACYAgAAZHJz&#10;L2Rvd25yZXYueG1sUEsFBgAAAAAEAAQA9QAAAIsDAAAAAA==&#10;" path="m81,8l33,8r22,2l71,23r9,19l85,42,81,8e" fillcolor="#231f20" stroked="f">
                    <v:path arrowok="t" o:connecttype="custom" o:connectlocs="81,8;33,8;55,10;71,23;80,42;85,42;81,8" o:connectangles="0,0,0,0,0,0,0"/>
                  </v:shape>
                  <v:shape id="Freeform 45" o:spid="_x0000_s1146" style="position:absolute;left:5695;top:776;width:90;height:138;visibility:visible;mso-wrap-style:square;v-text-anchor:top" coordsize="9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6iMYA&#10;AADcAAAADwAAAGRycy9kb3ducmV2LnhtbESPQWvCQBSE70L/w/IEb7pRiy2pq1RBCJKLVkp7e82+&#10;ZlOzb0N2Nem/7xYEj8PMfMMs172txZVaXzlWMJ0kIIgLpysuFZzeduNnED4ga6wdk4Jf8rBePQyW&#10;mGrX8YGux1CKCGGfogITQpNK6QtDFv3ENcTR+3atxRBlW0rdYhfhtpazJFlIixXHBYMNbQ0V5+PF&#10;KuAsn3+e9nmXb94/TPZz8V9P50Kp0bB/fQERqA/38K2daQWPiz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B6iMYAAADcAAAADwAAAAAAAAAAAAAAAACYAgAAZHJz&#10;L2Rvd25yZXYueG1sUEsFBgAAAAAEAAQA9QAAAIsDAAAAAA==&#10;" path="m80,l76,r,3l75,6r6,l80,e" fillcolor="#231f20" stroked="f">
                    <v:path arrowok="t" o:connecttype="custom" o:connectlocs="80,0;76,0;76,3;75,6;81,6;80,0" o:connectangles="0,0,0,0,0,0"/>
                  </v:shape>
                </v:group>
                <v:group id="Group 46" o:spid="_x0000_s1147" style="position:absolute;left:5801;top:796;width:53;height:117" coordorigin="5801,796" coordsize="53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7" o:spid="_x0000_s1148" style="position:absolute;left:5801;top:796;width:53;height:117;visibility:visible;mso-wrap-style:square;v-text-anchor:top" coordsize="5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WvWccA&#10;AADcAAAADwAAAGRycy9kb3ducmV2LnhtbESPT0sDMRTE7wW/Q3iCtzar2CJr0yItgsXin+pBb6/J&#10;c7O4eQlJbLf99KYgeBxm5jfMdN67TuwoptazgstRBYJYe9Nyo+D97X54AyJlZIOdZ1JwoATz2dlg&#10;irXxe36l3SY3okA41ajA5hxqKZO25DCNfCAu3pePDnORsZEm4r7AXSevqmoiHbZcFiwGWljS35sf&#10;p2C9xK1dPbXxZbtah8fwoY/Pn1qpi/P+7hZEpj7/h//aD0bB9WQMpzPl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Vr1nHAAAA3AAAAA8AAAAAAAAAAAAAAAAAmAIAAGRy&#10;cy9kb3ducmV2LnhtbFBLBQYAAAAABAAEAPUAAACMAwAAAAA=&#10;" path="m28,32r-17,l11,112r8,5l38,117r10,-6l50,107r-22,l28,32e" fillcolor="#231f20" stroked="f">
                    <v:path arrowok="t" o:connecttype="custom" o:connectlocs="28,32;11,32;11,112;19,117;38,117;48,111;50,107;28,107;28,32" o:connectangles="0,0,0,0,0,0,0,0,0"/>
                  </v:shape>
                  <v:shape id="Freeform 48" o:spid="_x0000_s1149" style="position:absolute;left:5801;top:796;width:53;height:117;visibility:visible;mso-wrap-style:square;v-text-anchor:top" coordsize="5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cxLsYA&#10;AADcAAAADwAAAGRycy9kb3ducmV2LnhtbESPQUsDMRSE74L/ITzBm80qssjatJSKYLFoW3uot9fk&#10;uVncvIQktqu/3ghCj8PMfMOMp4PrxYFi6jwruB5VIIi1Nx23CrZvj1d3IFJGNth7JgXflGA6OT8b&#10;Y2P8kdd02ORWFAinBhXYnEMjZdKWHKaRD8TF+/DRYS4yttJEPBa46+VNVdXSYcdlwWKguSX9ufly&#10;CpYPuLeLly6u9otleA47/fP6rpW6vBhm9yAyDfkU/m8/GQW3dQ1/Z8o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cxLsYAAADcAAAADwAAAAAAAAAAAAAAAACYAgAAZHJz&#10;L2Rvd25yZXYueG1sUEsFBgAAAAAEAAQA9QAAAIsDAAAAAA==&#10;" path="m50,100r-2,2l44,107r6,l53,102r-3,-2e" fillcolor="#231f20" stroked="f">
                    <v:path arrowok="t" o:connecttype="custom" o:connectlocs="50,100;48,102;44,107;50,107;53,102;50,100" o:connectangles="0,0,0,0,0,0"/>
                  </v:shape>
                  <v:shape id="Freeform 49" o:spid="_x0000_s1150" style="position:absolute;left:5801;top:796;width:53;height:117;visibility:visible;mso-wrap-style:square;v-text-anchor:top" coordsize="5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UtcYA&#10;AADcAAAADwAAAGRycy9kb3ducmV2LnhtbESPQUsDMRSE74L/ITyhN5tVpJW1aRFFsLTYWj3o7TV5&#10;bhY3LyFJ29Vf3wgFj8PMfMNMZr3rxJ5iaj0ruBpWIIi1Ny03Ct7fni5vQaSMbLDzTAp+KMFsen42&#10;wdr4A7/SfpMbUSCcalRgcw61lElbcpiGPhAX78tHh7nI2EgT8VDgrpPXVTWSDlsuCxYDPVjS35ud&#10;U7B8xK2dv7RxvZ0vwyJ86N/Vp1ZqcNHf34HI1Of/8Kn9bBTcjMbwd6YcAT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uUtcYAAADcAAAADwAAAAAAAAAAAAAAAACYAgAAZHJz&#10;L2Rvd25yZXYueG1sUEsFBgAAAAAEAAQA9QAAAIsDAAAAAA==&#10;" path="m26,l19,10r-3,5l8,22,4,27,,28r,2l,32r48,l48,25r-20,l28,2,26,e" fillcolor="#231f20" stroked="f">
                    <v:path arrowok="t" o:connecttype="custom" o:connectlocs="26,0;19,10;16,15;8,22;4,27;0,28;0,30;0,32;48,32;48,25;28,25;28,2;26,0" o:connectangles="0,0,0,0,0,0,0,0,0,0,0,0,0"/>
                  </v:shape>
                </v:group>
                <v:group id="Group 50" o:spid="_x0000_s1151" style="position:absolute;left:5855;top:819;width:66;height:92" coordorigin="5855,819" coordsize="66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51" o:spid="_x0000_s1152" style="position:absolute;left:5855;top:819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/Q8YA&#10;AADcAAAADwAAAGRycy9kb3ducmV2LnhtbESPQWvCQBSE74L/YXlCb7qptLZGV5FCoQERqz3k+Mg+&#10;k9js25DdmLS/3hUEj8PMfMMs172pxIUaV1pW8DyJQBBnVpecK/g5fo7fQTiPrLGyTAr+yMF6NRws&#10;Mda242+6HHwuAoRdjAoK7+tYSpcVZNBNbE0cvJNtDPogm1zqBrsAN5WcRtFMGiw5LBRY00dB2e+h&#10;NQrOJt12yS5p39rj//6cpq/5qUyUehr1mwUIT71/hO/tL63gZTaH25lw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g/Q8YAAADcAAAADwAAAAAAAAAAAAAAAACYAgAAZHJz&#10;L2Rvd25yZXYueG1sUEsFBgAAAAAEAAQA9QAAAIsDAAAAAA==&#10;" path="m30,13r-20,l14,13r,73l,88r,3l47,91r,-3l37,88,30,87r,-65l34,18r-4,l30,13e" fillcolor="#231f20" stroked="f">
                    <v:path arrowok="t" o:connecttype="custom" o:connectlocs="30,13;10,13;14,13;14,86;0,88;0,91;47,91;47,88;37,88;30,87;30,22;34,18;30,18;30,13" o:connectangles="0,0,0,0,0,0,0,0,0,0,0,0,0,0"/>
                  </v:shape>
                  <v:shape id="Freeform 52" o:spid="_x0000_s1153" style="position:absolute;left:5855;top:819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AA8QA&#10;AADcAAAADwAAAGRycy9kb3ducmV2LnhtbERPy2rCQBTdF/yH4Qrd1UmL1ZJmFBEKBkrR6CLLS+bm&#10;YTN3QmZi0n59Z1FweTjvZDuZVtyod41lBc+LCARxYXXDlYLL+ePpDYTzyBpby6TghxxsN7OHBGNt&#10;Rz7RLfOVCCHsYlRQe9/FUrqiJoNuYTviwJW2N+gD7CupexxDuGnlSxStpMGGQ0ONHe1rKr6zwSi4&#10;mvxzTL/SYT2cf4/XPH+tyiZV6nE+7d5BeJr8XfzvPmgFy3WYH86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7AAPEAAAA3AAAAA8AAAAAAAAAAAAAAAAAmAIAAGRycy9k&#10;b3ducmV2LnhtbFBLBQYAAAAABAAEAPUAAACJAwAAAAA=&#10;" path="m65,12r-16,l51,19r12,l65,15r,-3e" fillcolor="#231f20" stroked="f">
                    <v:path arrowok="t" o:connecttype="custom" o:connectlocs="65,12;49,12;51,19;63,19;65,15;65,12" o:connectangles="0,0,0,0,0,0"/>
                  </v:shape>
                  <v:shape id="Freeform 53" o:spid="_x0000_s1154" style="position:absolute;left:5855;top:819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elmMYA&#10;AADcAAAADwAAAGRycy9kb3ducmV2LnhtbESPT2vCQBTE7wW/w/IEb3VjsSrRVaRQaKBI/XPI8ZF9&#10;JtHs25DdmLSf3i0IHoeZ+Q2z2vSmEjdqXGlZwWQcgSDOrC45V3A6fr4uQDiPrLGyTAp+ycFmPXhZ&#10;Yaxtx3u6HXwuAoRdjAoK7+tYSpcVZNCNbU0cvLNtDPogm1zqBrsAN5V8i6KZNFhyWCiwpo+Csuuh&#10;NQouJv3ukl3Sztvj388lTd/zc5koNRr22yUIT71/hh/tL61gOp/A/5lw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elmMYAAADcAAAADwAAAAAAAAAAAAAAAACYAgAAZHJz&#10;L2Rvd25yZXYueG1sUEsFBgAAAAAEAAQA9QAAAIsDAAAAAA==&#10;" path="m61,l47,,40,4,31,18r3,l39,12r26,l65,4,61,e" fillcolor="#231f20" stroked="f">
                    <v:path arrowok="t" o:connecttype="custom" o:connectlocs="61,0;47,0;40,4;31,18;34,18;39,12;65,12;65,4;61,0" o:connectangles="0,0,0,0,0,0,0,0,0"/>
                  </v:shape>
                  <v:shape id="Freeform 54" o:spid="_x0000_s1155" style="position:absolute;left:5855;top:819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778YA&#10;AADcAAAADwAAAGRycy9kb3ducmV2LnhtbESPT2vCQBTE70K/w/IKvelGabWkriJCoQGR+ueQ4yP7&#10;TKLZtyG7MbGf3i0IHoeZ+Q0zX/amEldqXGlZwXgUgSDOrC45V3A8fA8/QTiPrLGyTApu5GC5eBnM&#10;Mda24x1d9z4XAcIuRgWF93UspcsKMuhGtiYO3sk2Bn2QTS51g12Am0pOomgqDZYcFgqsaV1Qdtm3&#10;RsHZpJsu2SbtrD38/Z7T9CM/lYlSb6/96guEp94/w4/2j1bwPpvA/5l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U778YAAADcAAAADwAAAAAAAAAAAAAAAACYAgAAZHJz&#10;L2Rvd25yZXYueG1sUEsFBgAAAAAEAAQA9QAAAIsDAAAAAA==&#10;" path="m29,l20,4,10,7,,10r,3l2,13r2,l30,13,30,,29,e" fillcolor="#231f20" stroked="f">
                    <v:path arrowok="t" o:connecttype="custom" o:connectlocs="29,0;20,4;10,7;0,10;0,13;2,13;4,13;30,13;30,0;29,0" o:connectangles="0,0,0,0,0,0,0,0,0,0"/>
                  </v:shape>
                </v:group>
                <v:group id="Group 55" o:spid="_x0000_s1156" style="position:absolute;left:5922;top:821;width:94;height:92" coordorigin="5922,821" coordsize="94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56" o:spid="_x0000_s1157" style="position:absolute;left:5922;top:821;width:94;height:92;visibility:visible;mso-wrap-style:square;v-text-anchor:top" coordsize="9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5ppcQA&#10;AADcAAAADwAAAGRycy9kb3ducmV2LnhtbESPQWsCMRSE7wX/Q3iCt5pVpLVbo4hY8FAL2h56fE2e&#10;m2WTl2WT6vrvTaHgcZiZb5jFqvdOnKmLdWAFk3EBglgHU3Ol4Ovz7XEOIiZkgy4wKbhShNVy8LDA&#10;0oQLH+h8TJXIEI4lKrAptaWUUVvyGMehJc7eKXQeU5ZdJU2Hlwz3Tk6L4kl6rDkvWGxpY0k3x1+v&#10;4MO9zH9Ohba2nnzvsWn01W3flRoN+/UriER9uof/2zujYPY8g78z+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eaaXEAAAA3AAAAA8AAAAAAAAAAAAAAAAAmAIAAGRycy9k&#10;b3ducmV2LnhtbFBLBQYAAAAABAAEAPUAAACJAwAAAAA=&#10;" path="m29,l,,,2,12,3r,84l27,91r12,l49,91,60,80r-30,l29,67,29,e" fillcolor="#231f20" stroked="f">
                    <v:path arrowok="t" o:connecttype="custom" o:connectlocs="29,0;0,0;0,2;12,3;12,87;27,91;39,91;49,91;60,80;30,80;29,67;29,0" o:connectangles="0,0,0,0,0,0,0,0,0,0,0,0"/>
                  </v:shape>
                  <v:shape id="Freeform 57" o:spid="_x0000_s1158" style="position:absolute;left:5922;top:821;width:94;height:92;visibility:visible;mso-wrap-style:square;v-text-anchor:top" coordsize="9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MPsUA&#10;AADcAAAADwAAAGRycy9kb3ducmV2LnhtbESPQWsCMRSE7wX/Q3gFbzWr1NZujSJSwYMt1PbQ42vy&#10;3CybvCybqOu/N0Khx2FmvmHmy947caIu1oEVjEcFCGIdTM2Vgu+vzcMMREzIBl1gUnChCMvF4G6O&#10;pQln/qTTPlUiQziWqMCm1JZSRm3JYxyFljh7h9B5TFl2lTQdnjPcOzkpiifpsea8YLGltSXd7I9e&#10;wYd7mf0eCm1tPf55x6bRF/e2U2p4369eQSTq03/4r701Ch6fp3A7k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sw+xQAAANwAAAAPAAAAAAAAAAAAAAAAAJgCAABkcnMv&#10;ZG93bnJldi54bWxQSwUGAAAAAAQABAD1AAAAigMAAAAA&#10;" path="m81,74r-16,l65,91r1,l83,85,93,82r,-2l81,80r,-3l81,74e" fillcolor="#231f20" stroked="f">
                    <v:path arrowok="t" o:connecttype="custom" o:connectlocs="81,74;65,74;65,91;66,91;83,85;93,82;93,80;81,80;81,77;81,74" o:connectangles="0,0,0,0,0,0,0,0,0,0"/>
                  </v:shape>
                  <v:shape id="Freeform 58" o:spid="_x0000_s1159" style="position:absolute;left:5922;top:821;width:94;height:92;visibility:visible;mso-wrap-style:square;v-text-anchor:top" coordsize="9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SScQA&#10;AADcAAAADwAAAGRycy9kb3ducmV2LnhtbESPQWsCMRSE7wX/Q3iCt5pVxNrVKCIKPbSF2h56fCbP&#10;zbLJy7KJuv77plDocZiZb5jVpvdOXKmLdWAFk3EBglgHU3Ol4Ovz8LgAEROyQReYFNwpwmY9eFhh&#10;acKNP+h6TJXIEI4lKrAptaWUUVvyGMehJc7eOXQeU5ZdJU2Htwz3Tk6LYi491pwXLLa0s6Sb48Ur&#10;eHfPi9O50NbWk+83bBp9d/tXpUbDfrsEkahP/+G/9otRMHuaw++Zf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AUknEAAAA3AAAAA8AAAAAAAAAAAAAAAAAmAIAAGRycy9k&#10;b3ducmV2LnhtbFBLBQYAAAAABAAEAPUAAACJAwAAAAA=&#10;" path="m81,l49,r,3l63,3r1,5l64,69r-1,2l61,73r-5,4l50,80r10,l65,74r16,l81,e" fillcolor="#231f20" stroked="f">
                    <v:path arrowok="t" o:connecttype="custom" o:connectlocs="81,0;49,0;49,3;63,3;64,8;64,69;63,71;61,73;56,77;50,80;60,80;65,74;81,74;81,0" o:connectangles="0,0,0,0,0,0,0,0,0,0,0,0,0,0"/>
                  </v:shape>
                  <v:shape id="Freeform 59" o:spid="_x0000_s1160" style="position:absolute;left:5922;top:821;width:94;height:92;visibility:visible;mso-wrap-style:square;v-text-anchor:top" coordsize="9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z30sQA&#10;AADcAAAADwAAAGRycy9kb3ducmV2LnhtbESPQWsCMRSE74L/ITyhN81aSrWrUUQq9FALtT30+Eye&#10;m2WTl2UTdf33jVDocZiZb5jluvdOXKiLdWAF00kBglgHU3Ol4PtrN56DiAnZoAtMCm4UYb0aDpZY&#10;mnDlT7ocUiUyhGOJCmxKbSll1JY8xkloibN3Cp3HlGVXSdPhNcO9k49F8Sw91pwXLLa0taSbw9kr&#10;+HAv8+Op0NbW0589No2+udd3pR5G/WYBIlGf/sN/7Tej4Gk2g/uZf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M99LEAAAA3AAAAA8AAAAAAAAAAAAAAAAAmAIAAGRycy9k&#10;b3ducmV2LnhtbFBLBQYAAAAABAAEAPUAAACJAwAAAAA=&#10;" path="m93,79l81,80r12,l93,79e" fillcolor="#231f20" stroked="f">
                    <v:path arrowok="t" o:connecttype="custom" o:connectlocs="93,79;81,80;93,80;93,79" o:connectangles="0,0,0,0"/>
                  </v:shape>
                </v:group>
                <v:group id="Group 60" o:spid="_x0000_s1161" style="position:absolute;left:6026;top:819;width:77;height:93" coordorigin="6026,819" coordsize="77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61" o:spid="_x0000_s1162" style="position:absolute;left:6026;top:819;width:77;height:93;visibility:visible;mso-wrap-style:square;v-text-anchor:top" coordsize="7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Ik8QA&#10;AADcAAAADwAAAGRycy9kb3ducmV2LnhtbESPwW7CMBBE75X4B2uRuBUHhGgbMAgQrbjR0n7AKl7i&#10;gL0OsSFpvx5XqtTjaGbeaObLzllxoyZUnhWMhhkI4sLriksFX5+vj88gQkTWaD2Tgm8KsFz0HuaY&#10;a9/yB90OsRQJwiFHBSbGOpcyFIYchqGviZN39I3DmGRTSt1gm+DOynGWTaXDitOCwZo2horz4eoU&#10;XFem3Wwv5uT39n26/Xnb2bXxSg363WoGIlIX/8N/7Z1WMHl6gd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iCJPEAAAA3AAAAA8AAAAAAAAAAAAAAAAAmAIAAGRycy9k&#10;b3ducmV2LnhtbFBLBQYAAAAABAAEAPUAAACJAwAAAAA=&#10;" path="m51,l32,1,16,10,4,28r,1l,57,8,78,24,89r22,3l63,83r4,-7l32,76,19,61,15,34,26,11,40,5r24,l60,2,51,e" fillcolor="#231f20" stroked="f">
                    <v:path arrowok="t" o:connecttype="custom" o:connectlocs="51,0;32,1;16,10;4,28;4,29;0,57;8,78;24,89;46,92;63,83;67,76;32,76;19,61;15,34;26,11;40,5;64,5;60,2;51,0" o:connectangles="0,0,0,0,0,0,0,0,0,0,0,0,0,0,0,0,0,0,0"/>
                  </v:shape>
                  <v:shape id="Freeform 62" o:spid="_x0000_s1163" style="position:absolute;left:6026;top:819;width:77;height:93;visibility:visible;mso-wrap-style:square;v-text-anchor:top" coordsize="7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3RKcEA&#10;AADcAAAADwAAAGRycy9kb3ducmV2LnhtbERP3WrCMBS+H/gO4QjezVQRkc4oKm54p6s+wKE5a7ol&#10;J7WJttvTmwthlx/f/3LdOyvu1Ibas4LJOANBXHpdc6Xgcn5/XYAIEVmj9UwKfinAejV4WWKufcef&#10;dC9iJVIIhxwVmBibXMpQGnIYxr4hTtyXbx3GBNtK6ha7FO6snGbZXDqsOTUYbGhnqPwpbk7BbWO6&#10;3f5qvv3Rnub7v4+D3Rqv1GjYb95AROrjv/jpPmgFs0Wan86kI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N0SnBAAAA3AAAAA8AAAAAAAAAAAAAAAAAmAIAAGRycy9kb3du&#10;cmV2LnhtbFBLBQYAAAAABAAEAPUAAACGAwAAAAA=&#10;" path="m76,62r-6,3l58,74,32,76r35,l76,62e" fillcolor="#231f20" stroked="f">
                    <v:path arrowok="t" o:connecttype="custom" o:connectlocs="76,62;70,65;58,74;32,76;67,76;76,62" o:connectangles="0,0,0,0,0,0"/>
                  </v:shape>
                  <v:shape id="Freeform 63" o:spid="_x0000_s1164" style="position:absolute;left:6026;top:819;width:77;height:93;visibility:visible;mso-wrap-style:square;v-text-anchor:top" coordsize="7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F0ssQA&#10;AADcAAAADwAAAGRycy9kb3ducmV2LnhtbESPUWvCMBSF3wf+h3CFvc1UGSKdUVzphm9Otx9waa5N&#10;XXJTm2i7/XozEPZ4OOd8h7NcD86KK3Wh8axgOslAEFdeN1wr+Pp8e1qACBFZo/VMCn4owHo1elhi&#10;rn3Pe7oeYi0ShEOOCkyMbS5lqAw5DBPfEifv6DuHMcmulrrDPsGdlbMsm0uHDacFgy0Vhqrvw8Up&#10;uGxMX5Rnc/I7+zEvf9+39tV4pR7Hw+YFRKQh/ofv7a1W8LyYwt+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BdLLEAAAA3AAAAA8AAAAAAAAAAAAAAAAAmAIAAGRycy9k&#10;b3ducmV2LnhtbFBLBQYAAAAABAAEAPUAAACJAwAAAAA=&#10;" path="m64,5l51,5r1,6l56,24r3,5l70,28r4,-4l74,16,71,10,65,6,64,5e" fillcolor="#231f20" stroked="f">
                    <v:path arrowok="t" o:connecttype="custom" o:connectlocs="64,5;51,5;52,11;56,24;59,29;70,28;74,24;74,16;71,10;65,6;64,5" o:connectangles="0,0,0,0,0,0,0,0,0,0,0"/>
                  </v:shape>
                </v:group>
                <v:group id="Group 64" o:spid="_x0000_s1165" style="position:absolute;left:6112;top:796;width:53;height:117" coordorigin="6112,796" coordsize="53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65" o:spid="_x0000_s1166" style="position:absolute;left:6112;top:796;width:53;height:117;visibility:visible;mso-wrap-style:square;v-text-anchor:top" coordsize="5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x0TMcA&#10;AADcAAAADwAAAGRycy9kb3ducmV2LnhtbESPT0sDMRTE74LfITyhN5tVi5S1aRFFsLT4p3rQ22vy&#10;3CxuXkKSttt++qYgeBxm5jfMZNa7TmwpptazgqthBYJYe9Nyo+Dz4+lyDCJlZIOdZ1KwpwSz6fnZ&#10;BGvjd/xO21VuRIFwqlGBzTnUUiZtyWEa+kBcvB8fHeYiYyNNxF2Bu05eV9WtdNhyWbAY6MGS/l1t&#10;nILlI67t/KWNb+v5MizClz68fmulBhf9/R2ITH3+D/+1n42C0fgGTmfKEZDTI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8dEzHAAAA3AAAAA8AAAAAAAAAAAAAAAAAmAIAAGRy&#10;cy9kb3ducmV2LnhtbFBLBQYAAAAABAAEAPUAAACMAwAAAAA=&#10;" path="m28,32r-17,l11,112r8,5l38,117r10,-6l50,107r-22,l28,32e" fillcolor="#231f20" stroked="f">
                    <v:path arrowok="t" o:connecttype="custom" o:connectlocs="28,32;11,32;11,112;19,117;38,117;48,111;50,107;28,107;28,32" o:connectangles="0,0,0,0,0,0,0,0,0"/>
                  </v:shape>
                  <v:shape id="Freeform 66" o:spid="_x0000_s1167" style="position:absolute;left:6112;top:796;width:53;height:117;visibility:visible;mso-wrap-style:square;v-text-anchor:top" coordsize="5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XsOMYA&#10;AADcAAAADwAAAGRycy9kb3ducmV2LnhtbESPT0sDMRTE7wW/Q3hCb21WKVLWpkUsQkuLf6oHvb0m&#10;z83SzUtI0nb10xtB8DjMzG+Y2aJ3nThRTK1nBVfjCgSx9qblRsHb68NoCiJlZIOdZ1LwRQkW84vB&#10;DGvjz/xCp11uRIFwqlGBzTnUUiZtyWEa+0BcvE8fHeYiYyNNxHOBu05eV9WNdNhyWbAY6N6SPuyO&#10;TsF2iXu7fmzj8369DZvwrr+fPrRSw8v+7hZEpj7/h//aK6NgMp3A75ly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XsOMYAAADcAAAADwAAAAAAAAAAAAAAAACYAgAAZHJz&#10;L2Rvd25yZXYueG1sUEsFBgAAAAAEAAQA9QAAAIsDAAAAAA==&#10;" path="m50,100r-2,2l44,107r6,l53,102r-3,-2e" fillcolor="#231f20" stroked="f">
                    <v:path arrowok="t" o:connecttype="custom" o:connectlocs="50,100;48,102;44,107;50,107;53,102;50,100" o:connectangles="0,0,0,0,0,0"/>
                  </v:shape>
                  <v:shape id="Freeform 67" o:spid="_x0000_s1168" style="position:absolute;left:6112;top:796;width:53;height:117;visibility:visible;mso-wrap-style:square;v-text-anchor:top" coordsize="5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lJo8cA&#10;AADcAAAADwAAAGRycy9kb3ducmV2LnhtbESPT0sDMRTE74LfITyhN5tVrJS1aRFFsLT4p3rQ22vy&#10;3CxuXkKSttt++qYgeBxm5jfMZNa7TmwpptazgqthBYJYe9Nyo+Dz4+lyDCJlZIOdZ1KwpwSz6fnZ&#10;BGvjd/xO21VuRIFwqlGBzTnUUiZtyWEa+kBcvB8fHeYiYyNNxF2Bu05eV9WtdNhyWbAY6MGS/l1t&#10;nILlI67t/KWNb+v5MizClz68fmulBhf9/R2ITH3+D/+1n42Cm/EITmfKEZDTI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ZSaPHAAAA3AAAAA8AAAAAAAAAAAAAAAAAmAIAAGRy&#10;cy9kb3ducmV2LnhtbFBLBQYAAAAABAAEAPUAAACMAwAAAAA=&#10;" path="m26,l19,10r-3,5l8,22,4,27,,28r,2l,32r48,l48,25r-20,l28,2,26,e" fillcolor="#231f20" stroked="f">
                    <v:path arrowok="t" o:connecttype="custom" o:connectlocs="26,0;19,10;16,15;8,22;4,27;0,28;0,30;0,32;48,32;48,25;28,25;28,2;26,0" o:connectangles="0,0,0,0,0,0,0,0,0,0,0,0,0"/>
                  </v:shape>
                </v:group>
                <v:group id="Group 68" o:spid="_x0000_s1169" style="position:absolute;left:6166;top:821;width:94;height:92" coordorigin="6166,821" coordsize="94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69" o:spid="_x0000_s1170" style="position:absolute;left:6166;top:821;width:94;height:92;visibility:visible;mso-wrap-style:square;v-text-anchor:top" coordsize="9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mH9cUA&#10;AADcAAAADwAAAGRycy9kb3ducmV2LnhtbESPQWsCMRSE74X+h/CE3mpWKe26GqVICz20hVoPHp/J&#10;c7Ns8rJsUl3/fSMIHoeZ+YZZrAbvxJH62ARWMBkXIIh1MA3XCra/748liJiQDbrApOBMEVbL+7sF&#10;Viac+IeOm1SLDOFYoQKbUldJGbUlj3EcOuLsHULvMWXZ19L0eMpw7+S0KJ6lx4bzgsWO1pZ0u/nz&#10;Cr7drNwfCm1tM9l9Ydvqs3v7VOphNLzOQSQa0i18bX8YBU/lC1zO5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mYf1xQAAANwAAAAPAAAAAAAAAAAAAAAAAJgCAABkcnMv&#10;ZG93bnJldi54bWxQSwUGAAAAAAQABAD1AAAAigMAAAAA&#10;" path="m29,l,,,2,12,3r,84l28,91r11,l49,91,60,80r-30,l29,67,29,e" fillcolor="#231f20" stroked="f">
                    <v:path arrowok="t" o:connecttype="custom" o:connectlocs="29,0;0,0;0,2;12,3;12,87;28,91;39,91;49,91;60,80;30,80;29,67;29,0" o:connectangles="0,0,0,0,0,0,0,0,0,0,0,0"/>
                  </v:shape>
                  <v:shape id="Freeform 70" o:spid="_x0000_s1171" style="position:absolute;left:6166;top:821;width:94;height:92;visibility:visible;mso-wrap-style:square;v-text-anchor:top" coordsize="9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Th8IA&#10;AADcAAAADwAAAGRycy9kb3ducmV2LnhtbERPz2vCMBS+C/sfwhvspqljjNoZZYwNPDhh1cOOb8mz&#10;KU1eShO1/vfmIOz48f1erkfvxJmG2AZWMJ8VIIh1MC03Cg77r2kJIiZkgy4wKbhShPXqYbLEyoQL&#10;/9C5To3IIRwrVGBT6ispo7bkMc5CT5y5Yxg8pgyHRpoBLzncO/lcFK/SY8u5wWJPH5Z0V5+8gp1b&#10;lH/HQlvbzn+/sev01X1ulXp6HN/fQCQa07/47t4YBS9lXpvP5CM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hOHwgAAANwAAAAPAAAAAAAAAAAAAAAAAJgCAABkcnMvZG93&#10;bnJldi54bWxQSwUGAAAAAAQABAD1AAAAhwMAAAAA&#10;" path="m81,74r-16,l65,91r1,l83,85,93,82r,-2l81,80r,-3l81,74e" fillcolor="#231f20" stroked="f">
                    <v:path arrowok="t" o:connecttype="custom" o:connectlocs="81,74;65,74;65,91;66,91;83,85;93,82;93,80;81,80;81,77;81,74" o:connectangles="0,0,0,0,0,0,0,0,0,0"/>
                  </v:shape>
                  <v:shape id="Freeform 71" o:spid="_x0000_s1172" style="position:absolute;left:6166;top:821;width:94;height:92;visibility:visible;mso-wrap-style:square;v-text-anchor:top" coordsize="9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q2HMQA&#10;AADcAAAADwAAAGRycy9kb3ducmV2LnhtbESPQWsCMRSE70L/Q3iCN81aSlm3RpFSoQdbUHvo8TV5&#10;bpZNXpZN1PXfN4WCx2FmvmGW68E7caE+NoEVzGcFCGIdTMO1gq/jdlqCiAnZoAtMCm4UYb16GC2x&#10;MuHKe7ocUi0yhGOFCmxKXSVl1JY8xlnoiLN3Cr3HlGVfS9PjNcO9k49F8Sw9NpwXLHb0akm3h7NX&#10;8OkW5c+p0NY28+8PbFt9c287pSbjYfMCItGQ7uH/9rtR8FQu4O9MP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KthzEAAAA3AAAAA8AAAAAAAAAAAAAAAAAmAIAAGRycy9k&#10;b3ducmV2LnhtbFBLBQYAAAAABAAEAPUAAACJAwAAAAA=&#10;" path="m81,l49,r,3l63,3r1,5l64,69r-1,2l61,73r-5,4l50,80r10,l65,74r16,l81,e" fillcolor="#231f20" stroked="f">
                    <v:path arrowok="t" o:connecttype="custom" o:connectlocs="81,0;49,0;49,3;63,3;64,8;64,69;63,71;61,73;56,77;50,80;60,80;65,74;81,74;81,0" o:connectangles="0,0,0,0,0,0,0,0,0,0,0,0,0,0"/>
                  </v:shape>
                  <v:shape id="Freeform 72" o:spid="_x0000_s1173" style="position:absolute;left:6166;top:821;width:94;height:92;visibility:visible;mso-wrap-style:square;v-text-anchor:top" coordsize="9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mJXMEA&#10;AADcAAAADwAAAGRycy9kb3ducmV2LnhtbERPy2oCMRTdF/yHcIXuasZSio5GEbHgoi34WLi8JtfJ&#10;MMnNMIk6/n2zKLg8nPd82XsnbtTFOrCC8agAQayDqblScDx8vU1AxIRs0AUmBQ+KsFwMXuZYmnDn&#10;Hd32qRI5hGOJCmxKbSll1JY8xlFoiTN3CZ3HlGFXSdPhPYd7J9+L4lN6rDk3WGxpbUk3+6tX8Oum&#10;k/Ol0NbW49MPNo1+uM23Uq/DfjUDkahPT/G/e2sUfEzz/HwmHwG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piVzBAAAA3AAAAA8AAAAAAAAAAAAAAAAAmAIAAGRycy9kb3du&#10;cmV2LnhtbFBLBQYAAAAABAAEAPUAAACGAwAAAAA=&#10;" path="m93,79l81,80r12,l93,79e" fillcolor="#231f20" stroked="f">
                    <v:path arrowok="t" o:connecttype="custom" o:connectlocs="93,79;81,80;93,80;93,79" o:connectangles="0,0,0,0"/>
                  </v:shape>
                </v:group>
                <v:group id="Group 73" o:spid="_x0000_s1174" style="position:absolute;left:6266;top:819;width:66;height:92" coordorigin="6266,819" coordsize="66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74" o:spid="_x0000_s1175" style="position:absolute;left:6266;top:819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dFccA&#10;AADcAAAADwAAAGRycy9kb3ducmV2LnhtbESPT2vCQBTE70K/w/IK3nRTsbVGVykFwYAU//SQ4yP7&#10;TGKzb0N2Y1I/fbcgeBxm5jfMct2bSlypcaVlBS/jCARxZnXJuYLv02b0DsJ5ZI2VZVLwSw7Wq6fB&#10;EmNtOz7Q9ehzESDsYlRQeF/HUrqsIINubGvi4J1tY9AH2eRSN9gFuKnkJIrepMGSw0KBNX0WlP0c&#10;W6PgYtJdl3wl7aw93faXNH3Nz2Wi1PC5/1iA8NT7R/je3moF0/kE/s+E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p3RXHAAAA3AAAAA8AAAAAAAAAAAAAAAAAmAIAAGRy&#10;cy9kb3ducmV2LnhtbFBLBQYAAAAABAAEAPUAAACMAwAAAAA=&#10;" path="m30,13r-20,l14,13r,73l,88r,3l47,91r,-3l37,88,30,87r,-65l34,18r-4,l30,13e" fillcolor="#231f20" stroked="f">
                    <v:path arrowok="t" o:connecttype="custom" o:connectlocs="30,13;10,13;14,13;14,86;0,88;0,91;47,91;47,88;37,88;30,87;30,22;34,18;30,18;30,13" o:connectangles="0,0,0,0,0,0,0,0,0,0,0,0,0,0"/>
                  </v:shape>
                  <v:shape id="Freeform 75" o:spid="_x0000_s1176" style="position:absolute;left:6266;top:819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V4jscA&#10;AADcAAAADwAAAGRycy9kb3ducmV2LnhtbESPQWvCQBSE7wX/w/KE3urG2lqbukoRCg2IWPWQ4yP7&#10;TKLZtyG7MdFf7xYKPQ4z8w0zX/amEhdqXGlZwXgUgSDOrC45V3DYfz3NQDiPrLGyTAqu5GC5GDzM&#10;Mda24x+67HwuAoRdjAoK7+tYSpcVZNCNbE0cvKNtDPogm1zqBrsAN5V8jqKpNFhyWCiwplVB2XnX&#10;GgUnk667ZJO0b+3+tj2l6Wt+LBOlHof95wcIT73/D/+1v7WCl/cJ/J4JR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leI7HAAAA3AAAAA8AAAAAAAAAAAAAAAAAmAIAAGRy&#10;cy9kb3ducmV2LnhtbFBLBQYAAAAABAAEAPUAAACMAwAAAAA=&#10;" path="m65,12r-16,l51,19r12,l65,15r,-3e" fillcolor="#231f20" stroked="f">
                    <v:path arrowok="t" o:connecttype="custom" o:connectlocs="65,12;49,12;51,19;63,19;65,15;65,12" o:connectangles="0,0,0,0,0,0"/>
                  </v:shape>
                  <v:shape id="Freeform 76" o:spid="_x0000_s1177" style="position:absolute;left:6266;top:819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g+scA&#10;AADcAAAADwAAAGRycy9kb3ducmV2LnhtbESPT2vCQBTE70K/w/IK3nTTYmuNrlIEwYAU//SQ4yP7&#10;TGKzb0N2Y1I/fbcgeBxm5jfMYtWbSlypcaVlBS/jCARxZnXJuYLv02b0AcJ5ZI2VZVLwSw5Wy6fB&#10;AmNtOz7Q9ehzESDsYlRQeF/HUrqsIINubGvi4J1tY9AH2eRSN9gFuKnkaxS9S4Mlh4UCa1oXlP0c&#10;W6PgYtJdl3wl7bQ93faXNH3Lz2Wi1PC5/5yD8NT7R/je3moFk9kE/s+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M4PrHAAAA3AAAAA8AAAAAAAAAAAAAAAAAmAIAAGRy&#10;cy9kb3ducmV2LnhtbFBLBQYAAAAABAAEAPUAAACMAwAAAAA=&#10;" path="m61,l47,,40,4,31,18r3,l39,12r26,l65,4,61,e" fillcolor="#231f20" stroked="f">
                    <v:path arrowok="t" o:connecttype="custom" o:connectlocs="61,0;47,0;40,4;31,18;34,18;39,12;65,12;65,4;61,0" o:connectangles="0,0,0,0,0,0,0,0,0"/>
                  </v:shape>
                  <v:shape id="Freeform 77" o:spid="_x0000_s1178" style="position:absolute;left:6266;top:819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FYccA&#10;AADcAAAADwAAAGRycy9kb3ducmV2LnhtbESPT2vCQBTE7wW/w/IEb3WjaNXoKlIoNFCK/w45PrLP&#10;JJp9G7Ibk/bTdwuFHoeZ+Q2z2fWmEg9qXGlZwWQcgSDOrC45V3A5vz0vQTiPrLGyTAq+yMFuO3ja&#10;YKxtx0d6nHwuAoRdjAoK7+tYSpcVZNCNbU0cvKttDPogm1zqBrsAN5WcRtGLNFhyWCiwpteCsvup&#10;NQpuJv3oks+kXbTn78MtTef5tUyUGg37/RqEp97/h//a71rBbDWH3zPhCM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ARWHHAAAA3AAAAA8AAAAAAAAAAAAAAAAAmAIAAGRy&#10;cy9kb3ducmV2LnhtbFBLBQYAAAAABAAEAPUAAACMAwAAAAA=&#10;" path="m29,l20,4,10,7,,10r,3l2,13r2,l30,13,30,,29,e" fillcolor="#231f20" stroked="f">
                    <v:path arrowok="t" o:connecttype="custom" o:connectlocs="29,0;20,4;10,7;0,10;0,13;2,13;4,13;30,13;30,0;29,0" o:connectangles="0,0,0,0,0,0,0,0,0,0"/>
                  </v:shape>
                </v:group>
                <v:group id="Group 78" o:spid="_x0000_s1179" style="position:absolute;left:6338;top:822;width:78;height:87" coordorigin="6338,822" coordsize="7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79" o:spid="_x0000_s1180" style="position:absolute;left:6338;top:822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1U4MEA&#10;AADcAAAADwAAAGRycy9kb3ducmV2LnhtbESPS4sCMRCE7wv+h9CCtzVRRN1Zo/hA8eoDvPZOemcG&#10;J50hiTr+eyMs7LGoqq+o2aK1tbiTD5VjDYO+AkGcO1NxoeF82n5OQYSIbLB2TBqeFGAx73zMMDPu&#10;wQe6H2MhEoRDhhrKGJtMypCXZDH0XUOcvF/nLcYkfSGNx0eC21oOlRpLixWnhRIbWpeUX483q2F3&#10;CeEs97heeTNWP7yhi1ekda/bLr9BRGrjf/ivvTcaRl8TeJ9JR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NVODBAAAA3AAAAA8AAAAAAAAAAAAAAAAAmAIAAGRycy9kb3du&#10;cmV2LnhtbFBLBQYAAAAABAAEAPUAAACGAwAAAAA=&#10;" path="m27,l13,9,3,29,,62,9,77r17,9l54,87,66,76r-33,l19,63,11,34,73,33,72,27r-60,l15,10,23,5r33,l52,2,27,e" fillcolor="#231f20" stroked="f">
                    <v:path arrowok="t" o:connecttype="custom" o:connectlocs="27,0;13,9;3,29;0,62;9,77;26,86;54,87;66,76;33,76;19,63;11,34;73,33;72,27;12,27;15,10;23,5;56,5;52,2;27,0" o:connectangles="0,0,0,0,0,0,0,0,0,0,0,0,0,0,0,0,0,0,0"/>
                  </v:shape>
                  <v:shape id="Freeform 80" o:spid="_x0000_s1181" style="position:absolute;left:6338;top:822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Akr8A&#10;AADcAAAADwAAAGRycy9kb3ducmV2LnhtbERPz2vCMBS+C/sfwhvspokyytaZFnVs9LpO8PrWPNti&#10;81KSzHb//XIQPH58v7flbAdxJR96xxrWKwWCuHGm51bD8ftj+QIiRGSDg2PS8EcByuJhscXcuIm/&#10;6FrHVqQQDjlq6GIccylD05HFsHIjceLOzluMCfpWGo9TCreD3CiVSYs9p4YORzp01FzqX6vh8xTC&#10;UVZ42HuTqR9+p5NXpPXT47x7AxFpjnfxzV0ZDc+vaW06k46AL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EsCSvwAAANwAAAAPAAAAAAAAAAAAAAAAAJgCAABkcnMvZG93bnJl&#10;di54bWxQSwUGAAAAAAQABAD1AAAAhAMAAAAA&#10;" path="m77,58r-5,2l59,71,33,76r33,l71,71,77,58e" fillcolor="#231f20" stroked="f">
                    <v:path arrowok="t" o:connecttype="custom" o:connectlocs="77,58;72,60;59,71;33,76;66,76;71,71;77,58" o:connectangles="0,0,0,0,0,0,0"/>
                  </v:shape>
                  <v:shape id="Freeform 81" o:spid="_x0000_s1182" style="position:absolute;left:6338;top:822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5lCcIA&#10;AADcAAAADwAAAGRycy9kb3ducmV2LnhtbESPwWrDMBBE74H8g9hAb7GUUkzsRglNSkuudQ25bq2t&#10;bWqtjKQm7t9HgUKOw8y8YTa7yQ7iTD70jjWsMgWCuHGm51ZD/fm2XIMIEdng4Jg0/FGA3XY+22Bp&#10;3IU/6FzFViQIhxI1dDGOpZSh6chiyNxInLxv5y3GJH0rjcdLgttBPiqVS4s9p4UORzp01PxUv1bD&#10;+ymEWh7xsPcmV1/8SievSOuHxfTyDCLSFO/h//bRaHgqCridSUdAb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XmUJwgAAANwAAAAPAAAAAAAAAAAAAAAAAJgCAABkcnMvZG93&#10;bnJldi54bWxQSwUGAAAAAAQABAD1AAAAhwMAAAAA&#10;" path="m56,5r-6,l53,27r19,l67,12,56,5e" fillcolor="#231f20" stroked="f">
                    <v:path arrowok="t" o:connecttype="custom" o:connectlocs="56,5;50,5;53,27;72,27;67,12;56,5" o:connectangles="0,0,0,0,0,0"/>
                  </v:shape>
                </v:group>
                <v:group id="Group 82" o:spid="_x0000_s1183" style="position:absolute;left:6473;top:779;width:93;height:132" coordorigin="6473,779" coordsize="93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83" o:spid="_x0000_s1184" style="position:absolute;left:6473;top:779;width:93;height:132;visibility:visible;mso-wrap-style:square;v-text-anchor:top" coordsize="93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BM3cYA&#10;AADcAAAADwAAAGRycy9kb3ducmV2LnhtbESPzWrDMBCE74G8g9hAL6GWUpKSuFZCKBRySsnPocfF&#10;2tpurZUjKbHz9lWh0OMwM98wxWawrbiRD41jDbNMgSAunWm40nA+vT0uQYSIbLB1TBruFGCzHo8K&#10;zI3r+UC3Y6xEgnDIUUMdY5dLGcqaLIbMdcTJ+3TeYkzSV9J47BPctvJJqWdpseG0UGNHrzWV38er&#10;1TDddcvF6uPw7vuv/X5+VefT6qK0fpgM2xcQkYb4H/5r74yGhZrB75l0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BM3cYAAADcAAAADwAAAAAAAAAAAAAAAACYAgAAZHJz&#10;L2Rvd25yZXYueG1sUEsFBgAAAAAEAAQA9QAAAIsDAAAAAA==&#10;" path="m80,17r-27,l56,37r,7l53,58,45,74,33,90,18,108,,127r,5l83,132r5,-27l28,105,64,71,77,52,82,35,80,17e" fillcolor="#231f20" stroked="f">
                    <v:path arrowok="t" o:connecttype="custom" o:connectlocs="80,17;53,17;56,37;56,44;53,58;45,74;33,90;18,108;0,127;0,132;83,132;88,105;28,105;64,71;77,52;82,35;80,17" o:connectangles="0,0,0,0,0,0,0,0,0,0,0,0,0,0,0,0,0"/>
                  </v:shape>
                  <v:shape id="Freeform 84" o:spid="_x0000_s1185" style="position:absolute;left:6473;top:779;width:93;height:132;visibility:visible;mso-wrap-style:square;v-text-anchor:top" coordsize="93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SqsUA&#10;AADcAAAADwAAAGRycy9kb3ducmV2LnhtbESPT2sCMRTE70K/Q3iFXqQmlSq6NYoUCp4U/xx6fGxe&#10;d1c3L2sS3e23N4LgcZiZ3zCzRWdrcSUfKscaPgYKBHHuTMWFhsP+530CIkRkg7Vj0vBPARbzl94M&#10;M+Na3tJ1FwuRIBwy1FDG2GRShrwki2HgGuLk/TlvMSbpC2k8tgluazlUaiwtVpwWSmzou6T8tLtY&#10;Df1VMxlNf7cb3x7X68+LOuynZ6X122u3/AIRqYvP8KO9MhpGagj3M+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tKqxQAAANwAAAAPAAAAAAAAAAAAAAAAAJgCAABkcnMv&#10;ZG93bnJldi54bWxQSwUGAAAAAAQABAD1AAAAigMAAAAA&#10;" path="m92,90r-5,l81,103r-2,2l88,105,92,90e" fillcolor="#231f20" stroked="f">
                    <v:path arrowok="t" o:connecttype="custom" o:connectlocs="92,90;87,90;81,103;79,105;88,105;92,90" o:connectangles="0,0,0,0,0,0"/>
                  </v:shape>
                  <v:shape id="Freeform 85" o:spid="_x0000_s1186" style="position:absolute;left:6473;top:779;width:93;height:132;visibility:visible;mso-wrap-style:square;v-text-anchor:top" coordsize="93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53McYA&#10;AADcAAAADwAAAGRycy9kb3ducmV2LnhtbESPT2sCMRTE7wW/Q3iFXkpNtFp0NYoIBU+Kfw4eH5vn&#10;7trNy5pEd/vtm0Khx2FmfsPMl52txYN8qBxrGPQVCOLcmYoLDafj59sERIjIBmvHpOGbAiwXvac5&#10;Zsa1vKfHIRYiQThkqKGMscmkDHlJFkPfNcTJuzhvMSbpC2k8tgluazlU6kNarDgtlNjQuqT863C3&#10;Gl43zWQ8Pe93vr1ut6O7Oh2nN6X1y3O3moGI1MX/8F97YzSM1Tv8nk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53McYAAADcAAAADwAAAAAAAAAAAAAAAACYAgAAZHJz&#10;L2Rvd25yZXYueG1sUEsFBgAAAAAEAAQA9QAAAIsDAAAAAA==&#10;" path="m49,l23,3,9,20,2,35r6,l15,19,28,17r52,l80,16,68,4,49,e" fillcolor="#231f20" stroked="f">
                    <v:path arrowok="t" o:connecttype="custom" o:connectlocs="49,0;23,3;9,20;2,35;8,35;15,19;28,17;80,17;80,16;68,4;49,0" o:connectangles="0,0,0,0,0,0,0,0,0,0,0"/>
                  </v:shape>
                </v:group>
                <v:group id="Group 86" o:spid="_x0000_s1187" style="position:absolute;left:295;top:1192;width:90;height:137" coordorigin="295,1192" coordsize="90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87" o:spid="_x0000_s1188" style="position:absolute;left:295;top:1192;width:90;height:137;visibility:visible;mso-wrap-style:square;v-text-anchor:top" coordsize="9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dK6cYA&#10;AADcAAAADwAAAGRycy9kb3ducmV2LnhtbESPQWvCQBSE7wX/w/IEb3VTwSCpm2CDFg+WUlsQb4/s&#10;Mwlm34bdrab99d2C4HGYmW+YZTGYTlzI+daygqdpAoK4srrlWsHX5+ZxAcIHZI2dZVLwQx6KfPSw&#10;xEzbK3/QZR9qESHsM1TQhNBnUvqqIYN+anvi6J2sMxiidLXUDq8Rbjo5S5JUGmw5LjTYU9lQdd5/&#10;GwWHt/V7KsuyP/4O7F6qw272mu6UmoyH1TOIQEO4h2/trVYwT+bwfyYe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9dK6cYAAADcAAAADwAAAAAAAAAAAAAAAACYAgAAZHJz&#10;L2Rvd25yZXYueG1sUEsFBgAAAAAEAAQA9QAAAIsDAAAAAA==&#10;" path="m4,95l,95r6,42l10,137r,-3l12,131r59,l77,126r-50,l11,110,4,95e" fillcolor="#231f20" stroked="f">
                    <v:path arrowok="t" o:connecttype="custom" o:connectlocs="4,95;0,95;6,137;10,137;10,134;12,131;71,131;77,126;27,126;11,110;4,95" o:connectangles="0,0,0,0,0,0,0,0,0,0,0"/>
                  </v:shape>
                  <v:shape id="Freeform 88" o:spid="_x0000_s1189" style="position:absolute;left:295;top:1192;width:90;height:137;visibility:visible;mso-wrap-style:square;v-text-anchor:top" coordsize="9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XUnsYA&#10;AADcAAAADwAAAGRycy9kb3ducmV2LnhtbESPQWvCQBSE7wX/w/IEb3WjYCjRTajBigdLqS2It0f2&#10;NQlm34bdrUZ/fbdQ6HGYmW+YVTGYTlzI+daygtk0AUFcWd1yreDz4+XxCYQPyBo7y6TgRh6KfPSw&#10;wkzbK7/T5RBqESHsM1TQhNBnUvqqIYN+anvi6H1ZZzBE6WqpHV4j3HRyniSpNNhyXGiwp7Kh6nz4&#10;NgqOr5u3VJZlf7oP7NbVcT/fpnulJuPheQki0BD+w3/tnVawSFL4PROP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XUnsYAAADcAAAADwAAAAAAAAAAAAAAAACYAgAAZHJz&#10;L2Rvd25yZXYueG1sUEsFBgAAAAAEAAQA9QAAAIsDAAAAAA==&#10;" path="m71,131r-59,l21,132r16,2l68,133r3,-2e" fillcolor="#231f20" stroked="f">
                    <v:path arrowok="t" o:connecttype="custom" o:connectlocs="71,131;12,131;21,132;37,134;68,133;71,131" o:connectangles="0,0,0,0,0,0"/>
                  </v:shape>
                  <v:shape id="Freeform 89" o:spid="_x0000_s1190" style="position:absolute;left:295;top:1192;width:90;height:137;visibility:visible;mso-wrap-style:square;v-text-anchor:top" coordsize="9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xBcYA&#10;AADcAAAADwAAAGRycy9kb3ducmV2LnhtbESPQWvCQBSE70L/w/IKvdVNhUaJrtKGtvRgEaMg3h7Z&#10;ZxLMvg27W43++q5Q8DjMzDfMbNGbVpzI+caygpdhAoK4tLrhSsF28/k8AeEDssbWMim4kIfF/GEw&#10;w0zbM6/pVIRKRAj7DBXUIXSZlL6syaAf2o44egfrDIYoXSW1w3OEm1aOkiSVBhuOCzV2lNdUHotf&#10;o2D387FKZZ53+2vP7r3cLUdf6VKpp8f+bQoiUB/u4f/2t1bwmozhdi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lxBcYAAADcAAAADwAAAAAAAAAAAAAAAACYAgAAZHJz&#10;L2Rvd25yZXYueG1sUEsFBgAAAAAEAAQA9QAAAIsDAAAAAA==&#10;" path="m26,2l12,16,6,42r7,13l29,68,54,84,66,98r2,16l57,125r-30,1l77,126r7,-7l89,101,82,80,66,66,46,54,29,42,23,26r,-12l33,8r48,l81,6r-6,l68,6,54,3,26,2e" fillcolor="#231f20" stroked="f">
                    <v:path arrowok="t" o:connecttype="custom" o:connectlocs="26,2;12,16;6,42;13,55;29,68;54,84;66,98;68,114;57,125;27,126;77,126;84,119;89,101;82,80;66,66;46,54;29,42;23,26;23,14;33,8;81,8;81,6;75,6;68,6;54,3;26,2" o:connectangles="0,0,0,0,0,0,0,0,0,0,0,0,0,0,0,0,0,0,0,0,0,0,0,0,0,0"/>
                  </v:shape>
                  <v:shape id="Freeform 90" o:spid="_x0000_s1191" style="position:absolute;left:295;top:1192;width:90;height:137;visibility:visible;mso-wrap-style:square;v-text-anchor:top" coordsize="9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ld8MA&#10;AADcAAAADwAAAGRycy9kb3ducmV2LnhtbERPz2vCMBS+D/Y/hDfYbaYKK9I1lVk22cEh1oF4ezTP&#10;tqx5KUnUzr/eHAYeP77f+WI0vTiT851lBdNJAoK4trrjRsHP7vNlDsIHZI29ZVLwRx4WxeNDjpm2&#10;F97SuQqNiCHsM1TQhjBkUvq6JYN+YgfiyB2tMxgidI3UDi8x3PRyliSpNNhxbGhxoLKl+rc6GQX7&#10;749NKstyOFxHdst6v56t0rVSz0/j+xuIQGO4i//dX1rBaxLXxjPxCM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bld8MAAADcAAAADwAAAAAAAAAAAAAAAACYAgAAZHJzL2Rv&#10;d25yZXYueG1sUEsFBgAAAAAEAAQA9QAAAIgDAAAAAA==&#10;" path="m81,8l33,8r22,2l72,23r8,19l85,42,81,8e" fillcolor="#231f20" stroked="f">
                    <v:path arrowok="t" o:connecttype="custom" o:connectlocs="81,8;33,8;55,10;72,23;80,42;85,42;81,8" o:connectangles="0,0,0,0,0,0,0"/>
                  </v:shape>
                  <v:shape id="Freeform 91" o:spid="_x0000_s1192" style="position:absolute;left:295;top:1192;width:90;height:137;visibility:visible;mso-wrap-style:square;v-text-anchor:top" coordsize="9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A7MYA&#10;AADcAAAADwAAAGRycy9kb3ducmV2LnhtbESPQWvCQBSE70L/w/IKvdVNhQaNrtKGtvRgEaMg3h7Z&#10;ZxLMvg27W43++q5Q8DjMzDfMbNGbVpzI+caygpdhAoK4tLrhSsF28/k8BuEDssbWMim4kIfF/GEw&#10;w0zbM6/pVIRKRAj7DBXUIXSZlL6syaAf2o44egfrDIYoXSW1w3OEm1aOkiSVBhuOCzV2lNdUHotf&#10;o2D387FKZZ53+2vP7r3cLUdf6VKpp8f+bQoiUB/u4f/2t1bwmkzgdi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pA7MYAAADcAAAADwAAAAAAAAAAAAAAAACYAgAAZHJz&#10;L2Rvd25yZXYueG1sUEsFBgAAAAAEAAQA9QAAAIsDAAAAAA==&#10;" path="m80,l76,r,3l75,6r6,l80,e" fillcolor="#231f20" stroked="f">
                    <v:path arrowok="t" o:connecttype="custom" o:connectlocs="80,0;76,0;76,3;75,6;81,6;80,0" o:connectangles="0,0,0,0,0,0"/>
                  </v:shape>
                </v:group>
                <v:group id="Group 92" o:spid="_x0000_s1193" style="position:absolute;left:401;top:1211;width:53;height:118" coordorigin="401,1211" coordsize="53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93" o:spid="_x0000_s1194" style="position:absolute;left:401;top:1211;width:53;height:118;visibility:visible;mso-wrap-style:square;v-text-anchor:top" coordsize="5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Zt5MUA&#10;AADcAAAADwAAAGRycy9kb3ducmV2LnhtbESPzWrDMBCE74W+g9hCbo2sQkJxLYfQ0pJT/uoectta&#10;G9vEWrmWkjhvHwUKOQ4z8w2TzQbbihP1vnGsQY0TEMSlMw1XGorvz+dXED4gG2wdk4YLeZjljw8Z&#10;psadeUOnbahEhLBPUUMdQpdK6cuaLPqx64ijt3e9xRBlX0nT4znCbStfkmQqLTYcF2rs6L2m8rA9&#10;Wg276od28+nXx0q1f+rXd7Qs1ketR0/D/A1EoCHcw//thdEwUQp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m3kxQAAANwAAAAPAAAAAAAAAAAAAAAAAJgCAABkcnMv&#10;ZG93bnJldi54bWxQSwUGAAAAAAQABAD1AAAAigMAAAAA&#10;" path="m28,32r-17,l11,112r8,5l38,117r10,-6l50,107r-22,l28,32e" fillcolor="#231f20" stroked="f">
                    <v:path arrowok="t" o:connecttype="custom" o:connectlocs="28,32;11,32;11,112;19,117;38,117;48,111;50,107;28,107;28,32" o:connectangles="0,0,0,0,0,0,0,0,0"/>
                  </v:shape>
                  <v:shape id="Freeform 94" o:spid="_x0000_s1195" style="position:absolute;left:401;top:1211;width:53;height:118;visibility:visible;mso-wrap-style:square;v-text-anchor:top" coordsize="5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zk8UA&#10;AADcAAAADwAAAGRycy9kb3ducmV2LnhtbESPQWvCQBSE74L/YXmCN7NJoFJSV5GKpSdt1R5ye2af&#10;SWj2bZrdaPz33ULB4zAz3zCL1WAacaXO1ZYVJFEMgriwuuZSwem4nT2DcB5ZY2OZFNzJwWo5Hi0w&#10;0/bGn3Q9+FIECLsMFVTet5mUrqjIoItsSxy8i+0M+iC7UuoObwFuGpnG8VwarDksVNjSa0XF96E3&#10;CvLyi/L1/G2zT5qf5Oxa2p0+eqWmk2H9AsLT4B/h//a7VvCUpPB3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POTxQAAANwAAAAPAAAAAAAAAAAAAAAAAJgCAABkcnMv&#10;ZG93bnJldi54bWxQSwUGAAAAAAQABAD1AAAAigMAAAAA&#10;" path="m50,100r-2,2l44,107r6,l53,102r-3,-2e" fillcolor="#231f20" stroked="f">
                    <v:path arrowok="t" o:connecttype="custom" o:connectlocs="50,100;48,102;44,107;50,107;53,102;50,100" o:connectangles="0,0,0,0,0,0"/>
                  </v:shape>
                  <v:shape id="Freeform 95" o:spid="_x0000_s1196" style="position:absolute;left:401;top:1211;width:53;height:118;visibility:visible;mso-wrap-style:square;v-text-anchor:top" coordsize="5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WCMYA&#10;AADcAAAADwAAAGRycy9kb3ducmV2LnhtbESPT2vCQBTE7wW/w/KE3uomlQaJrhIslZ76J+rB2zP7&#10;TILZt2l2o+m3d4VCj8PM/IZZrAbTiAt1rrasIJ5EIIgLq2suFey2b08zEM4ja2wsk4JfcrBajh4W&#10;mGp75W+65L4UAcIuRQWV920qpSsqMugmtiUO3sl2Bn2QXSl1h9cAN418jqJEGqw5LFTY0rqi4pz3&#10;RsGh3NMhSzavn3HzEx9dSx+7r16px/GQzUF4Gvx/+K/9rhW8xFO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hWCMYAAADcAAAADwAAAAAAAAAAAAAAAACYAgAAZHJz&#10;L2Rvd25yZXYueG1sUEsFBgAAAAAEAAQA9QAAAIsDAAAAAA==&#10;" path="m26,l19,10r-3,5l8,22,4,27,,28r,2l,32r48,l48,25r-20,l28,2,26,e" fillcolor="#231f20" stroked="f">
                    <v:path arrowok="t" o:connecttype="custom" o:connectlocs="26,0;19,10;16,15;8,22;4,27;0,28;0,30;0,32;48,32;48,25;28,25;28,2;26,0" o:connectangles="0,0,0,0,0,0,0,0,0,0,0,0,0"/>
                  </v:shape>
                </v:group>
                <v:group id="Group 96" o:spid="_x0000_s1197" style="position:absolute;left:455;top:1235;width:66;height:92" coordorigin="455,1235" coordsize="66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97" o:spid="_x0000_s1198" style="position:absolute;left:455;top:1235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JpsYA&#10;AADcAAAADwAAAGRycy9kb3ducmV2LnhtbESPQWvCQBSE7wX/w/IEb3VjIa1EVxFBaECKVQ85PrLP&#10;JJp9G7Ibk/bXu4WCx2FmvmGW68HU4k6tqywrmE0jEMS51RUXCs6n3eschPPIGmvLpOCHHKxXo5cl&#10;Jtr2/E33oy9EgLBLUEHpfZNI6fKSDLqpbYiDd7GtQR9kW0jdYh/gppZvUfQuDVYcFkpsaFtSfjt2&#10;RsHVZPs+/Uq7j+70e7hmWVxcqlSpyXjYLEB4Gvwz/N/+1AriWQx/Z8IR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JJpsYAAADcAAAADwAAAAAAAAAAAAAAAACYAgAAZHJz&#10;L2Rvd25yZXYueG1sUEsFBgAAAAAEAAQA9QAAAIsDAAAAAA==&#10;" path="m30,13r-20,l14,13r,73l,88r,3l47,91r,-3l37,88,30,87r,-65l34,18r-4,l30,13e" fillcolor="#231f20" stroked="f">
                    <v:path arrowok="t" o:connecttype="custom" o:connectlocs="30,13;10,13;14,13;14,86;0,88;0,91;47,91;47,88;37,88;30,87;30,22;34,18;30,18;30,13" o:connectangles="0,0,0,0,0,0,0,0,0,0,0,0,0,0"/>
                  </v:shape>
                  <v:shape id="Freeform 98" o:spid="_x0000_s1199" style="position:absolute;left:455;top:1235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DX0cUA&#10;AADcAAAADwAAAGRycy9kb3ducmV2LnhtbESPQWvCQBSE7wX/w/KE3upGQSvRVUQQGpDSqoccH9ln&#10;Es2+DdmNif31XUHwOMzMN8xy3ZtK3KhxpWUF41EEgjizuuRcwem4+5iDcB5ZY2WZFNzJwXo1eFti&#10;rG3Hv3Q7+FwECLsYFRTe17GULivIoBvZmjh4Z9sY9EE2udQNdgFuKjmJopk0WHJYKLCmbUHZ9dAa&#10;BReT7rvkO2k/2+PfzyVNp/m5TJR6H/abBQhPvX+Fn+0vrWA6nsHjTD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NfRxQAAANwAAAAPAAAAAAAAAAAAAAAAAJgCAABkcnMv&#10;ZG93bnJldi54bWxQSwUGAAAAAAQABAD1AAAAigMAAAAA&#10;" path="m65,12r-16,l51,19r12,l65,15r,-3e" fillcolor="#231f20" stroked="f">
                    <v:path arrowok="t" o:connecttype="custom" o:connectlocs="65,12;49,12;51,19;63,19;65,15;65,12" o:connectangles="0,0,0,0,0,0"/>
                  </v:shape>
                  <v:shape id="Freeform 99" o:spid="_x0000_s1200" style="position:absolute;left:455;top:1235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ySsUA&#10;AADcAAAADwAAAGRycy9kb3ducmV2LnhtbESPQWvCQBSE74L/YXlCb7qxYJXoKiIUGpBi1UOOj+wz&#10;iWbfhuzGxP76rlDwOMzMN8xq05tK3KlxpWUF00kEgjizuuRcwfn0OV6AcB5ZY2WZFDzIwWY9HKww&#10;1rbjH7offS4ChF2MCgrv61hKlxVk0E1sTRy8i20M+iCbXOoGuwA3lXyPog9psOSwUGBNu4Ky27E1&#10;Cq4m3XfJd9LO29Pv4Zqms/xSJkq9jfrtEoSn3r/C/+0vrWA2ncPz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HJKxQAAANwAAAAPAAAAAAAAAAAAAAAAAJgCAABkcnMv&#10;ZG93bnJldi54bWxQSwUGAAAAAAQABAD1AAAAigMAAAAA&#10;" path="m61,l47,,40,4,31,18r3,l39,12r26,l65,4,61,e" fillcolor="#231f20" stroked="f">
                    <v:path arrowok="t" o:connecttype="custom" o:connectlocs="61,0;47,0;40,4;31,18;34,18;39,12;65,12;65,4;61,0" o:connectangles="0,0,0,0,0,0,0,0,0"/>
                  </v:shape>
                  <v:shape id="Freeform 100" o:spid="_x0000_s1201" style="position:absolute;left:455;top:1235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PmOMMA&#10;AADcAAAADwAAAGRycy9kb3ducmV2LnhtbERPy4rCMBTdC/5DuMLsNHXABx2jyMDAFAbxMYsuL821&#10;rTY3pUlt9evNQnB5OO/VpjeVuFHjSssKppMIBHFmdcm5gv/Tz3gJwnlkjZVlUnAnB5v1cLDCWNuO&#10;D3Q7+lyEEHYxKii8r2MpXVaQQTexNXHgzrYx6ANscqkb7EK4qeRnFM2lwZJDQ4E1fReUXY+tUXAx&#10;6V+X7JJ20Z4e+0uazvJzmSj1Meq3XyA89f4tfrl/tYLZNKwN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PmOMMAAADcAAAADwAAAAAAAAAAAAAAAACYAgAAZHJzL2Rv&#10;d25yZXYueG1sUEsFBgAAAAAEAAQA9QAAAIgDAAAAAA==&#10;" path="m29,l20,4,10,7,,10r,3l2,13r2,l30,13,30,,29,e" fillcolor="#231f20" stroked="f">
                    <v:path arrowok="t" o:connecttype="custom" o:connectlocs="29,0;20,4;10,7;0,10;0,13;2,13;4,13;30,13;30,0;29,0" o:connectangles="0,0,0,0,0,0,0,0,0,0"/>
                  </v:shape>
                </v:group>
                <v:group id="Group 101" o:spid="_x0000_s1202" style="position:absolute;left:522;top:1237;width:94;height:92" coordorigin="522,1237" coordsize="94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102" o:spid="_x0000_s1203" style="position:absolute;left:522;top:1237;width:94;height:92;visibility:visible;mso-wrap-style:square;v-text-anchor:top" coordsize="9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dPJsEA&#10;AADcAAAADwAAAGRycy9kb3ducmV2LnhtbERPTWsCMRC9F/wPYYTealahxa5GEVHowQq1HjyOybhZ&#10;Npksm1TXf28OQo+P9z1f9t6JK3WxDqxgPCpAEOtgaq4UHH+3b1MQMSEbdIFJwZ0iLBeDlzmWJtz4&#10;h66HVIkcwrFEBTaltpQyakse4yi0xJm7hM5jyrCrpOnwlsO9k5Oi+JAea84NFltaW9LN4c8r2LvP&#10;6flSaGvr8ekbm0bf3Wan1OuwX81AJOrTv/jp/jIK3id5fj6Tj4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3TybBAAAA3AAAAA8AAAAAAAAAAAAAAAAAmAIAAGRycy9kb3du&#10;cmV2LnhtbFBLBQYAAAAABAAEAPUAAACGAwAAAAA=&#10;" path="m29,l,,,2,12,3r,84l27,91r12,l49,91,60,80r-30,l29,67,29,e" fillcolor="#231f20" stroked="f">
                    <v:path arrowok="t" o:connecttype="custom" o:connectlocs="29,0;0,0;0,2;12,3;12,87;27,91;39,91;49,91;60,80;30,80;29,67;29,0" o:connectangles="0,0,0,0,0,0,0,0,0,0,0,0"/>
                  </v:shape>
                  <v:shape id="Freeform 103" o:spid="_x0000_s1204" style="position:absolute;left:522;top:1237;width:94;height:92;visibility:visible;mso-wrap-style:square;v-text-anchor:top" coordsize="9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vqvcQA&#10;AADcAAAADwAAAGRycy9kb3ducmV2LnhtbESPQWsCMRSE7wX/Q3hCbzW7QsWuRpFSoYe2UO3B4zN5&#10;bpZNXpZN1PXfN0Khx2FmvmGW68E7caE+NoEVlJMCBLEOpuFawc9++zQHEROyQReYFNwowno1elhi&#10;ZcKVv+myS7XIEI4VKrApdZWUUVvyGCehI87eKfQeU5Z9LU2P1wz3Tk6LYiY9NpwXLHb0akm3u7NX&#10;8OVe5sdToa1tysMntq2+ubcPpR7Hw2YBItGQ/sN/7Xej4Hlawv1MP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76r3EAAAA3AAAAA8AAAAAAAAAAAAAAAAAmAIAAGRycy9k&#10;b3ducmV2LnhtbFBLBQYAAAAABAAEAPUAAACJAwAAAAA=&#10;" path="m81,74r-16,l65,91r1,l83,85,93,82r,-2l81,80r,-3l81,74e" fillcolor="#231f20" stroked="f">
                    <v:path arrowok="t" o:connecttype="custom" o:connectlocs="81,74;65,74;65,91;66,91;83,85;93,82;93,80;81,80;81,77;81,74" o:connectangles="0,0,0,0,0,0,0,0,0,0"/>
                  </v:shape>
                  <v:shape id="Freeform 104" o:spid="_x0000_s1205" style="position:absolute;left:522;top:1237;width:94;height:92;visibility:visible;mso-wrap-style:square;v-text-anchor:top" coordsize="9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l0ysQA&#10;AADcAAAADwAAAGRycy9kb3ducmV2LnhtbESPQWsCMRSE74X+h/AKvdWsC4quRpFSwUNbqHro8TV5&#10;bpZNXpZN1PXfN0Khx2FmvmGW68E7caE+NoEVjEcFCGIdTMO1guNh+zIDEROyQReYFNwownr1+LDE&#10;yoQrf9Fln2qRIRwrVGBT6iopo7bkMY5CR5y9U+g9piz7WpoerxnunSyLYio9NpwXLHb0akm3+7NX&#10;8Onms59Toa1txt8f2Lb65t7elXp+GjYLEImG9B/+a++MgklZwv1MP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pdMrEAAAA3AAAAA8AAAAAAAAAAAAAAAAAmAIAAGRycy9k&#10;b3ducmV2LnhtbFBLBQYAAAAABAAEAPUAAACJAwAAAAA=&#10;" path="m81,l49,r,3l63,3r1,5l64,69r-1,2l61,73r-5,4l50,80r10,l65,74r16,l81,e" fillcolor="#231f20" stroked="f">
                    <v:path arrowok="t" o:connecttype="custom" o:connectlocs="81,0;49,0;49,3;63,3;64,8;64,69;63,71;61,73;56,77;50,80;60,80;65,74;81,74;81,0" o:connectangles="0,0,0,0,0,0,0,0,0,0,0,0,0,0"/>
                  </v:shape>
                  <v:shape id="Freeform 105" o:spid="_x0000_s1206" style="position:absolute;left:522;top:1237;width:94;height:92;visibility:visible;mso-wrap-style:square;v-text-anchor:top" coordsize="9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XRUcQA&#10;AADcAAAADwAAAGRycy9kb3ducmV2LnhtbESPQWsCMRSE7wX/Q3hCbzWrYrGrUUQq9GALtT30+Eye&#10;m2WTl2WT6vrvG0HocZiZb5jluvdOnKmLdWAF41EBglgHU3Ol4Ptr9zQHEROyQReYFFwpwno1eFhi&#10;acKFP+l8SJXIEI4lKrAptaWUUVvyGEehJc7eKXQeU5ZdJU2Hlwz3Tk6K4ll6rDkvWGxpa0k3h1+v&#10;4MO9zI+nQltbj3/esWn01b3ulXoc9psFiER9+g/f229GwWwyhduZf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l0VHEAAAA3AAAAA8AAAAAAAAAAAAAAAAAmAIAAGRycy9k&#10;b3ducmV2LnhtbFBLBQYAAAAABAAEAPUAAACJAwAAAAA=&#10;" path="m93,79l81,80r12,l93,79e" fillcolor="#231f20" stroked="f">
                    <v:path arrowok="t" o:connecttype="custom" o:connectlocs="93,79;81,80;93,80;93,79" o:connectangles="0,0,0,0"/>
                  </v:shape>
                </v:group>
                <v:group id="Group 106" o:spid="_x0000_s1207" style="position:absolute;left:626;top:1235;width:77;height:93" coordorigin="626,1235" coordsize="77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107" o:spid="_x0000_s1208" style="position:absolute;left:626;top:1235;width:77;height:93;visibility:visible;mso-wrap-style:square;v-text-anchor:top" coordsize="7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0iFsMA&#10;AADcAAAADwAAAGRycy9kb3ducmV2LnhtbESP0WoCMRRE3wv+Q7gF32q2glK2RrGi4ptW+wGXze1m&#10;2+Rm3UR39euNIPg4zMwZZjLrnBVnakLlWcH7IANBXHhdcang57B6+wARIrJG65kUXCjAbNp7mWCu&#10;fcvfdN7HUiQIhxwVmBjrXMpQGHIYBr4mTt6vbxzGJJtS6gbbBHdWDrNsLB1WnBYM1rQwVPzvT07B&#10;aW7axfJo/vzW7sbL63pjv4xXqv/azT9BROriM/xob7SC0XAE9zPpCM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0iFsMAAADcAAAADwAAAAAAAAAAAAAAAACYAgAAZHJzL2Rv&#10;d25yZXYueG1sUEsFBgAAAAAEAAQA9QAAAIgDAAAAAA==&#10;" path="m51,l32,1,16,10,4,28r,1l,57,8,78,24,89r22,3l63,83r4,-7l32,76,19,61,15,34,26,11,40,5r24,l60,2,51,e" fillcolor="#231f20" stroked="f">
                    <v:path arrowok="t" o:connecttype="custom" o:connectlocs="51,0;32,1;16,10;4,28;4,29;0,57;8,78;24,89;46,92;63,83;67,76;32,76;19,61;15,34;26,11;40,5;64,5;60,2;51,0" o:connectangles="0,0,0,0,0,0,0,0,0,0,0,0,0,0,0,0,0,0,0"/>
                  </v:shape>
                  <v:shape id="Freeform 108" o:spid="_x0000_s1209" style="position:absolute;left:626;top:1235;width:77;height:93;visibility:visible;mso-wrap-style:square;v-text-anchor:top" coordsize="7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+8YcQA&#10;AADcAAAADwAAAGRycy9kb3ducmV2LnhtbESPUWvCMBSF3wX/Q7jC3mw6YUU6ozhxwzen2w+4NHdN&#10;t+Sma6Lt/PWLIPh4OOd8h7NYDc6KM3Wh8azgMctBEFdeN1wr+Px4nc5BhIis0XomBX8UYLUcjxZY&#10;at/zgc7HWIsE4VCiAhNjW0oZKkMOQ+Zb4uR9+c5hTLKrpe6wT3Bn5SzPC+mw4bRgsKWNoerneHIK&#10;TmvTb7a/5tvv7Xuxvbzt7IvxSj1MhvUziEhDvIdv7Z1W8DQr4H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vvGHEAAAA3AAAAA8AAAAAAAAAAAAAAAAAmAIAAGRycy9k&#10;b3ducmV2LnhtbFBLBQYAAAAABAAEAPUAAACJAwAAAAA=&#10;" path="m76,62r-6,3l58,74,32,76r35,l76,62e" fillcolor="#231f20" stroked="f">
                    <v:path arrowok="t" o:connecttype="custom" o:connectlocs="76,62;70,65;58,74;32,76;67,76;76,62" o:connectangles="0,0,0,0,0,0"/>
                  </v:shape>
                  <v:shape id="Freeform 109" o:spid="_x0000_s1210" style="position:absolute;left:626;top:1235;width:77;height:93;visibility:visible;mso-wrap-style:square;v-text-anchor:top" coordsize="7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Z+sQA&#10;AADcAAAADwAAAGRycy9kb3ducmV2LnhtbESP0WoCMRRE3wv+Q7hC3zSrUFtWo6jY4put+gGXzXWz&#10;mtxsN9Hd9usbQejjMDNnmNmic1bcqAmVZwWjYQaCuPC64lLB8fA+eAMRIrJG65kU/FCAxbz3NMNc&#10;+5a/6LaPpUgQDjkqMDHWuZShMOQwDH1NnLyTbxzGJJtS6gbbBHdWjrNsIh1WnBYM1rQ2VFz2V6fg&#10;ujTtevNtzn5nPyeb34+tXRmv1HO/W05BROrif/jR3moFL+NXuJ9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jGfrEAAAA3AAAAA8AAAAAAAAAAAAAAAAAmAIAAGRycy9k&#10;b3ducmV2LnhtbFBLBQYAAAAABAAEAPUAAACJAwAAAAA=&#10;" path="m64,5l51,5r1,6l56,24r3,5l64,28r6,l74,24r,-8l71,10,65,6,64,5e" fillcolor="#231f20" stroked="f">
                    <v:path arrowok="t" o:connecttype="custom" o:connectlocs="64,5;51,5;52,11;56,24;59,29;64,28;70,28;74,24;74,16;71,10;65,6;64,5" o:connectangles="0,0,0,0,0,0,0,0,0,0,0,0"/>
                  </v:shape>
                </v:group>
                <v:group id="Group 110" o:spid="_x0000_s1211" style="position:absolute;left:712;top:1211;width:53;height:118" coordorigin="712,1211" coordsize="53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111" o:spid="_x0000_s1212" style="position:absolute;left:712;top:1211;width:53;height:118;visibility:visible;mso-wrap-style:square;v-text-anchor:top" coordsize="5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yrX8YA&#10;AADcAAAADwAAAGRycy9kb3ducmV2LnhtbESPT2vCQBTE70K/w/IKvZlNhIpNs4q0WHqqf5oecnvN&#10;PpNg9m3Mrpp+e1cQehxm5jdMthhMK87Uu8aygiSKQRCXVjdcKci/V+MZCOeRNbaWScEfOVjMH0YZ&#10;ptpeeEvnna9EgLBLUUHtfZdK6cqaDLrIdsTB29veoA+yr6Tu8RLgppWTOJ5Kgw2HhRo7equpPOxO&#10;RkFR/VCxnH68r5P2mPy6jr7yzUmpp8dh+QrC0+D/w/f2p1bwPHmB25lw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yrX8YAAADcAAAADwAAAAAAAAAAAAAAAACYAgAAZHJz&#10;L2Rvd25yZXYueG1sUEsFBgAAAAAEAAQA9QAAAIsDAAAAAA==&#10;" path="m28,32r-17,l11,112r8,5l38,117r10,-6l50,107r-22,l28,32e" fillcolor="#231f20" stroked="f">
                    <v:path arrowok="t" o:connecttype="custom" o:connectlocs="28,32;11,32;11,112;19,117;38,117;48,111;50,107;28,107;28,32" o:connectangles="0,0,0,0,0,0,0,0,0"/>
                  </v:shape>
                  <v:shape id="Freeform 112" o:spid="_x0000_s1213" style="position:absolute;left:712;top:1211;width:53;height:118;visibility:visible;mso-wrap-style:square;v-text-anchor:top" coordsize="5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+UH8MA&#10;AADcAAAADwAAAGRycy9kb3ducmV2LnhtbERPu27CMBTdK/UfrIvUrXFSBKoCBkWtijrxahjYLvEl&#10;iYiv09iB8Pd4qNTx6Lzny8E04kqdqy0rSKIYBHFhdc2lgvzn6/UdhPPIGhvLpOBODpaL56c5ptre&#10;eEfXvS9FCGGXooLK+zaV0hUVGXSRbYkDd7adQR9gV0rd4S2Em0a+xfFUGqw5NFTY0kdFxWXfGwXH&#10;8kDHbLr63CTNb3JyLa3zba/Uy2jIZiA8Df5f/Of+1gom4zA/nA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+UH8MAAADcAAAADwAAAAAAAAAAAAAAAACYAgAAZHJzL2Rv&#10;d25yZXYueG1sUEsFBgAAAAAEAAQA9QAAAIgDAAAAAA==&#10;" path="m50,100r-2,2l44,107r6,l53,102r-3,-2e" fillcolor="#231f20" stroked="f">
                    <v:path arrowok="t" o:connecttype="custom" o:connectlocs="50,100;48,102;44,107;50,107;53,102;50,100" o:connectangles="0,0,0,0,0,0"/>
                  </v:shape>
                  <v:shape id="Freeform 113" o:spid="_x0000_s1214" style="position:absolute;left:712;top:1211;width:53;height:118;visibility:visible;mso-wrap-style:square;v-text-anchor:top" coordsize="5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MxhMYA&#10;AADcAAAADwAAAGRycy9kb3ducmV2LnhtbESPT2vCQBTE7wW/w/KE3uomlQaJrhIslZ76J+rB2zP7&#10;TILZt2l2o+m3d4VCj8PM/IZZrAbTiAt1rrasIJ5EIIgLq2suFey2b08zEM4ja2wsk4JfcrBajh4W&#10;mGp75W+65L4UAcIuRQWV920qpSsqMugmtiUO3sl2Bn2QXSl1h9cAN418jqJEGqw5LFTY0rqi4pz3&#10;RsGh3NMhSzavn3HzEx9dSx+7r16px/GQzUF4Gvx/+K/9rhW8TGO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MxhMYAAADcAAAADwAAAAAAAAAAAAAAAACYAgAAZHJz&#10;L2Rvd25yZXYueG1sUEsFBgAAAAAEAAQA9QAAAIsDAAAAAA==&#10;" path="m26,l19,10r-3,5l8,22,4,27,,28r,2l,32r48,l48,25r-20,l28,2,26,e" fillcolor="#231f20" stroked="f">
                    <v:path arrowok="t" o:connecttype="custom" o:connectlocs="26,0;19,10;16,15;8,22;4,27;0,28;0,30;0,32;48,32;48,25;28,25;28,2;26,0" o:connectangles="0,0,0,0,0,0,0,0,0,0,0,0,0"/>
                  </v:shape>
                </v:group>
                <v:group id="Group 114" o:spid="_x0000_s1215" style="position:absolute;left:766;top:1237;width:94;height:92" coordorigin="766,1237" coordsize="94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115" o:spid="_x0000_s1216" style="position:absolute;left:766;top:1237;width:94;height:92;visibility:visible;mso-wrap-style:square;v-text-anchor:top" coordsize="9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HjMQA&#10;AADcAAAADwAAAGRycy9kb3ducmV2LnhtbESPQWsCMRSE7wX/Q3iCt5pVabFbo4hY8FAL2h56fE2e&#10;m2WTl2WT6vrvTaHgcZiZb5jFqvdOnKmLdWAFk3EBglgHU3Ol4Ovz7XEOIiZkgy4wKbhShNVy8LDA&#10;0oQLH+h8TJXIEI4lKrAptaWUUVvyGMehJc7eKXQeU5ZdJU2Hlwz3Tk6L4ll6rDkvWGxpY0k3x1+v&#10;4MO9zH9Ohba2nnzvsWn01W3flRoN+/UriER9uof/2zuj4Gk2g78z+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8R4zEAAAA3AAAAA8AAAAAAAAAAAAAAAAAmAIAAGRycy9k&#10;b3ducmV2LnhtbFBLBQYAAAAABAAEAPUAAACJAwAAAAA=&#10;" path="m29,l,,,2,12,3r,84l27,91r12,l49,91,60,80r-30,l29,67,29,e" fillcolor="#231f20" stroked="f">
                    <v:path arrowok="t" o:connecttype="custom" o:connectlocs="29,0;0,0;0,2;12,3;12,87;27,91;39,91;49,91;60,80;30,80;29,67;29,0" o:connectangles="0,0,0,0,0,0,0,0,0,0,0,0"/>
                  </v:shape>
                  <v:shape id="Freeform 116" o:spid="_x0000_s1217" style="position:absolute;left:766;top:1237;width:94;height:92;visibility:visible;mso-wrap-style:square;v-text-anchor:top" coordsize="9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Xf+MUA&#10;AADcAAAADwAAAGRycy9kb3ducmV2LnhtbESPQWsCMRSE7wX/Q3gFbzWrtcVujSJSwYMt1PbQ42vy&#10;3CybvCybqOu/N0Khx2FmvmHmy947caIu1oEVjEcFCGIdTM2Vgu+vzcMMREzIBl1gUnChCMvF4G6O&#10;pQln/qTTPlUiQziWqMCm1JZSRm3JYxyFljh7h9B5TFl2lTQdnjPcOzkpimfpsea8YLGltSXd7I9e&#10;wYd7mf0eCm1tPf55x6bRF/e2U2p4369eQSTq03/4r701Cp4ep3A7k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d/4xQAAANwAAAAPAAAAAAAAAAAAAAAAAJgCAABkcnMv&#10;ZG93bnJldi54bWxQSwUGAAAAAAQABAD1AAAAigMAAAAA&#10;" path="m81,74r-16,l65,91r1,l83,85,93,82r,-2l81,80r,-3l81,74e" fillcolor="#231f20" stroked="f">
                    <v:path arrowok="t" o:connecttype="custom" o:connectlocs="81,74;65,74;65,91;66,91;83,85;93,82;93,80;81,80;81,77;81,74" o:connectangles="0,0,0,0,0,0,0,0,0,0"/>
                  </v:shape>
                  <v:shape id="Freeform 117" o:spid="_x0000_s1218" style="position:absolute;left:766;top:1237;width:94;height:92;visibility:visible;mso-wrap-style:square;v-text-anchor:top" coordsize="9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6Y8QA&#10;AADcAAAADwAAAGRycy9kb3ducmV2LnhtbESPQWsCMRSE7wX/Q3iCt5pVsdjVKCIKPbSF2h56fCbP&#10;zbLJy7KJuv77plDocZiZb5jVpvdOXKmLdWAFk3EBglgHU3Ol4Ovz8LgAEROyQReYFNwpwmY9eFhh&#10;acKNP+h6TJXIEI4lKrAptaWUUVvyGMehJc7eOXQeU5ZdJU2Htwz3Tk6L4kl6rDkvWGxpZ0k3x4tX&#10;8O6eF6dzoa2tJ99v2DT67vavSo2G/XYJIlGf/sN/7RejYD6bw++Zf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ZemPEAAAA3AAAAA8AAAAAAAAAAAAAAAAAmAIAAGRycy9k&#10;b3ducmV2LnhtbFBLBQYAAAAABAAEAPUAAACJAwAAAAA=&#10;" path="m81,l49,r,3l63,3r1,5l64,69r-1,2l61,73r-5,4l50,80r10,l65,74r16,l81,e" fillcolor="#231f20" stroked="f">
                    <v:path arrowok="t" o:connecttype="custom" o:connectlocs="81,0;49,0;49,3;63,3;64,8;64,69;63,71;61,73;56,77;50,80;60,80;65,74;81,74;81,0" o:connectangles="0,0,0,0,0,0,0,0,0,0,0,0,0,0"/>
                  </v:shape>
                  <v:shape id="Freeform 118" o:spid="_x0000_s1219" style="position:absolute;left:766;top:1237;width:94;height:92;visibility:visible;mso-wrap-style:square;v-text-anchor:top" coordsize="9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kFMQA&#10;AADcAAAADwAAAGRycy9kb3ducmV2LnhtbESPQWsCMRSE74L/ITyhN83aUrGrUUQq9FALtT30+Eye&#10;m2WTl2UTdf33jVDocZiZb5jluvdOXKiLdWAF00kBglgHU3Ol4PtrN56DiAnZoAtMCm4UYb0aDpZY&#10;mnDlT7ocUiUyhGOJCmxKbSll1JY8xkloibN3Cp3HlGVXSdPhNcO9k49FMZMea84LFlvaWtLN4ewV&#10;fLiX+fFUaGvr6c8em0bf3Ou7Ug+jfrMAkahP/+G/9ptR8Pw0g/uZf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L5BTEAAAA3AAAAA8AAAAAAAAAAAAAAAAAmAIAAGRycy9k&#10;b3ducmV2LnhtbFBLBQYAAAAABAAEAPUAAACJAwAAAAA=&#10;" path="m93,79l81,80r12,l93,79e" fillcolor="#231f20" stroked="f">
                    <v:path arrowok="t" o:connecttype="custom" o:connectlocs="93,79;81,80;93,80;93,79" o:connectangles="0,0,0,0"/>
                  </v:shape>
                </v:group>
                <v:group id="Group 119" o:spid="_x0000_s1220" style="position:absolute;left:866;top:1235;width:66;height:92" coordorigin="866,1235" coordsize="66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120" o:spid="_x0000_s1221" style="position:absolute;left:866;top:1235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a6WMMA&#10;AADcAAAADwAAAGRycy9kb3ducmV2LnhtbERPy2rCQBTdC/2H4Rbc6aQWbUkzSikIDYhU7SLLS+bm&#10;YTN3QmZiol/vLAouD+edbEbTiAt1rras4GUegSDOra65VPB72s7eQTiPrLGxTAqu5GCzfpokGGs7&#10;8IEuR1+KEMIuRgWV920spcsrMujmtiUOXGE7gz7ArpS6wyGEm0YuomglDdYcGips6aui/O/YGwVn&#10;k+2GdJ/2b/3p9nPOsmVZ1KlS0+fx8wOEp9E/xP/ub61g+RrWhjPh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a6WMMAAADcAAAADwAAAAAAAAAAAAAAAACYAgAAZHJzL2Rv&#10;d25yZXYueG1sUEsFBgAAAAAEAAQA9QAAAIgDAAAAAA==&#10;" path="m31,13r-21,l14,13r,73l,88r,3l47,91r,-3l37,88,31,87r,-65l34,18r-3,l31,13e" fillcolor="#231f20" stroked="f">
                    <v:path arrowok="t" o:connecttype="custom" o:connectlocs="31,13;10,13;14,13;14,86;0,88;0,91;47,91;47,88;37,88;31,87;31,22;34,18;31,18;31,13" o:connectangles="0,0,0,0,0,0,0,0,0,0,0,0,0,0"/>
                  </v:shape>
                  <v:shape id="Freeform 121" o:spid="_x0000_s1222" style="position:absolute;left:866;top:1235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fw8cA&#10;AADcAAAADwAAAGRycy9kb3ducmV2LnhtbESPT2vCQBTE7wW/w/IEb3WjYtXoKlIoNFCK/w45PrLP&#10;JJp9G7Ibk/bTdwuFHoeZ+Q2z2fWmEg9qXGlZwWQcgSDOrC45V3A5vz0vQTiPrLGyTAq+yMFuO3ja&#10;YKxtx0d6nHwuAoRdjAoK7+tYSpcVZNCNbU0cvKttDPogm1zqBrsAN5WcRtGLNFhyWCiwpteCsvup&#10;NQpuJv3oks+kXbTn78MtTef5tUyUGg37/RqEp97/h//a71rBfLaC3zPhCM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KH8PHAAAA3AAAAA8AAAAAAAAAAAAAAAAAmAIAAGRy&#10;cy9kb3ducmV2LnhtbFBLBQYAAAAABAAEAPUAAACMAwAAAAA=&#10;" path="m65,12r-16,l51,19r12,l65,15r,-3e" fillcolor="#231f20" stroked="f">
                    <v:path arrowok="t" o:connecttype="custom" o:connectlocs="65,12;49,12;51,19;63,19;65,15;65,12" o:connectangles="0,0,0,0,0,0"/>
                  </v:shape>
                  <v:shape id="Freeform 122" o:spid="_x0000_s1223" style="position:absolute;left:866;top:1235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FI8MA&#10;AADcAAAADwAAAGRycy9kb3ducmV2LnhtbERPy2rCQBTdC/2H4Rbc6aRSbUkzSikIDYhU7SLLS+bm&#10;YTN3QmZiol/vLAouD+edbEbTiAt1rras4GUegSDOra65VPB72s7eQTiPrLGxTAqu5GCzfpokGGs7&#10;8IEuR1+KEMIuRgWV920spcsrMujmtiUOXGE7gz7ArpS6wyGEm0YuomglDdYcGips6aui/O/YGwVn&#10;k+2GdJ/2b/3p9nPOsmVZ1KlS0+fx8wOEp9E/xP/ub61g+RrmhzPh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bFI8MAAADcAAAADwAAAAAAAAAAAAAAAACYAgAAZHJzL2Rv&#10;d25yZXYueG1sUEsFBgAAAAAEAAQA9QAAAIgDAAAAAA==&#10;" path="m61,l47,,40,4,31,18r3,l39,12r26,l65,4,61,e" fillcolor="#231f20" stroked="f">
                    <v:path arrowok="t" o:connecttype="custom" o:connectlocs="61,0;47,0;40,4;31,18;34,18;39,12;65,12;65,4;61,0" o:connectangles="0,0,0,0,0,0,0,0,0"/>
                  </v:shape>
                  <v:shape id="Freeform 123" o:spid="_x0000_s1224" style="position:absolute;left:866;top:1235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guMYA&#10;AADcAAAADwAAAGRycy9kb3ducmV2LnhtbESPT2vCQBTE7wW/w/IEb3Vj0SrRVaRQaKBI/XPI8ZF9&#10;JtHs25DdmNRP7wqFHoeZ+Q2z2vSmEjdqXGlZwWQcgSDOrC45V3A6fr4uQDiPrLGyTAp+ycFmPXhZ&#10;Yaxtx3u6HXwuAoRdjAoK7+tYSpcVZNCNbU0cvLNtDPogm1zqBrsAN5V8i6J3abDksFBgTR8FZddD&#10;axRcTPrdJbuknbfH+88lTWf5uUyUGg377RKEp97/h//aX1rBbDqB55lw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pguMYAAADcAAAADwAAAAAAAAAAAAAAAACYAgAAZHJz&#10;L2Rvd25yZXYueG1sUEsFBgAAAAAEAAQA9QAAAIsDAAAAAA==&#10;" path="m29,l20,4,10,7,,10r,3l2,13r2,l31,13,31,,29,e" fillcolor="#231f20" stroked="f">
                    <v:path arrowok="t" o:connecttype="custom" o:connectlocs="29,0;20,4;10,7;0,10;0,13;2,13;4,13;31,13;31,0;29,0" o:connectangles="0,0,0,0,0,0,0,0,0,0"/>
                  </v:shape>
                </v:group>
                <v:group id="Group 124" o:spid="_x0000_s1225" style="position:absolute;left:938;top:1237;width:78;height:87" coordorigin="938,1237" coordsize="7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125" o:spid="_x0000_s1226" style="position:absolute;left:938;top:1237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xOcEA&#10;AADcAAAADwAAAGRycy9kb3ducmV2LnhtbESPzYoCMRCE74LvEFrYmybuqshoFNdF8eoPeG0n7czg&#10;pDMkWR3f3ggLeyyq6itqvmxtLe7kQ+VYw3CgQBDnzlRcaDgdN/0piBCRDdaOScOTAiwX3c4cM+Me&#10;vKf7IRYiQThkqKGMscmkDHlJFsPANcTJuzpvMSbpC2k8PhLc1vJTqYm0WHFaKLGhdUn57fBrNWzP&#10;IZzkDtff3kzUhX/o7BVp/dFrVzMQkdr4H/5r74yG8egL3mfS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3cTnBAAAA3AAAAA8AAAAAAAAAAAAAAAAAmAIAAGRycy9kb3du&#10;cmV2LnhtbFBLBQYAAAAABAAEAPUAAACGAwAAAAA=&#10;" path="m27,l13,9,3,29,,62,9,77r17,9l54,87,66,76r-33,l19,63,11,34,73,33,72,27r-60,l15,10,23,5r33,l52,2,27,e" fillcolor="#231f20" stroked="f">
                    <v:path arrowok="t" o:connecttype="custom" o:connectlocs="27,0;13,9;3,29;0,62;9,77;26,86;54,87;66,76;33,76;19,63;11,34;73,33;72,27;12,27;15,10;23,5;56,5;52,2;27,0" o:connectangles="0,0,0,0,0,0,0,0,0,0,0,0,0,0,0,0,0,0,0"/>
                  </v:shape>
                  <v:shape id="Freeform 126" o:spid="_x0000_s1227" style="position:absolute;left:938;top:1237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7pTcIA&#10;AADcAAAADwAAAGRycy9kb3ducmV2LnhtbESPwWrDMBBE74H+g9hCb7GU4ITgRglJSouvTQy+bq2t&#10;bWqtjKQm7t9HhUKPw8y8Ybb7yQ7iSj70jjUsMgWCuHGm51ZDdXmdb0CEiGxwcEwafijAfvcw22Jh&#10;3I3f6XqOrUgQDgVq6GIcCylD05HFkLmROHmfzluMSfpWGo+3BLeDXCq1lhZ7TgsdjnTqqPk6f1sN&#10;b3UIlSzxdPRmrT74hWqvSOunx+nwDCLSFP/Df+3SaFjlOfyeS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3ulNwgAAANwAAAAPAAAAAAAAAAAAAAAAAJgCAABkcnMvZG93&#10;bnJldi54bWxQSwUGAAAAAAQABAD1AAAAhwMAAAAA&#10;" path="m77,58r-5,2l59,71,33,76r33,l71,71,77,58e" fillcolor="#231f20" stroked="f">
                    <v:path arrowok="t" o:connecttype="custom" o:connectlocs="77,58;72,60;59,71;33,76;66,76;71,71;77,58" o:connectangles="0,0,0,0,0,0,0"/>
                  </v:shape>
                  <v:shape id="Freeform 127" o:spid="_x0000_s1228" style="position:absolute;left:938;top:1237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M1sAA&#10;AADcAAAADwAAAGRycy9kb3ducmV2LnhtbESPzYoCMRCE74LvEFrYmyaKioxGURcXr/6A13bSzgxO&#10;OkOS1dm33wiCx6KqvqIWq9bW4kE+VI41DAcKBHHuTMWFhvNp15+BCBHZYO2YNPxRgNWy21lgZtyT&#10;D/Q4xkIkCIcMNZQxNpmUIS/JYhi4hjh5N+ctxiR9IY3HZ4LbWo6UmkqLFaeFEhvalpTfj79Ww88l&#10;hLPc43bjzVRd+ZsuXpHWX712PQcRqY2f8Lu9Nxom4wm8zqQj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JM1sAAAADcAAAADwAAAAAAAAAAAAAAAACYAgAAZHJzL2Rvd25y&#10;ZXYueG1sUEsFBgAAAAAEAAQA9QAAAIUDAAAAAA==&#10;" path="m56,5r-6,l52,18r1,9l72,27,67,12,56,5e" fillcolor="#231f20" stroked="f">
                    <v:path arrowok="t" o:connecttype="custom" o:connectlocs="56,5;50,5;52,18;53,27;72,27;67,12;56,5" o:connectangles="0,0,0,0,0,0,0"/>
                  </v:shape>
                </v:group>
                <v:group id="Group 128" o:spid="_x0000_s1229" style="position:absolute;left:1083;top:1189;width:75;height:138" coordorigin="1083,1189" coordsize="75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rect id="Rectangle 129" o:spid="_x0000_s1230" style="position:absolute;left:1083;top:1382;width:7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7GssUA&#10;AADcAAAADwAAAGRycy9kb3ducmV2LnhtbESPT2sCMRTE70K/Q3iF3jRr/VNZjVKlQkEQ1Hrw9ti8&#10;7oZuXpYk6vrtG0HwOMzMb5jZorW1uJAPxrGCfi8DQVw4bbhU8HNYdycgQkTWWDsmBTcKsJi/dGaY&#10;a3flHV32sRQJwiFHBVWMTS5lKCqyGHquIU7er/MWY5K+lNrjNcFtLd+zbCwtGk4LFTa0qqj425+t&#10;ArdZnvsjuTt9mcE2Dtd+dZNHo9Tba/s5BRGpjc/wo/2tFYyGH3A/k4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sayxQAAANwAAAAPAAAAAAAAAAAAAAAAAJgCAABkcnMv&#10;ZG93bnJldi54bWxQSwUGAAAAAAQABAD1AAAAigMAAAAA&#10;" fillcolor="#231f20" stroked="f">
                    <v:path arrowok="t"/>
                  </v:rect>
                  <v:shape id="Freeform 130" o:spid="_x0000_s1231" style="position:absolute;left:1083;top:1189;width:75;height:138;visibility:visible;mso-wrap-style:square;v-text-anchor:top" coordsize="7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Wvab8A&#10;AADcAAAADwAAAGRycy9kb3ducmV2LnhtbERPy4rCMBTdD/gP4QqzG1NHa6UaRQqCuPPxAdfm2hSb&#10;m9JktOPXm4Xg8nDey3VvG3GnzteOFYxHCQji0umaKwXn0/ZnDsIHZI2NY1LwTx7Wq8HXEnPtHnyg&#10;+zFUIoawz1GBCaHNpfSlIYt+5FriyF1dZzFE2FVSd/iI4baRv0kykxZrjg0GWyoMlbfjn1Uw4SLb&#10;lem+zky/L56pzlJvL0p9D/vNAkSgPnzEb/dOK0incW08E4+AXL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9a9pvwAAANwAAAAPAAAAAAAAAAAAAAAAAJgCAABkcnMvZG93bnJl&#10;di54bWxQSwUGAAAAAAQABAD1AAAAhAMAAAAA&#10;" path="m53,21r-29,l23,127r,5l55,132r-2,-5l53,21e" fillcolor="#231f20" stroked="f">
                    <v:path arrowok="t" o:connecttype="custom" o:connectlocs="53,21;24,21;23,127;23,132;55,132;53,127;53,21" o:connectangles="0,0,0,0,0,0,0"/>
                  </v:shape>
                  <v:shape id="Freeform 131" o:spid="_x0000_s1232" style="position:absolute;left:1083;top:1189;width:75;height:138;visibility:visible;mso-wrap-style:square;v-text-anchor:top" coordsize="7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kK8sQA&#10;AADcAAAADwAAAGRycy9kb3ducmV2LnhtbESPwWrDMBBE74X8g9hAbo3ctI4TJ7IphkLIrU4/YGtt&#10;LFNrZSwlcfr1VaHQ4zAzb5h9OdleXGn0nWMFT8sEBHHjdMetgo/T2+MGhA/IGnvHpOBOHspi9rDH&#10;XLsbv9O1Dq2IEPY5KjAhDLmUvjFk0S/dQBy9sxsthijHVuoRbxFue7lKkrW02HFcMDhQZaj5qi9W&#10;wTNX2aFJj11mpmP1neos9fZTqcV8et2BCDSF//Bf+6AVpC9b+D0Tj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5CvLEAAAA3AAAAA8AAAAAAAAAAAAAAAAAmAIAAGRycy9k&#10;b3ducmV2LnhtbFBLBQYAAAAABAAEAPUAAACJAwAAAAA=&#10;" path="m53,l50,,,21r,5l6,24r7,-3l53,21,53,e" fillcolor="#231f20" stroked="f">
                    <v:path arrowok="t" o:connecttype="custom" o:connectlocs="53,0;50,0;0,21;0,26;6,24;13,21;53,21;53,0" o:connectangles="0,0,0,0,0,0,0,0"/>
                  </v:shape>
                </v:group>
                <v:rect id="Rectangle 132" o:spid="_x0000_s1233" style="position:absolute;left:4089;width:144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vTs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29OwgAAANwAAAAPAAAAAAAAAAAAAAAAAJgCAABkcnMvZG93&#10;bnJldi54bWxQSwUGAAAAAAQABAD1AAAAhwMAAAAA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38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914400" cy="238125"/>
                              <wp:effectExtent l="0" t="0" r="0" b="9525"/>
                              <wp:docPr id="972" name="Picture 9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4400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rect id="Rectangle 133" o:spid="_x0000_s1234" style="position:absolute;left:4538;top:413;width:1100;height:1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K1c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ytXEAAAA3AAAAA8AAAAAAAAAAAAAAAAAmAIAAGRycy9k&#10;b3ducmV2LnhtbFBLBQYAAAAABAAEAPUAAACJAwAAAAA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110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704850" cy="704850"/>
                              <wp:effectExtent l="0" t="0" r="0" b="0"/>
                              <wp:docPr id="973" name="Picture 9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4850" cy="704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rect id="Rectangle 134" o:spid="_x0000_s1235" style="position:absolute;left:4734;top:960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Uos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UosYAAADcAAAADwAAAAAAAAAAAAAAAACYAgAAZHJz&#10;L2Rvd25yZXYueG1sUEsFBgAAAAAEAAQA9QAAAIsDAAAAAA=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6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38100" cy="38100"/>
                              <wp:effectExtent l="0" t="0" r="0" b="0"/>
                              <wp:docPr id="974" name="Picture 9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00" cy="38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135" o:spid="_x0000_s1236" style="position:absolute;left:4730;top:957;width:69;height:60" coordorigin="4730,957" coordsize="6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136" o:spid="_x0000_s1237" style="position:absolute;left:4730;top:957;width:69;height:60;visibility:visible;mso-wrap-style:square;v-text-anchor:top" coordsize="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YrcYA&#10;AADcAAAADwAAAGRycy9kb3ducmV2LnhtbESPT2vCQBTE7wW/w/KEXkrdpP6hRFcRQbAXQdOLt9fs&#10;axLNvg27q6Z+elcQehxm5jfMbNGZRlzI+dqygnSQgCAurK65VPCdr98/QfiArLGxTAr+yMNi3nuZ&#10;YabtlXd02YdSRAj7DBVUIbSZlL6oyKAf2JY4er/WGQxRulJqh9cIN438SJKJNFhzXKiwpVVFxWl/&#10;Ngra4XZ9yNPdz7YLNt18vR2HTt6Ueu13yymIQF34Dz/bG61gPB7B4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sYrcYAAADcAAAADwAAAAAAAAAAAAAAAACYAgAAZHJz&#10;L2Rvd25yZXYueG1sUEsFBgAAAAAEAAQA9QAAAIsDAAAAAA==&#10;" path="m15,l7,3,1,13,,17,,32,7,44,28,57r9,3l53,60r8,-3l62,55r-24,l30,52,11,40,4,29,5,17r,-2l10,7,16,5,44,4,40,2,32,,15,e" fillcolor="#231f20" stroked="f">
                    <v:path arrowok="t" o:connecttype="custom" o:connectlocs="15,0;7,3;1,13;0,17;0,32;7,44;28,57;37,60;53,60;61,57;62,55;38,55;30,52;11,40;4,29;5,17;5,15;10,7;16,5;44,4;40,2;32,0;15,0" o:connectangles="0,0,0,0,0,0,0,0,0,0,0,0,0,0,0,0,0,0,0,0,0,0,0"/>
                  </v:shape>
                  <v:shape id="Freeform 137" o:spid="_x0000_s1238" style="position:absolute;left:4730;top:957;width:69;height:60;visibility:visible;mso-wrap-style:square;v-text-anchor:top" coordsize="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9NsUA&#10;AADcAAAADwAAAGRycy9kb3ducmV2LnhtbESPQWvCQBSE74L/YXlCL1I3qURK6ioiCPYiqL14e80+&#10;k2j2bdhdNfXXu4LQ4zAz3zDTeWcacSXna8sK0lECgriwuuZSwc9+9f4JwgdkjY1lUvBHHuazfm+K&#10;ubY33tJ1F0oRIexzVFCF0OZS+qIig35kW+LoHa0zGKJ0pdQObxFuGvmRJBNpsOa4UGFLy4qK8+5i&#10;FLTjzeqwT7e/my7YdP09PI2dvCv1NugWXyACdeE//GqvtYIsy+B5Jh4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1702xQAAANwAAAAPAAAAAAAAAAAAAAAAAJgCAABkcnMv&#10;ZG93bnJldi54bWxQSwUGAAAAAAQABAD1AAAAigMAAAAA&#10;" path="m61,47r-3,5l52,55r-14,l62,55r4,-5l61,47e" fillcolor="#231f20" stroked="f">
                    <v:path arrowok="t" o:connecttype="custom" o:connectlocs="61,47;58,52;52,55;38,55;62,55;66,50;61,47" o:connectangles="0,0,0,0,0,0,0"/>
                  </v:shape>
                  <v:shape id="Freeform 138" o:spid="_x0000_s1239" style="position:absolute;left:4730;top:957;width:69;height:60;visibility:visible;mso-wrap-style:square;v-text-anchor:top" coordsize="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jQcYA&#10;AADcAAAADwAAAGRycy9kb3ducmV2LnhtbESPQWvCQBSE7wX/w/KEXkqzSSWhpK4iBcFeBE0vvb1m&#10;n0k0+zbsbjXtr+8KgsdhZr5h5svR9OJMzneWFWRJCoK4trrjRsFntX5+BeEDssbeMin4JQ/LxeRh&#10;jqW2F97ReR8aESHsS1TQhjCUUvq6JYM+sQNx9A7WGQxRukZqh5cIN718SdNCGuw4LrQ40HtL9Wn/&#10;YxQMs+36q8p239sx2Gzz8XScOfmn1ON0XL2BCDSGe/jW3mgFeV7A9Uw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UjQcYAAADcAAAADwAAAAAAAAAAAAAAAACYAgAAZHJz&#10;L2Rvd25yZXYueG1sUEsFBgAAAAAEAAQA9QAAAIsDAAAAAA==&#10;" path="m44,4l30,4r8,3l57,19r7,11l64,42r-1,3l61,47r5,3l68,46r1,-3l69,28,61,15,44,4e" fillcolor="#231f20" stroked="f">
                    <v:path arrowok="t" o:connecttype="custom" o:connectlocs="44,4;30,4;38,7;57,19;64,30;64,42;63,45;61,47;66,50;68,46;69,43;69,28;61,15;44,4" o:connectangles="0,0,0,0,0,0,0,0,0,0,0,0,0,0"/>
                  </v:shape>
                </v:group>
                <v:rect id="Rectangle 139" o:spid="_x0000_s1240" style="position:absolute;left:4810;top:911;width:4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3O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yHY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vc6xQAAANwAAAAPAAAAAAAAAAAAAAAAAJgCAABkcnMv&#10;ZG93bnJldi54bWxQSwUGAAAAAAQABAD1AAAAigMAAAAA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6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28575" cy="47625"/>
                              <wp:effectExtent l="0" t="0" r="9525" b="9525"/>
                              <wp:docPr id="975" name="Picture 9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75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140" o:spid="_x0000_s1241" style="position:absolute;left:4807;top:909;width:55;height:73" coordorigin="4807,909" coordsize="55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141" o:spid="_x0000_s1242" style="position:absolute;left:4807;top:909;width:55;height:73;visibility:visible;mso-wrap-style:square;v-text-anchor:top" coordsize="5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aPdsYA&#10;AADcAAAADwAAAGRycy9kb3ducmV2LnhtbESP3WrCQBSE74W+w3IKvSl1Y0HR1FVEFIIUxDS0t4fs&#10;yQ/Nno3ZNUnfvlsoeDnMzDfMejuaRvTUudqygtk0AkGcW11zqSD7OL4sQTiPrLGxTAp+yMF28zBZ&#10;Y6ztwBfqU1+KAGEXo4LK+zaW0uUVGXRT2xIHr7CdQR9kV0rd4RDgppGvUbSQBmsOCxW2tK8o/05v&#10;RsHXObvKIZmdDvtn2b9naZGsPgulnh7H3RsIT6O/h//biVYwn6/g70w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aPdsYAAADcAAAADwAAAAAAAAAAAAAAAACYAgAAZHJz&#10;L2Rvd25yZXYueG1sUEsFBgAAAAAEAAQA9QAAAIsDAAAAAA==&#10;" path="m25,l18,,6,3,,16,,35r,2l,39r1,3l12,63,28,73r8,l35,68r-14,l10,57,5,37r,-2l4,17,11,7,19,5,22,4r10,l33,4,25,e" fillcolor="#231f20" stroked="f">
                    <v:path arrowok="t" o:connecttype="custom" o:connectlocs="25,0;18,0;6,3;0,16;0,35;0,37;0,39;1,42;12,63;28,73;36,73;35,68;21,68;10,57;5,37;5,35;4,17;11,7;19,5;22,4;32,4;33,4;25,0" o:connectangles="0,0,0,0,0,0,0,0,0,0,0,0,0,0,0,0,0,0,0,0,0,0,0"/>
                  </v:shape>
                  <v:shape id="Freeform 142" o:spid="_x0000_s1243" style="position:absolute;left:4807;top:909;width:55;height:73;visibility:visible;mso-wrap-style:square;v-text-anchor:top" coordsize="5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DsVsMA&#10;AADcAAAADwAAAGRycy9kb3ducmV2LnhtbERPy2rCQBTdC/7DcAtuik4sKDV1FJEWggilMdjtJXPz&#10;oJk7aWZM0r/vLASXh/Pe7kfTiJ46V1tWsFxEIIhzq2suFWSXj/krCOeRNTaWScEfOdjvppMtxtoO&#10;/EV96ksRQtjFqKDyvo2ldHlFBt3CtsSBK2xn0AfYlVJ3OIRw08iXKFpLgzWHhgpbOlaU/6Q3o+D7&#10;M/uVQ7I8vR+fZX/O0iLZXAulZk/j4Q2Ep9E/xHd3ohWs1mF+OBOO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DsVsMAAADcAAAADwAAAAAAAAAAAAAAAACYAgAAZHJzL2Rv&#10;d25yZXYueG1sUEsFBgAAAAAEAAQA9QAAAIgDAAAAAA==&#10;" path="m48,68r-14,l36,73,47,69r1,-1e" fillcolor="#231f20" stroked="f">
                    <v:path arrowok="t" o:connecttype="custom" o:connectlocs="48,68;34,68;36,73;47,69;48,68" o:connectangles="0,0,0,0,0"/>
                  </v:shape>
                  <v:shape id="Freeform 143" o:spid="_x0000_s1244" style="position:absolute;left:4807;top:909;width:55;height:73;visibility:visible;mso-wrap-style:square;v-text-anchor:top" coordsize="5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xJzcYA&#10;AADcAAAADwAAAGRycy9kb3ducmV2LnhtbESP3UrEMBSE7wXfIRzBG7FphV20Nl1kUSgiyNaye3to&#10;Tn+wOalNbLtvbwTBy2FmvmGy3WoGMdPkessKkigGQVxb3XOroPp4ub0H4TyyxsEyKTiTg11+eZFh&#10;qu3CB5pL34oAYZeigs77MZXS1R0ZdJEdiYPX2MmgD3JqpZ5wCXAzyLs43kqDPYeFDkfad1R/lt9G&#10;wem9+pJLkbw+72/k/FaVTfFwbJS6vlqfHkF4Wv1/+K9daAWbbQK/Z8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xJzcYAAADcAAAADwAAAAAAAAAAAAAAAACYAgAAZHJz&#10;L2Rvd25yZXYueG1sUEsFBgAAAAAEAAQA9QAAAIsDAAAAAA==&#10;" path="m34,68r-3,l21,68r14,l34,68e" fillcolor="#231f20" stroked="f">
                    <v:path arrowok="t" o:connecttype="custom" o:connectlocs="34,68;31,68;21,68;35,68;34,68" o:connectangles="0,0,0,0,0"/>
                  </v:shape>
                  <v:shape id="Freeform 144" o:spid="_x0000_s1245" style="position:absolute;left:4807;top:909;width:55;height:73;visibility:visible;mso-wrap-style:square;v-text-anchor:top" coordsize="5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7XusYA&#10;AADcAAAADwAAAGRycy9kb3ducmV2LnhtbESP3WrCQBSE7wu+w3KE3pS6Uaho6ioiLQQRijG0t4fs&#10;yQ9mz6bZNUnf3i0UejnMzDfMZjeaRvTUudqygvksAkGcW11zqSC7vD+vQDiPrLGxTAp+yMFuO3nY&#10;YKztwGfqU1+KAGEXo4LK+zaW0uUVGXQz2xIHr7CdQR9kV0rd4RDgppGLKFpKgzWHhQpbOlSUX9Ob&#10;UfD1kX3LIZkf3w5Psj9laZGsPwulHqfj/hWEp9H/h//aiVbwslzA75lwBOT2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7XusYAAADcAAAADwAAAAAAAAAAAAAAAACYAgAAZHJz&#10;L2Rvd25yZXYueG1sUEsFBgAAAAAEAAQA9QAAAIsDAAAAAA==&#10;" path="m33,4r-1,l44,15r5,20l49,37r,18l43,66r-9,2l48,68,54,57r,-20l54,35,53,34,52,30,42,9,33,4e" fillcolor="#231f20" stroked="f">
                    <v:path arrowok="t" o:connecttype="custom" o:connectlocs="33,4;32,4;44,15;49,35;49,37;49,55;43,66;34,68;48,68;54,57;54,37;54,35;53,34;52,30;42,9;33,4" o:connectangles="0,0,0,0,0,0,0,0,0,0,0,0,0,0,0,0"/>
                  </v:shape>
                </v:group>
                <v:rect id="Rectangle 145" o:spid="_x0000_s1246" style="position:absolute;left:4823;top:1001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7hM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k7hMYAAADcAAAADwAAAAAAAAAAAAAAAACYAgAAZHJz&#10;L2Rvd25yZXYueG1sUEsFBgAAAAAEAAQA9QAAAIsDAAAAAA=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6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28575" cy="38100"/>
                              <wp:effectExtent l="0" t="0" r="9525" b="0"/>
                              <wp:docPr id="976" name="Picture 9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75" cy="38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146" o:spid="_x0000_s1247" style="position:absolute;left:4820;top:998;width:56;height:73" coordorigin="4820,998" coordsize="5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147" o:spid="_x0000_s1248" style="position:absolute;left:4820;top:998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1AcYA&#10;AADcAAAADwAAAGRycy9kb3ducmV2LnhtbESPQWvCQBSE7wX/w/IKXkLd1KJI6iq2pZCDl0YPHp/Z&#10;12ww+zZk1yTtr3cLBY/DzHzDrLejbURPna8dK3iepSCIS6drrhQcD59PKxA+IGtsHJOCH/Kw3Uwe&#10;1phpN/AX9UWoRISwz1CBCaHNpPSlIYt+5lri6H27zmKIsquk7nCIcNvIeZoupcWa44LBlt4NlZfi&#10;ahWEU/JCv7n8OBaXq93r89vhnBilpo/j7hVEoDHcw//tXCtYLBfwdyYe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L1AcYAAADcAAAADwAAAAAAAAAAAAAAAACYAgAAZHJz&#10;L2Rvd25yZXYueG1sUEsFBgAAAAAEAAQA9QAAAIsDAAAAAA==&#10;" path="m16,66r-2,4l16,71r3,1l21,72,33,67r-14,l18,66r-2,e" fillcolor="#231f20" stroked="f">
                    <v:path arrowok="t" o:connecttype="custom" o:connectlocs="16,66;14,70;16,71;19,72;21,72;33,67;19,67;18,66;16,66" o:connectangles="0,0,0,0,0,0,0,0,0"/>
                  </v:shape>
                  <v:shape id="Freeform 148" o:spid="_x0000_s1249" style="position:absolute;left:4820;top:998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BrdsYA&#10;AADcAAAADwAAAGRycy9kb3ducmV2LnhtbESPQWvCQBSE74X+h+UVepFmU0tDSbOKVgoevJh46PGZ&#10;fc0Gs29DdtXor+8KQo/DzHzDFPPRduJEg28dK3hNUhDEtdMtNwp21ffLBwgfkDV2jknBhTzMZ48P&#10;BebanXlLpzI0IkLY56jAhNDnUvrakEWfuJ44er9usBiiHBqpBzxHuO3kNE0zabHluGCwpy9D9aE8&#10;WgXhZ/JG17Vc7crD0W70flntJ0ap56dx8Qki0Bj+w/f2Wit4zzK4nY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BrdsYAAADcAAAADwAAAAAAAAAAAAAAAACYAgAAZHJz&#10;L2Rvd25yZXYueG1sUEsFBgAAAAAEAAQA9QAAAIsDAAAAAA==&#10;" path="m37,l34,,17,7,4,25,1,32,,38,,56,4,67r10,3l16,66,9,63,5,55,5,38,6,33,13,13,25,4r25,l39,,37,e" fillcolor="#231f20" stroked="f">
                    <v:path arrowok="t" o:connecttype="custom" o:connectlocs="37,0;34,0;17,7;4,25;1,32;0,38;0,56;4,67;14,70;16,66;9,63;5,55;5,38;6,33;13,13;25,4;50,4;39,0;37,0" o:connectangles="0,0,0,0,0,0,0,0,0,0,0,0,0,0,0,0,0,0,0"/>
                  </v:shape>
                  <v:shape id="Freeform 149" o:spid="_x0000_s1250" style="position:absolute;left:4820;top:998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zO7cYA&#10;AADcAAAADwAAAGRycy9kb3ducmV2LnhtbESPQWvCQBSE7wX/w/IEL6KbttRKzCq2InjopdGDx5fs&#10;MxvMvg3ZVWN/fbdQ8DjMzDdMtuptI67U+dqxgudpAoK4dLrmSsFhv53MQfiArLFxTAru5GG1HDxl&#10;mGp342+65qESEcI+RQUmhDaV0peGLPqpa4mjd3KdxRBlV0nd4S3CbSNfkmQmLdYcFwy29GmoPOcX&#10;qyAcx6/0s5ObQ36+2C9dfOyLsVFqNOzXCxCB+vAI/7d3WsHb7B3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zO7cYAAADcAAAADwAAAAAAAAAAAAAAAACYAgAAZHJz&#10;L2Rvd25yZXYueG1sUEsFBgAAAAAEAAQA9QAAAIsDAAAAAA==&#10;" path="m50,4l25,4,36,5r2,l47,8r4,9l51,33r-1,5l42,58,31,67r2,l39,65,52,46r3,-7l56,33r,-18l51,5,50,4e" fillcolor="#231f20" stroked="f">
                    <v:path arrowok="t" o:connecttype="custom" o:connectlocs="50,4;25,4;36,5;38,5;47,8;51,17;51,33;50,38;42,58;31,67;33,67;39,65;52,46;55,39;56,33;56,15;51,5;50,4" o:connectangles="0,0,0,0,0,0,0,0,0,0,0,0,0,0,0,0,0,0"/>
                  </v:shape>
                </v:group>
                <v:rect id="Rectangle 150" o:spid="_x0000_s1251" style="position:absolute;left:4828;top:1106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2p9c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Han1wgAAANwAAAAPAAAAAAAAAAAAAAAAAJgCAABkcnMvZG93&#10;bnJldi54bWxQSwUGAAAAAAQABAD1AAAAhwMAAAAA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6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38100" cy="38100"/>
                              <wp:effectExtent l="0" t="0" r="0" b="0"/>
                              <wp:docPr id="977" name="Picture 9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00" cy="38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151" o:spid="_x0000_s1252" style="position:absolute;left:4824;top:1103;width:71;height:58" coordorigin="4824,1103" coordsize="7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152" o:spid="_x0000_s1253" style="position:absolute;left:4824;top:1103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N9jMIA&#10;AADcAAAADwAAAGRycy9kb3ducmV2LnhtbERPz2vCMBS+C/4P4QneNFXQSTWKiIPBDnNOUW+P5tkW&#10;m5fSxDb775eDsOPH93u1CaYSLTWutKxgMk5AEGdWl5wrOP28jxYgnEfWWFkmBb/kYLPu91aYatvx&#10;N7VHn4sYwi5FBYX3dSqlywoy6Ma2Jo7c3TYGfYRNLnWDXQw3lZwmyVwaLDk2FFjTrqDscXwaBXPZ&#10;np/XwymEz6+k2y8utzDhm1LDQdguQXgK/l/8cn9oBbO3OD+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32MwgAAANwAAAAPAAAAAAAAAAAAAAAAAJgCAABkcnMvZG93&#10;bnJldi54bWxQSwUGAAAAAAQABAD1AAAAhwMAAAAA&#10;" path="m15,l6,4,1,12,,15r,3l,33,9,45,31,56r7,1l55,57,65,53r,-1l39,52,32,51,12,41,4,30,5,18r,-2l9,8,16,5r30,l40,1,32,,15,e" fillcolor="#231f20" stroked="f">
                    <v:path arrowok="t" o:connecttype="custom" o:connectlocs="15,0;6,4;1,12;0,15;0,18;0,33;9,45;31,56;38,57;55,57;65,53;65,52;39,52;32,51;12,41;4,30;5,18;5,16;9,8;16,5;46,5;40,1;32,0;15,0" o:connectangles="0,0,0,0,0,0,0,0,0,0,0,0,0,0,0,0,0,0,0,0,0,0,0,0"/>
                  </v:shape>
                  <v:shape id="Freeform 153" o:spid="_x0000_s1254" style="position:absolute;left:4824;top:1103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/YF8UA&#10;AADcAAAADwAAAGRycy9kb3ducmV2LnhtbESPQWvCQBSE70L/w/IK3nQToVaiq0ipUPBQay3q7ZF9&#10;JsHs25Bdk+2/dwsFj8PMfMMsVsHUoqPWVZYVpOMEBHFudcWFgsP3ZjQD4TyyxtoyKfglB6vl02CB&#10;mbY9f1G394WIEHYZKii9bzIpXV6SQTe2DXH0LrY16KNsC6lb7CPc1HKSJFNpsOK4UGJDbyXl1/3N&#10;KJjK7ud22h1C2H4m/fvseA4pn5UaPof1HISn4B/h//aHVvDymsLf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9gXxQAAANwAAAAPAAAAAAAAAAAAAAAAAJgCAABkcnMv&#10;ZG93bnJldi54bWxQSwUGAAAAAAQABAD1AAAAigMAAAAA&#10;" path="m64,43r-3,6l54,52r-15,l65,52r4,-7l64,43e" fillcolor="#231f20" stroked="f">
                    <v:path arrowok="t" o:connecttype="custom" o:connectlocs="64,43;61,49;54,52;39,52;65,52;69,45;64,43" o:connectangles="0,0,0,0,0,0,0"/>
                  </v:shape>
                  <v:shape id="Freeform 154" o:spid="_x0000_s1255" style="position:absolute;left:4824;top:1103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GYMYA&#10;AADcAAAADwAAAGRycy9kb3ducmV2LnhtbESPQWvCQBSE74L/YXmF3nSjoJWYjRRpQeih1Vqqt0f2&#10;mQSzb0N2Tbb/visUehxm5hsm2wTTiJ46V1tWMJsmIIgLq2suFRw/XycrEM4ja2wsk4IfcrDJx6MM&#10;U20H3lN/8KWIEHYpKqi8b1MpXVGRQTe1LXH0LrYz6KPsSqk7HCLcNHKeJEtpsOa4UGFL24qK6+Fm&#10;FCxl/3U7fRxDeHtPhpfV9znM+KzU40N4XoPwFPx/+K+90woWT3O4n4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1GYMYAAADcAAAADwAAAAAAAAAAAAAAAACYAgAAZHJz&#10;L2Rvd25yZXYueG1sUEsFBgAAAAAEAAQA9QAAAIsDAAAAAA==&#10;" path="m46,5l32,5r6,1l58,16r8,11l66,33r,6l65,41r-1,2l69,45r1,-3l71,39r,-15l61,12,46,5e" fillcolor="#231f20" stroked="f">
                    <v:path arrowok="t" o:connecttype="custom" o:connectlocs="46,5;32,5;38,6;58,16;66,27;66,33;66,39;65,41;64,43;69,45;70,42;71,39;71,24;61,12;46,5" o:connectangles="0,0,0,0,0,0,0,0,0,0,0,0,0,0,0"/>
                  </v:shape>
                </v:group>
                <v:rect id="Rectangle 155" o:spid="_x0000_s1256" style="position:absolute;left:4898;top:1176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tWc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grVnHAAAA3AAAAA8AAAAAAAAAAAAAAAAAmAIAAGRy&#10;cy9kb3ducmV2LnhtbFBLBQYAAAAABAAEAPUAAACMAwAAAAA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6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38100" cy="38100"/>
                              <wp:effectExtent l="0" t="0" r="0" b="0"/>
                              <wp:docPr id="978" name="Picture 9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00" cy="38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156" o:spid="_x0000_s1257" style="position:absolute;left:4894;top:1173;width:71;height:58" coordorigin="4894,1173" coordsize="7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157" o:spid="_x0000_s1258" style="position:absolute;left:4894;top:1173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TeFMYA&#10;AADcAAAADwAAAGRycy9kb3ducmV2LnhtbESPQWvCQBSE74L/YXkFb7qxoJWYjRRpoeCh1Vqqt0f2&#10;mQSzb0N2Tbb/visUehxm5hsm2wTTiJ46V1tWMJ8lIIgLq2suFRw/X6crEM4ja2wsk4IfcrDJx6MM&#10;U20H3lN/8KWIEHYpKqi8b1MpXVGRQTezLXH0LrYz6KPsSqk7HCLcNPIxSZbSYM1xocKWthUV18PN&#10;KFjK/ut2+jiGsHtPhpfV9znM+azU5CE8r0F4Cv4//Nd+0woWTwu4n4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TeFMYAAADcAAAADwAAAAAAAAAAAAAAAACYAgAAZHJz&#10;L2Rvd25yZXYueG1sUEsFBgAAAAAEAAQA9QAAAIsDAAAAAA==&#10;" path="m15,l6,4,1,12,,15r,3l,33,9,45,31,56r7,1l55,57,65,53r,-1l39,52,32,51,12,41,4,30,5,18r,-2l9,8,16,5r30,l40,1,32,,15,e" fillcolor="#231f20" stroked="f">
                    <v:path arrowok="t" o:connecttype="custom" o:connectlocs="15,0;6,4;1,12;0,15;0,18;0,33;9,45;31,56;38,57;55,57;65,53;65,52;39,52;32,51;12,41;4,30;5,18;5,16;9,8;16,5;46,5;40,1;32,0;15,0" o:connectangles="0,0,0,0,0,0,0,0,0,0,0,0,0,0,0,0,0,0,0,0,0,0,0,0"/>
                  </v:shape>
                  <v:shape id="Freeform 158" o:spid="_x0000_s1259" style="position:absolute;left:4894;top:1173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ZAY8YA&#10;AADcAAAADwAAAGRycy9kb3ducmV2LnhtbESPT2vCQBTE7wW/w/KE3urGgqlEVxGxIPTQ1j+ot0f2&#10;mQSzb0N2TbbfvlsoeBxm5jfMfBlMLTpqXWVZwXiUgCDOra64UHDYv79MQTiPrLG2TAp+yMFyMXia&#10;Y6Ztz9/U7XwhIoRdhgpK75tMSpeXZNCNbEMcvattDfoo20LqFvsIN7V8TZJUGqw4LpTY0Lqk/La7&#10;GwWp7I7389chhI/PpN9MT5cw5otSz8OwmoHwFPwj/N/eagWTtx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ZAY8YAAADcAAAADwAAAAAAAAAAAAAAAACYAgAAZHJz&#10;L2Rvd25yZXYueG1sUEsFBgAAAAAEAAQA9QAAAIsDAAAAAA==&#10;" path="m64,43r-3,6l54,52r11,l69,45,64,43e" fillcolor="#231f20" stroked="f">
                    <v:path arrowok="t" o:connecttype="custom" o:connectlocs="64,43;61,49;54,52;65,52;69,45;64,43" o:connectangles="0,0,0,0,0,0"/>
                  </v:shape>
                  <v:shape id="Freeform 159" o:spid="_x0000_s1260" style="position:absolute;left:4894;top:1173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l+MYA&#10;AADcAAAADwAAAGRycy9kb3ducmV2LnhtbESPT2vCQBTE7wW/w/IEb3VjwT+k2YhIBaGHWqtYb4/s&#10;axKafRuya7L99l2h0OMwM79hsnUwjeipc7VlBbNpAoK4sLrmUsHpY/e4AuE8ssbGMin4IQfrfPSQ&#10;YartwO/UH30pIoRdigoq79tUSldUZNBNbUscvS/bGfRRdqXUHQ4Rbhr5lCQLabDmuFBhS9uKiu/j&#10;zShYyP58+zycQnh9S4aX1eUaZnxVajIOm2cQnoL/D/+191rBfLmE+5l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rl+MYAAADcAAAADwAAAAAAAAAAAAAAAACYAgAAZHJz&#10;L2Rvd25yZXYueG1sUEsFBgAAAAAEAAQA9QAAAIsDAAAAAA==&#10;" path="m46,5l31,5r7,1l58,16r8,11l66,33r,6l65,41r-1,2l69,45r1,-3l71,39r,-15l61,12,46,5e" fillcolor="#231f20" stroked="f">
                    <v:path arrowok="t" o:connecttype="custom" o:connectlocs="46,5;31,5;38,6;58,16;66,27;66,33;66,39;65,41;64,43;69,45;70,42;71,39;71,24;61,12;46,5" o:connectangles="0,0,0,0,0,0,0,0,0,0,0,0,0,0,0"/>
                  </v:shape>
                </v:group>
                <v:rect id="Rectangle 160" o:spid="_x0000_s1261" style="position:absolute;left:5015;top:1141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/KM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EPyjBAAAA3AAAAA8AAAAAAAAAAAAAAAAAmAIAAGRycy9kb3du&#10;cmV2LnhtbFBLBQYAAAAABAAEAPUAAACGAwAAAAA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6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38100" cy="38100"/>
                              <wp:effectExtent l="0" t="0" r="0" b="0"/>
                              <wp:docPr id="979" name="Picture 9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00" cy="38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161" o:spid="_x0000_s1262" style="position:absolute;left:5011;top:1138;width:71;height:58" coordorigin="5011,1138" coordsize="7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162" o:spid="_x0000_s1263" style="position:absolute;left:5011;top:1138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Nq8IA&#10;AADcAAAADwAAAGRycy9kb3ducmV2LnhtbERPy4rCMBTdD/gP4QqzG1MFpXSMMoiC4GJ84ri7NHfa&#10;YnNTmtjGvzeLgVkeznu+DKYWHbWusqxgPEpAEOdWV1woOJ82HykI55E11pZJwZMcLBeDtzlm2vZ8&#10;oO7oCxFD2GWooPS+yaR0eUkG3cg2xJH7ta1BH2FbSN1iH8NNLSdJMpMGK44NJTa0Kim/Hx9GwUx2&#10;l8fP/hzC7jvp1+n1FsZ8U+p9GL4+QXgK/l/8595qBdM0zo9n4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g2rwgAAANwAAAAPAAAAAAAAAAAAAAAAAJgCAABkcnMvZG93&#10;bnJldi54bWxQSwUGAAAAAAQABAD1AAAAhwMAAAAA&#10;" path="m15,l6,4,,15r,3l,33,9,45,31,56r7,1l55,57,65,53r,-1l39,52,32,51,12,41,4,30,4,18,5,16,9,8,16,5r30,l40,1,32,,15,e" fillcolor="#231f20" stroked="f">
                    <v:path arrowok="t" o:connecttype="custom" o:connectlocs="15,0;6,4;0,15;0,18;0,33;9,45;31,56;38,57;55,57;65,53;65,52;39,52;32,51;12,41;4,30;4,18;5,16;9,8;16,5;46,5;40,1;32,0;15,0" o:connectangles="0,0,0,0,0,0,0,0,0,0,0,0,0,0,0,0,0,0,0,0,0,0,0"/>
                  </v:shape>
                  <v:shape id="Freeform 163" o:spid="_x0000_s1264" style="position:absolute;left:5011;top:1138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oMMUA&#10;AADcAAAADwAAAGRycy9kb3ducmV2LnhtbESPQWvCQBSE74X+h+UVequbFJQQXUWkhYKHWquot0f2&#10;mQSzb0N2TdZ/3xWEHoeZ+YaZLYJpRE+dqy0rSEcJCOLC6ppLBbvfz7cMhPPIGhvLpOBGDhbz56cZ&#10;5toO/EP91pciQtjlqKDyvs2ldEVFBt3ItsTRO9vOoI+yK6XucIhw08j3JJlIgzXHhQpbWlVUXLZX&#10;o2Ai+/31uNmFsP5Oho/scAopn5R6fQnLKQhPwf+HH+0vrWCcpXA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qgwxQAAANwAAAAPAAAAAAAAAAAAAAAAAJgCAABkcnMv&#10;ZG93bnJldi54bWxQSwUGAAAAAAQABAD1AAAAigMAAAAA&#10;" path="m64,43r-3,6l54,52r-15,l65,52r4,-7l64,43e" fillcolor="#231f20" stroked="f">
                    <v:path arrowok="t" o:connecttype="custom" o:connectlocs="64,43;61,49;54,52;39,52;65,52;69,45;64,43" o:connectangles="0,0,0,0,0,0,0"/>
                  </v:shape>
                  <v:shape id="Freeform 164" o:spid="_x0000_s1265" style="position:absolute;left:5011;top:1138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2R8YA&#10;AADcAAAADwAAAGRycy9kb3ducmV2LnhtbESPzWrDMBCE74W+g9hAb42cQIJxI5sSWijk0DQ/NLkt&#10;1sY2tVbGUmzl7atCIcdhZr5hVkUwrRiod41lBbNpAoK4tLrhSsFh//6cgnAeWWNrmRTcyEGRPz6s&#10;MNN25C8adr4SEcIuQwW1910mpStrMuimtiOO3sX2Bn2UfSV1j2OEm1bOk2QpDTYcF2rsaF1T+bO7&#10;GgVLORyvp+0hhM1nMr6l3+cw47NST5Pw+gLCU/D38H/7QytYpHP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g2R8YAAADcAAAADwAAAAAAAAAAAAAAAACYAgAAZHJz&#10;L2Rvd25yZXYueG1sUEsFBgAAAAAEAAQA9QAAAIsDAAAAAA==&#10;" path="m46,5l31,5r7,1l58,16r8,11l66,33r,6l65,41r-1,2l69,45r1,-3l71,39r,-15l61,12,46,5e" fillcolor="#231f20" stroked="f">
                    <v:path arrowok="t" o:connecttype="custom" o:connectlocs="46,5;31,5;38,6;58,16;66,27;66,33;66,39;65,41;64,43;69,45;70,42;71,39;71,24;61,12;46,5" o:connectangles="0,0,0,0,0,0,0,0,0,0,0,0,0,0,0"/>
                  </v:shape>
                </v:group>
                <v:rect id="Rectangle 165" o:spid="_x0000_s1266" style="position:absolute;left:4694;top:1026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df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XdfsYAAADcAAAADwAAAAAAAAAAAAAAAACYAgAAZHJz&#10;L2Rvd25yZXYueG1sUEsFBgAAAAAEAAQA9QAAAIsDAAAAAA=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6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38100" cy="38100"/>
                              <wp:effectExtent l="0" t="0" r="0" b="0"/>
                              <wp:docPr id="980" name="Picture 9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00" cy="38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166" o:spid="_x0000_s1267" style="position:absolute;left:4689;top:1023;width:71;height:58" coordorigin="4689,1023" coordsize="7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167" o:spid="_x0000_s1268" style="position:absolute;left:4689;top:1023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uM8UA&#10;AADcAAAADwAAAGRycy9kb3ducmV2LnhtbESPQWvCQBSE7wX/w/IKvdWNBSVEV5FiodBD1VrU2yP7&#10;TILZtyG7Juu/dwXB4zAz3zCzRTC16Kh1lWUFo2ECgji3uuJCwe7v6z0F4TyyxtoyKbiSg8V88DLD&#10;TNueN9RtfSEihF2GCkrvm0xKl5dk0A1tQxy9k20N+ijbQuoW+wg3tfxIkok0WHFcKLGhz5Ly8/Zi&#10;FExk9385rHch/Pwm/SrdH8OIj0q9vYblFISn4J/hR/tbKxinY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a4zxQAAANwAAAAPAAAAAAAAAAAAAAAAAJgCAABkcnMv&#10;ZG93bnJldi54bWxQSwUGAAAAAAQABAD1AAAAigMAAAAA&#10;" path="m15,l6,4,,15r,3l,33,9,45r15,7l31,56r7,1l55,57,65,53r,-1l39,52,32,51,12,41,4,30,4,18,5,16,9,8,16,5r30,l40,1,32,,15,e" fillcolor="#231f20" stroked="f">
                    <v:path arrowok="t" o:connecttype="custom" o:connectlocs="15,0;6,4;0,15;0,18;0,33;9,45;24,52;31,56;38,57;55,57;65,53;65,52;39,52;32,51;12,41;4,30;4,18;5,16;9,8;16,5;46,5;40,1;32,0;15,0" o:connectangles="0,0,0,0,0,0,0,0,0,0,0,0,0,0,0,0,0,0,0,0,0,0,0,0"/>
                  </v:shape>
                  <v:shape id="Freeform 168" o:spid="_x0000_s1269" style="position:absolute;left:4689;top:1023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MwRMUA&#10;AADcAAAADwAAAGRycy9kb3ducmV2LnhtbESPQWvCQBSE74X+h+UVvNWNBUOIriJFoeBBaxX19sg+&#10;k9Ds25Bdk/XfdwuFHoeZ+YaZL4NpRE+dqy0rmIwTEMSF1TWXCo5fm9cMhPPIGhvLpOBBDpaL56c5&#10;5toO/En9wZciQtjlqKDyvs2ldEVFBt3YtsTRu9nOoI+yK6XucIhw08i3JEmlwZrjQoUtvVdUfB/u&#10;RkEq+9P9sj+GsN0lwzo7X8OEr0qNXsJqBsJT8P/hv/aHVjDNUv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zBExQAAANwAAAAPAAAAAAAAAAAAAAAAAJgCAABkcnMv&#10;ZG93bnJldi54bWxQSwUGAAAAAAQABAD1AAAAigMAAAAA&#10;" path="m64,43r-3,6l54,52r-15,l65,52r4,-7l64,43e" fillcolor="#231f20" stroked="f">
                    <v:path arrowok="t" o:connecttype="custom" o:connectlocs="64,43;61,49;54,52;39,52;65,52;69,45;64,43" o:connectangles="0,0,0,0,0,0,0"/>
                  </v:shape>
                  <v:shape id="Freeform 169" o:spid="_x0000_s1270" style="position:absolute;left:4689;top:1023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+V38UA&#10;AADcAAAADwAAAGRycy9kb3ducmV2LnhtbESPQWvCQBSE74L/YXmCN90o1IboKkUUCh5qraX19sg+&#10;k9Ds25Bdk+2/dwsFj8PMfMOsNsHUoqPWVZYVzKYJCOLc6ooLBeeP/SQF4TyyxtoyKfglB5v1cLDC&#10;TNue36k7+UJECLsMFZTeN5mULi/JoJvahjh6V9sa9FG2hdQt9hFuajlPkoU0WHFcKLGhbUn5z+lm&#10;FCxk93n7Pp5DOLwl/S79uoQZX5Qaj8LLEoSn4B/h//arVvCUPsPf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5XfxQAAANwAAAAPAAAAAAAAAAAAAAAAAJgCAABkcnMv&#10;ZG93bnJldi54bWxQSwUGAAAAAAQABAD1AAAAigMAAAAA&#10;" path="m46,5l32,5r6,1l58,16r8,11l66,33r,6l65,41r-1,2l69,45r1,-3l71,39r,-15l61,12,46,5e" fillcolor="#231f20" stroked="f">
                    <v:path arrowok="t" o:connecttype="custom" o:connectlocs="46,5;32,5;38,6;58,16;66,27;66,33;66,39;65,41;64,43;69,45;70,42;71,39;71,24;61,12;46,5" o:connectangles="0,0,0,0,0,0,0,0,0,0,0,0,0,0,0"/>
                  </v:shape>
                </v:group>
                <v:rect id="Rectangle 170" o:spid="_x0000_s1271" style="position:absolute;left:4641;top:914;width:6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PD8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RTw/BAAAA3AAAAA8AAAAAAAAAAAAAAAAAmAIAAGRycy9kb3du&#10;cmV2LnhtbFBLBQYAAAAABAAEAPUAAACGAwAAAAA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4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47625" cy="28575"/>
                              <wp:effectExtent l="0" t="0" r="9525" b="9525"/>
                              <wp:docPr id="981" name="Picture 9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" cy="28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171" o:spid="_x0000_s1272" style="position:absolute;left:4638;top:911;width:74;height:53" coordorigin="4638,911" coordsize="7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172" o:spid="_x0000_s1273" style="position:absolute;left:4638;top:911;width:74;height:53;visibility:visible;mso-wrap-style:square;v-text-anchor:top" coordsize="7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Q0t8MA&#10;AADcAAAADwAAAGRycy9kb3ducmV2LnhtbERPz2vCMBS+C/sfwhvsZtOqG7MzFVEEb0Mds8dH89aW&#10;NS9dk2ncX28OA48f3+/FMphOnGlwrWUFWZKCIK6sbrlW8HHcjl9BOI+ssbNMCq7kYFk8jBaYa3vh&#10;PZ0PvhYxhF2OChrv+1xKVzVk0CW2J47clx0M+giHWuoBLzHcdHKSpi/SYMuxocGe1g1V34dfo4B2&#10;Lvytwqmc4WS9yX4+Z+/TslTq6TGs3kB4Cv4u/nfvtILneZwfz8Qj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Q0t8MAAADcAAAADwAAAAAAAAAAAAAAAACYAgAAZHJzL2Rv&#10;d25yZXYueG1sUEsFBgAAAAAEAAQA9QAAAIgDAAAAAA==&#10;" path="m5,35r3,6l28,52r8,1l40,53,59,48r-19,l35,48,17,46,5,35e" fillcolor="#231f20" stroked="f">
                    <v:path arrowok="t" o:connecttype="custom" o:connectlocs="5,35;8,41;28,52;36,53;40,53;59,48;40,48;35,48;17,46;5,35" o:connectangles="0,0,0,0,0,0,0,0,0,0"/>
                  </v:shape>
                  <v:shape id="Freeform 173" o:spid="_x0000_s1274" style="position:absolute;left:4638;top:911;width:74;height:53;visibility:visible;mso-wrap-style:square;v-text-anchor:top" coordsize="7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RLMUA&#10;AADcAAAADwAAAGRycy9kb3ducmV2LnhtbESPQWvCQBSE74L/YXlCb7qJ1WJTVxFLwZtoS83xkX0m&#10;wezbNLvVbX+9Kwgeh5n5hpkvg2nEmTpXW1aQjhIQxIXVNZcKvj4/hjMQziNrbCyTgj9ysFz0e3PM&#10;tL3wjs57X4oIYZehgsr7NpPSFRUZdCPbEkfvaDuDPsqulLrDS4SbRo6T5EUarDkuVNjSuqLitP81&#10;Cmjjwv8qHPIJjtfv6c/3ZPuc50o9DcLqDYSn4B/he3ujFUxfU7idi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JEsxQAAANwAAAAPAAAAAAAAAAAAAAAAAJgCAABkcnMv&#10;ZG93bnJldi54bWxQSwUGAAAAAAQABAD1AAAAigMAAAAA&#10;" path="m67,40l56,48r3,l62,47r5,-7e" fillcolor="#231f20" stroked="f">
                    <v:path arrowok="t" o:connecttype="custom" o:connectlocs="67,40;56,48;59,48;62,47;67,40" o:connectangles="0,0,0,0,0"/>
                  </v:shape>
                  <v:shape id="Freeform 174" o:spid="_x0000_s1275" style="position:absolute;left:4638;top:911;width:74;height:53;visibility:visible;mso-wrap-style:square;v-text-anchor:top" coordsize="7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oPW8UA&#10;AADcAAAADwAAAGRycy9kb3ducmV2LnhtbESPQWvCQBSE74L/YXlCb7oxVbGpq4il4K2opeb4yD6T&#10;YPZtmt3qtr++Kwgeh5n5hlmsgmnEhTpXW1YwHiUgiAuray4VfB7eh3MQziNrbCyTgl9ysFr2ewvM&#10;tL3yji57X4oIYZehgsr7NpPSFRUZdCPbEkfvZDuDPsqulLrDa4SbRqZJMpMGa44LFba0qag473+M&#10;Atq68LcOx3yC6eZt/P01+XjOc6WeBmH9CsJT8I/wvb3VCqYvKdzOx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g9bxQAAANwAAAAPAAAAAAAAAAAAAAAAAJgCAABkcnMv&#10;ZG93bnJldi54bWxQSwUGAAAAAAQABAD1AAAAigMAAAAA&#10;" path="m68,39r-1,1l68,40r,-1e" fillcolor="#231f20" stroked="f">
                    <v:path arrowok="t" o:connecttype="custom" o:connectlocs="68,39;67,40;68,40;68,39" o:connectangles="0,0,0,0"/>
                  </v:shape>
                  <v:shape id="Freeform 175" o:spid="_x0000_s1276" style="position:absolute;left:4638;top:911;width:74;height:53;visibility:visible;mso-wrap-style:square;v-text-anchor:top" coordsize="7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qwMUA&#10;AADcAAAADwAAAGRycy9kb3ducmV2LnhtbESPT2sCMRTE74LfITzBm2b9V9qtUUQpeBNtaff42Lzu&#10;Lm5e1k2q0U9vhILHYWZ+w8yXwdTiTK2rLCsYDRMQxLnVFRcKvj4/Bq8gnEfWWFsmBVdysFx0O3NM&#10;tb3wns4HX4gIYZeigtL7JpXS5SUZdEPbEEfv17YGfZRtIXWLlwg3tRwnyYs0WHFcKLGhdUn58fBn&#10;FNDWhdsq/GRTHK83o9P3dDfJMqX6vbB6B+Ep+Gf4v73VCmZvE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qrAxQAAANwAAAAPAAAAAAAAAAAAAAAAAJgCAABkcnMv&#10;ZG93bnJldi54bWxQSwUGAAAAAAQABAD1AAAAigMAAAAA&#10;" path="m69,30r-1,9l74,31,72,30r-3,e" fillcolor="#231f20" stroked="f">
                    <v:path arrowok="t" o:connecttype="custom" o:connectlocs="69,30;68,39;74,31;72,30;69,30" o:connectangles="0,0,0,0,0"/>
                  </v:shape>
                  <v:shape id="Freeform 176" o:spid="_x0000_s1277" style="position:absolute;left:4638;top:911;width:74;height:53;visibility:visible;mso-wrap-style:square;v-text-anchor:top" coordsize="7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8ytMUA&#10;AADcAAAADwAAAGRycy9kb3ducmV2LnhtbESPQWvCQBSE70L/w/IKvelGG8WmriJKwZuopeb4yL4m&#10;odm3MbvVbX+9Kwgeh5n5hpktgmnEmTpXW1YwHCQgiAuray4VfB4++lMQziNrbCyTgj9ysJg/9WaY&#10;aXvhHZ33vhQRwi5DBZX3bSalKyoy6Aa2JY7et+0M+ii7UuoOLxFuGjlKkok0WHNcqLClVUXFz/7X&#10;KKCNC//LcMxTHK3Ww9NXun3Nc6VensPyHYSn4B/he3ujFYzfUridi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fzK0xQAAANwAAAAPAAAAAAAAAAAAAAAAAJgCAABkcnMv&#10;ZG93bnJldi54bWxQSwUGAAAAAAQABAD1AAAAigMAAAAA&#10;" path="m4,34r,1l5,35,4,34e" fillcolor="#231f20" stroked="f">
                    <v:path arrowok="t" o:connecttype="custom" o:connectlocs="4,34;4,35;5,35;4,34" o:connectangles="0,0,0,0"/>
                  </v:shape>
                  <v:shape id="Freeform 177" o:spid="_x0000_s1278" style="position:absolute;left:4638;top:911;width:74;height:53;visibility:visible;mso-wrap-style:square;v-text-anchor:top" coordsize="7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OXL8UA&#10;AADcAAAADwAAAGRycy9kb3ducmV2LnhtbESPT2sCMRTE74LfIbxCb5rVqrSrUcQieBP/0O7xsXnu&#10;Lt28rJtUo5++KQgeh5n5DTNbBFOLC7Wusqxg0E9AEOdWV1woOB7WvXcQziNrrC2Tghs5WMy7nRmm&#10;2l55R5e9L0SEsEtRQel9k0rp8pIMur5tiKN3sq1BH2VbSN3iNcJNLYdJMpEGK44LJTa0Kin/2f8a&#10;BbRx4b4M39kIh6vPwflrtH3LMqVeX8JyCsJT8M/wo73RCsYfY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5cvxQAAANwAAAAPAAAAAAAAAAAAAAAAAJgCAABkcnMv&#10;ZG93bnJldi54bWxQSwUGAAAAAAQABAD1AAAAigMAAAAA&#10;" path="m5,13l,21r,3l4,34,5,23,5,13e" fillcolor="#231f20" stroked="f">
                    <v:path arrowok="t" o:connecttype="custom" o:connectlocs="5,13;0,21;0,24;4,34;5,23;5,13" o:connectangles="0,0,0,0,0,0"/>
                  </v:shape>
                  <v:shape id="Freeform 178" o:spid="_x0000_s1279" style="position:absolute;left:4638;top:911;width:74;height:53;visibility:visible;mso-wrap-style:square;v-text-anchor:top" coordsize="7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JWMUA&#10;AADcAAAADwAAAGRycy9kb3ducmV2LnhtbESPT2sCMRTE74LfIbxCb5rVqrSrUcQieBP/0O7xsXnu&#10;Lt28rJtUo5++KQgeh5n5DTNbBFOLC7Wusqxg0E9AEOdWV1woOB7WvXcQziNrrC2Tghs5WMy7nRmm&#10;2l55R5e9L0SEsEtRQel9k0rp8pIMur5tiKN3sq1BH2VbSN3iNcJNLYdJMpEGK44LJTa0Kin/2f8a&#10;BbRx4b4M39kIh6vPwflrtH3LMqVeX8JyCsJT8M/wo73RCsYfE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4QlYxQAAANwAAAAPAAAAAAAAAAAAAAAAAJgCAABkcnMv&#10;ZG93bnJldi54bWxQSwUGAAAAAAQABAD1AAAAigMAAAAA&#10;" path="m69,18r,12l74,30r,-2l69,18e" fillcolor="#231f20" stroked="f">
                    <v:path arrowok="t" o:connecttype="custom" o:connectlocs="69,18;69,30;74,30;74,28;69,18" o:connectangles="0,0,0,0,0"/>
                  </v:shape>
                  <v:shape id="Freeform 179" o:spid="_x0000_s1280" style="position:absolute;left:4638;top:911;width:74;height:53;visibility:visible;mso-wrap-style:square;v-text-anchor:top" coordsize="7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2sw8YA&#10;AADcAAAADwAAAGRycy9kb3ducmV2LnhtbESPT2vCQBTE74LfYXmCN7PxT22buopYBG9SLW2Oj+xr&#10;Esy+jdmtrv30XaHQ4zAzv2EWq2AacaHO1ZYVjJMUBHFhdc2lgvfjdvQEwnlkjY1lUnAjB6tlv7fA&#10;TNsrv9Hl4EsRIewyVFB532ZSuqIigy6xLXH0vmxn0EfZlVJ3eI1w08hJms6lwZrjQoUtbSoqTodv&#10;o4B2Lvysw2c+w8nmdXz+mO2nea7UcBDWLyA8Bf8f/mvvtIKH50e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2sw8YAAADcAAAADwAAAAAAAAAAAAAAAACYAgAAZHJz&#10;L2Rvd25yZXYueG1sUEsFBgAAAAAEAAQA9QAAAIsDAAAAAA==&#10;" path="m69,17r,1l69,18r,-1e" fillcolor="#231f20" stroked="f">
                    <v:path arrowok="t" o:connecttype="custom" o:connectlocs="69,17;69,18;69,18;69,17" o:connectangles="0,0,0,0"/>
                  </v:shape>
                  <v:shape id="Freeform 180" o:spid="_x0000_s1281" style="position:absolute;left:4638;top:911;width:74;height:53;visibility:visible;mso-wrap-style:square;v-text-anchor:top" coordsize="7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4scMA&#10;AADcAAAADwAAAGRycy9kb3ducmV2LnhtbERPz2vCMBS+C/sfwhvsZtOqG7MzFVEEb0Mds8dH89aW&#10;NS9dk2ncX28OA48f3+/FMphOnGlwrWUFWZKCIK6sbrlW8HHcjl9BOI+ssbNMCq7kYFk8jBaYa3vh&#10;PZ0PvhYxhF2OChrv+1xKVzVk0CW2J47clx0M+giHWuoBLzHcdHKSpi/SYMuxocGe1g1V34dfo4B2&#10;Lvytwqmc4WS9yX4+Z+/TslTq6TGs3kB4Cv4u/nfvtILneVwbz8Qj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I4scMAAADcAAAADwAAAAAAAAAAAAAAAACYAgAAZHJzL2Rv&#10;d25yZXYueG1sUEsFBgAAAAAEAAQA9QAAAIgDAAAAAA==&#10;" path="m53,5l34,5r5,l57,7,69,17,66,11,53,5e" fillcolor="#231f20" stroked="f">
                    <v:path arrowok="t" o:connecttype="custom" o:connectlocs="53,5;34,5;39,5;57,7;69,17;66,11;53,5" o:connectangles="0,0,0,0,0,0,0"/>
                  </v:shape>
                  <v:shape id="Freeform 181" o:spid="_x0000_s1282" style="position:absolute;left:4638;top:911;width:74;height:53;visibility:visible;mso-wrap-style:square;v-text-anchor:top" coordsize="7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6dKsUA&#10;AADcAAAADwAAAGRycy9kb3ducmV2LnhtbESPT2sCMRTE74LfITzBm2b9V+rWKKIUvEm1tHt8bF53&#10;l25e1k2q0U9vCoLHYWZ+wyxWwdTiTK2rLCsYDRMQxLnVFRcKPo/vg1cQziNrrC2Tgis5WC27nQWm&#10;2l74g84HX4gIYZeigtL7JpXS5SUZdEPbEEfvx7YGfZRtIXWLlwg3tRwnyYs0WHFcKLGhTUn57+HP&#10;KKCdC7d1+M6mON5sR6ev6X6SZUr1e2H9BsJT8M/wo73TCmbzO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p0qxQAAANwAAAAPAAAAAAAAAAAAAAAAAJgCAABkcnMv&#10;ZG93bnJldi54bWxQSwUGAAAAAAQABAD1AAAAigMAAAAA&#10;" path="m6,12l5,13r,l6,12e" fillcolor="#231f20" stroked="f">
                    <v:path arrowok="t" o:connecttype="custom" o:connectlocs="6,12;5,13;5,13;6,12" o:connectangles="0,0,0,0"/>
                  </v:shape>
                  <v:shape id="Freeform 182" o:spid="_x0000_s1283" style="position:absolute;left:4638;top:911;width:74;height:53;visibility:visible;mso-wrap-style:square;v-text-anchor:top" coordsize="7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vATMIA&#10;AADcAAAADwAAAGRycy9kb3ducmV2LnhtbERPy2rCQBTdF/yH4Qru6sQHIqmjhEjBXakVm+Ulc02C&#10;mTsxM02m/frOotDl4bx3h2BaMVDvGssKFvMEBHFpdcOVgsvH6/MWhPPIGlvLpOCbHBz2k6cdptqO&#10;/E7D2VcihrBLUUHtfZdK6cqaDLq57Ygjd7O9QR9hX0nd4xjDTSuXSbKRBhuODTV2lNdU3s9fRgGd&#10;XPjJwmexxmV+XDyu67dVUSg1m4bsBYSn4P/Ff+6TVrBJ4vx4Jh4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a8BMwgAAANwAAAAPAAAAAAAAAAAAAAAAAJgCAABkcnMvZG93&#10;bnJldi54bWxQSwUGAAAAAAQABAD1AAAAhwMAAAAA&#10;" path="m34,l11,5,6,12,18,5r35,l45,1,38,,34,e" fillcolor="#231f20" stroked="f">
                    <v:path arrowok="t" o:connecttype="custom" o:connectlocs="34,0;11,5;6,12;18,5;53,5;45,1;38,0;34,0" o:connectangles="0,0,0,0,0,0,0,0"/>
                  </v:shape>
                </v:group>
                <v:rect id="Rectangle 183" o:spid="_x0000_s1284" style="position:absolute;left:4875;top:1063;width:6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EtMUA&#10;AADcAAAADwAAAGRycy9kb3ducmV2LnhtbESPS4vCQBCE7wv+h6GFva0TPYhmHUPwgR59LLh7azJt&#10;Esz0hMxosv56RxA8FlX1FTVLOlOJGzWutKxgOIhAEGdWl5wr+DmuvyYgnEfWWFkmBf/kIJn3PmYY&#10;a9vynm4Hn4sAYRejgsL7OpbSZQUZdANbEwfvbBuDPsgml7rBNsBNJUdRNJYGSw4LBda0KCi7HK5G&#10;wWZSp79be2/zavW3Oe1O0+Vx6pX67HfpNwhPnX+HX+2tVjCOh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YS0xQAAANwAAAAPAAAAAAAAAAAAAAAAAJgCAABkcnMv&#10;ZG93bnJldi54bWxQSwUGAAAAAAQABAD1AAAAigMAAAAA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4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47625" cy="28575"/>
                              <wp:effectExtent l="0" t="0" r="9525" b="9525"/>
                              <wp:docPr id="982" name="Picture 9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" cy="28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184" o:spid="_x0000_s1285" style="position:absolute;left:4872;top:1060;width:75;height:53" coordorigin="4872,1060" coordsize="75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185" o:spid="_x0000_s1286" style="position:absolute;left:4872;top:1060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fVJsQA&#10;AADcAAAADwAAAGRycy9kb3ducmV2LnhtbESPUWvCQBCE3wv9D8cW+lYvbUFK6ikitIiIUKPQxyW3&#10;JkdyeyG3mvjvPaHQx2FmvmFmi9G36kJ9dIENvE4yUMRlsI4rA4fi6+UDVBRki21gMnClCIv548MM&#10;cxsG/qHLXiqVIBxzNFCLdLnWsazJY5yEjjh5p9B7lCT7StsehwT3rX7Lsqn26Dgt1NjRqqay2Z+9&#10;gW04adnKb+Ps98EdB7srNs3ZmOencfkJSmiU//Bfe20NTLN3uJ9JR0D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H1SbEAAAA3AAAAA8AAAAAAAAAAAAAAAAAmAIAAGRycy9k&#10;b3ducmV2LnhtbFBLBQYAAAAABAAEAPUAAACJAwAAAAA=&#10;" path="m5,35r3,6l28,52r8,1l40,53,59,48r-19,l35,48,17,46,5,35e" fillcolor="#231f20" stroked="f">
                    <v:path arrowok="t" o:connecttype="custom" o:connectlocs="5,35;8,41;28,52;36,53;40,53;59,48;40,48;35,48;17,46;5,35" o:connectangles="0,0,0,0,0,0,0,0,0,0"/>
                  </v:shape>
                  <v:shape id="Freeform 186" o:spid="_x0000_s1287" style="position:absolute;left:4872;top:1060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5NUsQA&#10;AADcAAAADwAAAGRycy9kb3ducmV2LnhtbESPUWvCQBCE3wv9D8cW+lYvLUVK6ikitIiIUKPQxyW3&#10;JkdyeyG3mvjvPaHQx2FmvmFmi9G36kJ9dIENvE4yUMRlsI4rA4fi6+UDVBRki21gMnClCIv548MM&#10;cxsG/qHLXiqVIBxzNFCLdLnWsazJY5yEjjh5p9B7lCT7StsehwT3rX7Lsqn26Dgt1NjRqqay2Z+9&#10;gW04adnKb+Ps98EdB7srNs3ZmOencfkJSmiU//Bfe20NTLN3uJ9JR0D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uTVLEAAAA3AAAAA8AAAAAAAAAAAAAAAAAmAIAAGRycy9k&#10;b3ducmV2LnhtbFBLBQYAAAAABAAEAPUAAACJAwAAAAA=&#10;" path="m67,40l56,48r3,l62,47r5,-7e" fillcolor="#231f20" stroked="f">
                    <v:path arrowok="t" o:connecttype="custom" o:connectlocs="67,40;56,48;59,48;62,47;67,40" o:connectangles="0,0,0,0,0"/>
                  </v:shape>
                  <v:shape id="Freeform 187" o:spid="_x0000_s1288" style="position:absolute;left:4872;top:1060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oycQA&#10;AADcAAAADwAAAGRycy9kb3ducmV2LnhtbESPUWvCQBCE3wv9D8cW+lYvLVRK6ikitIiIUKPQxyW3&#10;JkdyeyG3mvjvPaHQx2FmvmFmi9G36kJ9dIENvE4yUMRlsI4rA4fi6+UDVBRki21gMnClCIv548MM&#10;cxsG/qHLXiqVIBxzNFCLdLnWsazJY5yEjjh5p9B7lCT7StsehwT3rX7Lsqn26Dgt1NjRqqay2Z+9&#10;gW04adnKb+Ps98EdB7srNs3ZmOencfkJSmiU//Bfe20NTLN3uJ9JR0D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i6MnEAAAA3AAAAA8AAAAAAAAAAAAAAAAAmAIAAGRycy9k&#10;b3ducmV2LnhtbFBLBQYAAAAABAAEAPUAAACJAwAAAAA=&#10;" path="m68,39r-1,1l68,39r,e" fillcolor="#231f20" stroked="f">
                    <v:path arrowok="t" o:connecttype="custom" o:connectlocs="68,39;67,40;68,39;68,39" o:connectangles="0,0,0,0"/>
                  </v:shape>
                  <v:shape id="Freeform 188" o:spid="_x0000_s1289" style="position:absolute;left:4872;top:1060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2vsQA&#10;AADcAAAADwAAAGRycy9kb3ducmV2LnhtbESPQWvCQBSE70L/w/IKvemmPQSJrlIESylSUCP0+Mg+&#10;kyXZtyH7NOm/7xYKPQ4z8w2z3k6+U3caogts4HmRgSKugnVcGyjP+/kSVBRki11gMvBNEbabh9ka&#10;CxtGPtL9JLVKEI4FGmhE+kLrWDXkMS5CT5y8axg8SpJDre2AY4L7Tr9kWa49Ok4LDfa0a6hqTzdv&#10;4BCuWg7y1Tr7VrrLaD/PH+3NmKfH6XUFSmiS//Bf+90ayLMcfs+kI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wdr7EAAAA3AAAAA8AAAAAAAAAAAAAAAAAmAIAAGRycy9k&#10;b3ducmV2LnhtbFBLBQYAAAAABAAEAPUAAACJAwAAAAA=&#10;" path="m69,30r-1,9l74,31,72,30r-3,e" fillcolor="#231f20" stroked="f">
                    <v:path arrowok="t" o:connecttype="custom" o:connectlocs="69,30;68,39;74,31;72,30;69,30" o:connectangles="0,0,0,0,0"/>
                  </v:shape>
                  <v:shape id="Freeform 189" o:spid="_x0000_s1290" style="position:absolute;left:4872;top:1060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TJcQA&#10;AADcAAAADwAAAGRycy9kb3ducmV2LnhtbESPX2vCQBDE3wv9DscKfasX+6AleooILaVIwX/g45Jb&#10;kyO5vZBbTfrte4LQx2FmfsMsVoNv1I266AIbmIwzUMRFsI5LA8fDx+s7qCjIFpvAZOCXIqyWz08L&#10;zG3oeUe3vZQqQTjmaKASaXOtY1GRxzgOLXHyLqHzKEl2pbYd9gnuG/2WZVPt0XFaqLClTUVFvb96&#10;A9tw0bKVc+3s59Gdevtz+K6vxryMhvUclNAg/+FH+8samGYzuJ9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80yXEAAAA3AAAAA8AAAAAAAAAAAAAAAAAmAIAAGRycy9k&#10;b3ducmV2LnhtbFBLBQYAAAAABAAEAPUAAACJAwAAAAA=&#10;" path="m4,34r,1l5,35,4,34e" fillcolor="#231f20" stroked="f">
                    <v:path arrowok="t" o:connecttype="custom" o:connectlocs="4,34;4,35;5,35;4,34" o:connectangles="0,0,0,0"/>
                  </v:shape>
                  <v:shape id="Freeform 190" o:spid="_x0000_s1291" style="position:absolute;left:4872;top:1060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HV8AA&#10;AADcAAAADwAAAGRycy9kb3ducmV2LnhtbERPS2vCQBC+F/wPywje6qYepERXKYWKiAj1AR6H7Jgs&#10;yc6G7Gjiv3cPhR4/vvdyPfhGPaiLLrCBj2kGirgI1nFp4Hz6ef8EFQXZYhOYDDwpwno1eltibkPP&#10;v/Q4SqlSCMccDVQiba51LCryGKehJU7cLXQeJcGu1LbDPoX7Rs+ybK49Ok4NFbb0XVFRH+/ewD7c&#10;tOzlWju7ObtLbw+nXX03ZjIevhaghAb5F/+5t9bAPEtr05l0BP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qNHV8AAAADcAAAADwAAAAAAAAAAAAAAAACYAgAAZHJzL2Rvd25y&#10;ZXYueG1sUEsFBgAAAAAEAAQA9QAAAIUDAAAAAA==&#10;" path="m5,13l,21r,3l4,34,5,23,5,13e" fillcolor="#231f20" stroked="f">
                    <v:path arrowok="t" o:connecttype="custom" o:connectlocs="5,13;0,21;0,24;4,34;5,23;5,13" o:connectangles="0,0,0,0,0,0"/>
                  </v:shape>
                  <v:shape id="Freeform 191" o:spid="_x0000_s1292" style="position:absolute;left:4872;top:1060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/izMQA&#10;AADcAAAADwAAAGRycy9kb3ducmV2LnhtbESPX2vCQBDE3wv9DscKfasX+yA2eooILaVIwX/g45Jb&#10;kyO5vZBbTfrte4LQx2FmfsMsVoNv1I266AIbmIwzUMRFsI5LA8fDx+sMVBRki01gMvBLEVbL56cF&#10;5jb0vKPbXkqVIBxzNFCJtLnWsajIYxyHljh5l9B5lCS7UtsO+wT3jX7Lsqn26DgtVNjSpqKi3l+9&#10;gW24aNnKuXb28+hOvf05fNdXY15Gw3oOSmiQ//Cj/WUNTLN3uJ9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v4szEAAAA3AAAAA8AAAAAAAAAAAAAAAAAmAIAAGRycy9k&#10;b3ducmV2LnhtbFBLBQYAAAAABAAEAPUAAACJAwAAAAA=&#10;" path="m69,18r,12l74,30r,-2l69,18e" fillcolor="#231f20" stroked="f">
                    <v:path arrowok="t" o:connecttype="custom" o:connectlocs="69,18;69,30;74,30;74,28;69,18" o:connectangles="0,0,0,0,0"/>
                  </v:shape>
                  <v:shape id="Freeform 192" o:spid="_x0000_s1293" style="position:absolute;left:4872;top:1060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djMAA&#10;AADcAAAADwAAAGRycy9kb3ducmV2LnhtbERPS2vCQBC+C/6HZQRvutGDlNRVSqEiIgUfhR6H7Jgs&#10;yc6G7Gjiv+8ehB4/vvd6O/hGPaiLLrCBxTwDRVwE67g0cL18zd5ARUG22AQmA0+KsN2MR2vMbej5&#10;RI+zlCqFcMzRQCXS5lrHoiKPcR5a4sTdQudREuxKbTvsU7hv9DLLVtqj49RQYUufFRX1+e4NHMNN&#10;y1F+a2d3V/fT2+/Lob4bM50MH++ghAb5F7/ce2tgtUjz05l0BP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zdjMAAAADcAAAADwAAAAAAAAAAAAAAAACYAgAAZHJzL2Rvd25y&#10;ZXYueG1sUEsFBgAAAAAEAAQA9QAAAIUDAAAAAA==&#10;" path="m69,17r,1l69,18r,-1e" fillcolor="#231f20" stroked="f">
                    <v:path arrowok="t" o:connecttype="custom" o:connectlocs="69,17;69,18;69,18;69,17" o:connectangles="0,0,0,0"/>
                  </v:shape>
                  <v:shape id="Freeform 193" o:spid="_x0000_s1294" style="position:absolute;left:4872;top:1060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B4F8QA&#10;AADcAAAADwAAAGRycy9kb3ducmV2LnhtbESPzWrDMBCE74G+g9hCb4nsHkJwo4RSaCklBPIHPS7W&#10;xha2VsbaxO7bV4FAjsPMfMMs16Nv1ZX66AIbyGcZKOIyWMeVgePhc7oAFQXZYhuYDPxRhPXqabLE&#10;woaBd3TdS6UShGOBBmqRrtA6ljV5jLPQESfvHHqPkmRfadvjkOC+1a9ZNtceHaeFGjv6qKls9hdv&#10;YBPOWjby2zj7dXSnwW4PP83FmJfn8f0NlNAoj/C9/W0NzPMcbmfSEd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AeBfEAAAA3AAAAA8AAAAAAAAAAAAAAAAAmAIAAGRycy9k&#10;b3ducmV2LnhtbFBLBQYAAAAABAAEAPUAAACJAwAAAAA=&#10;" path="m53,4l18,4r16,l39,5,57,7,69,17,66,11,53,4e" fillcolor="#231f20" stroked="f">
                    <v:path arrowok="t" o:connecttype="custom" o:connectlocs="53,4;18,4;34,4;39,5;57,7;69,17;66,11;53,4" o:connectangles="0,0,0,0,0,0,0,0"/>
                  </v:shape>
                  <v:shape id="Freeform 194" o:spid="_x0000_s1295" style="position:absolute;left:4872;top:1060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mYMQA&#10;AADcAAAADwAAAGRycy9kb3ducmV2LnhtbESPX2vCQBDE3wW/w7FC3/SiDyKpp4hgKUUK/in4uOTW&#10;5EhuL+RWk377XqHQx2FmfsOst4Nv1JO66AIbmM8yUMRFsI5LA9fLYboCFQXZYhOYDHxThO1mPFpj&#10;bkPPJ3qepVQJwjFHA5VIm2sdi4o8xlloiZN3D51HSbIrte2wT3Df6EWWLbVHx2mhwpb2FRX1+eEN&#10;HMNdy1FutbNvV/fV28/LR/0w5mUy7F5BCQ3yH/5rv1sDy/kCfs+kI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S5mDEAAAA3AAAAA8AAAAAAAAAAAAAAAAAmAIAAGRycy9k&#10;b3ducmV2LnhtbFBLBQYAAAAABAAEAPUAAACJAwAAAAA=&#10;" path="m6,12l5,13r,l6,12e" fillcolor="#231f20" stroked="f">
                    <v:path arrowok="t" o:connecttype="custom" o:connectlocs="6,12;5,13;5,13;6,12" o:connectangles="0,0,0,0"/>
                  </v:shape>
                  <v:shape id="Freeform 195" o:spid="_x0000_s1296" style="position:absolute;left:4872;top:1060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5D+8QA&#10;AADcAAAADwAAAGRycy9kb3ducmV2LnhtbESPX2vCQBDE3wv9DscKfasXLUhJPaUIlVKk4D/wccmt&#10;yZHcXsitJn57ryD0cZiZ3zDz5eAbdaUuusAGJuMMFHERrOPSwGH/9foOKgqyxSYwGbhRhOXi+WmO&#10;uQ09b+m6k1IlCMccDVQiba51LCryGMehJU7eOXQeJcmu1LbDPsF9o6dZNtMeHaeFCltaVVTUu4s3&#10;sAlnLRs51c6uD+7Y29/9T30x5mU0fH6AEhrkP/xof1sDs8kb/J1JR0A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eQ/vEAAAA3AAAAA8AAAAAAAAAAAAAAAAAmAIAAGRycy9k&#10;b3ducmV2LnhtbFBLBQYAAAAABAAEAPUAAACJAwAAAAA=&#10;" path="m34,l11,5,6,12,18,4r35,l45,1,38,,34,e" fillcolor="#231f20" stroked="f">
                    <v:path arrowok="t" o:connecttype="custom" o:connectlocs="34,0;11,5;6,12;18,4;53,4;45,1;38,0;34,0" o:connectangles="0,0,0,0,0,0,0,0"/>
                  </v:shape>
                </v:group>
                <v:rect id="Rectangle 196" o:spid="_x0000_s1297" style="position:absolute;left:4924;top:886;width:6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x8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sfHEAAAA3AAAAA8AAAAAAAAAAAAAAAAAmAIAAGRycy9k&#10;b3ducmV2LnhtbFBLBQYAAAAABAAEAPUAAACJAwAAAAA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4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47625" cy="28575"/>
                              <wp:effectExtent l="0" t="0" r="9525" b="9525"/>
                              <wp:docPr id="983" name="Picture 9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" cy="28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197" o:spid="_x0000_s1298" style="position:absolute;left:4921;top:883;width:74;height:53" coordorigin="4921,883" coordsize="7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198" o:spid="_x0000_s1299" style="position:absolute;left:4921;top:883;width:74;height:53;visibility:visible;mso-wrap-style:square;v-text-anchor:top" coordsize="7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rfsQA&#10;AADcAAAADwAAAGRycy9kb3ducmV2LnhtbESPQWvCQBSE74X+h+UVvNVNVEJJXUUUwZtoxeb4yL4m&#10;odm3aXbV1V/vCkKPw8x8w0znwbTiTL1rLCtIhwkI4tLqhisFh6/1+wcI55E1tpZJwZUczGevL1PM&#10;tb3wjs57X4kIYZejgtr7LpfSlTUZdEPbEUfvx/YGfZR9JXWPlwg3rRwlSSYNNhwXauxoWVP5uz8Z&#10;BbRx4bYI38UER8tV+necbMdFodTgLSw+QXgK/j/8bG+0gizN4HE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Xa37EAAAA3AAAAA8AAAAAAAAAAAAAAAAAmAIAAGRycy9k&#10;b3ducmV2LnhtbFBLBQYAAAAABAAEAPUAAACJAwAAAAA=&#10;" path="m47,l27,,18,2,4,12,,18,,34r4,6l18,50r9,2l47,52r9,-2l59,48r-31,l19,45,8,37,5,32,5,20,8,15,19,7,28,4r31,l56,2,47,e" fillcolor="#231f20" stroked="f">
                    <v:path arrowok="t" o:connecttype="custom" o:connectlocs="47,0;27,0;18,2;4,12;0,18;0,34;4,40;18,50;27,52;47,52;56,50;59,48;28,48;19,45;8,37;5,32;5,20;8,15;19,7;28,4;59,4;56,2;47,0" o:connectangles="0,0,0,0,0,0,0,0,0,0,0,0,0,0,0,0,0,0,0,0,0,0,0"/>
                  </v:shape>
                  <v:shape id="Freeform 199" o:spid="_x0000_s1300" style="position:absolute;left:4921;top:883;width:74;height:53;visibility:visible;mso-wrap-style:square;v-text-anchor:top" coordsize="7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O5cQA&#10;AADcAAAADwAAAGRycy9kb3ducmV2LnhtbESPQWvCQBSE7wX/w/KE3uomVlSiq4gieCtV0Rwf2WcS&#10;zL6N2VW3/fXdQqHHYWa+YebLYBrxoM7VlhWkgwQEcWF1zaWC42H7NgXhPLLGxjIp+CIHy0XvZY6Z&#10;tk/+pMfelyJC2GWooPK+zaR0RUUG3cC2xNG72M6gj7Irpe7wGeGmkcMkGUuDNceFCltaV1Rc93ej&#10;gHYufK/COR/hcL1Jb6fRx3ueK/XaD6sZCE/B/4f/2jutYJxO4PdMPA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bzuXEAAAA3AAAAA8AAAAAAAAAAAAAAAAAmAIAAGRycy9k&#10;b3ducmV2LnhtbFBLBQYAAAAABAAEAPUAAACJAwAAAAA=&#10;" path="m59,4l46,4r8,3l66,15r3,5l69,32r-3,5l54,45r-8,3l59,48,70,40r4,-6l74,18,70,12,59,4e" fillcolor="#231f20" stroked="f">
                    <v:path arrowok="t" o:connecttype="custom" o:connectlocs="59,4;46,4;54,7;66,15;69,20;69,32;66,37;54,45;46,48;59,48;70,40;74,34;74,18;70,12;59,4" o:connectangles="0,0,0,0,0,0,0,0,0,0,0,0,0,0,0"/>
                  </v:shape>
                </v:group>
                <v:rect id="Rectangle 200" o:spid="_x0000_s1301" style="position:absolute;left:5022;top:1028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79M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taG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rv0wgAAANwAAAAPAAAAAAAAAAAAAAAAAJgCAABkcnMvZG93&#10;bnJldi54bWxQSwUGAAAAAAQABAD1AAAAhwMAAAAA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6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38100" cy="38100"/>
                              <wp:effectExtent l="0" t="0" r="0" b="0"/>
                              <wp:docPr id="984" name="Picture 9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00" cy="38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201" o:spid="_x0000_s1302" style="position:absolute;left:5017;top:1025;width:71;height:58" coordorigin="5017,1025" coordsize="7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202" o:spid="_x0000_s1303" style="position:absolute;left:5017;top:1025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z7cIA&#10;AADcAAAADwAAAGRycy9kb3ducmV2LnhtbERPTWvCQBC9C/0PyxR6040eRFJXEbFQ6KHVKtXbkB2T&#10;YHY2ZNdk++87B6HHx/terpNrVE9dqD0bmE4yUMSFtzWXBo7fb+MFqBCRLTaeycAvBVivnkZLzK0f&#10;eE/9IZZKQjjkaKCKsc21DkVFDsPEt8TCXX3nMArsSm07HCTcNXqWZXPtsGZpqLClbUXF7XB3Bua6&#10;P93PX8eUPj6zYbf4uaQpX4x5eU6bV1CRUvwXP9zvVnwzmS9n5Aj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TPtwgAAANwAAAAPAAAAAAAAAAAAAAAAAJgCAABkcnMvZG93&#10;bnJldi54bWxQSwUGAAAAAAQABAD1AAAAhwMAAAAA&#10;" path="m15,l6,4,,15r,3l,33,9,45,31,56r7,1l55,57,65,53r,-1l39,52,32,51,12,41,4,30,5,18r,-2l9,8,16,5,46,4,40,1,32,,15,e" fillcolor="#231f20" stroked="f">
                    <v:path arrowok="t" o:connecttype="custom" o:connectlocs="15,0;6,4;0,15;0,18;0,33;9,45;31,56;38,57;55,57;65,53;65,52;39,52;32,51;12,41;4,30;5,18;5,16;9,8;16,5;46,4;40,1;32,0;15,0" o:connectangles="0,0,0,0,0,0,0,0,0,0,0,0,0,0,0,0,0,0,0,0,0,0,0"/>
                  </v:shape>
                  <v:shape id="Freeform 203" o:spid="_x0000_s1304" style="position:absolute;left:5017;top:1025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WdsQA&#10;AADcAAAADwAAAGRycy9kb3ducmV2LnhtbESPQWvCQBSE7wX/w/IEb3UTDyLRVUQUCj3Y2oh6e2Sf&#10;STD7NmTXZPvvu4VCj8PMN8OsNsE0oqfO1ZYVpNMEBHFhdc2lgvzr8LoA4TyyxsYyKfgmB5v16GWF&#10;mbYDf1J/8qWIJewyVFB532ZSuqIig25qW+Lo3W1n0EfZlVJ3OMRy08hZksylwZrjQoUt7SoqHqen&#10;UTCX/fl5/chDeD8mw35xuYWUb0pNxmG7BOEp+P/wH/2mIzdL4f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plnbEAAAA3AAAAA8AAAAAAAAAAAAAAAAAmAIAAGRycy9k&#10;b3ducmV2LnhtbFBLBQYAAAAABAAEAPUAAACJAwAAAAA=&#10;" path="m64,43r-3,6l54,52r-15,l65,52r4,-7l64,43e" fillcolor="#231f20" stroked="f">
                    <v:path arrowok="t" o:connecttype="custom" o:connectlocs="64,43;61,49;54,52;39,52;65,52;69,45;64,43" o:connectangles="0,0,0,0,0,0,0"/>
                  </v:shape>
                  <v:shape id="Freeform 204" o:spid="_x0000_s1305" style="position:absolute;left:5017;top:1025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IAcQA&#10;AADcAAAADwAAAGRycy9kb3ducmV2LnhtbESPQWvCQBSE7wX/w/IEb3VjDiLRVYooFHrQ2kjr7ZF9&#10;TYLZtyG7Juu/7wpCj8PMN8OsNsE0oqfO1ZYVzKYJCOLC6ppLBfnX/nUBwnlkjY1lUnAnB5v16GWF&#10;mbYDf1J/8qWIJewyVFB532ZSuqIig25qW+Lo/drOoI+yK6XucIjlppFpksylwZrjQoUtbSsqrqeb&#10;UTCX/fn2c8xD+Dgkw27xfQkzvig1GYe3JQhPwf+Hn/S7jlyawu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7CAHEAAAA3AAAAA8AAAAAAAAAAAAAAAAAmAIAAGRycy9k&#10;b3ducmV2LnhtbFBLBQYAAAAABAAEAPUAAACJAwAAAAA=&#10;" path="m46,4l32,4r6,2l58,16r8,11l66,33r,6l65,41r-1,2l69,45r1,-3l71,39r,-15l61,12,46,4e" fillcolor="#231f20" stroked="f">
                    <v:path arrowok="t" o:connecttype="custom" o:connectlocs="46,4;32,4;38,6;58,16;66,27;66,33;66,39;65,41;64,43;69,45;70,42;71,39;71,24;61,12;46,4" o:connectangles="0,0,0,0,0,0,0,0,0,0,0,0,0,0,0"/>
                  </v:shape>
                </v:group>
                <v:rect id="Rectangle 205" o:spid="_x0000_s1306" style="position:absolute;left:5092;top:1098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jO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zjEAAAA3AAAAA8AAAAAAAAAAAAAAAAAmAIAAGRycy9k&#10;b3ducmV2LnhtbFBLBQYAAAAABAAEAPUAAACJAwAAAAA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6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38100" cy="38100"/>
                              <wp:effectExtent l="0" t="0" r="0" b="0"/>
                              <wp:docPr id="985" name="Picture 9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00" cy="38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206" o:spid="_x0000_s1307" style="position:absolute;left:5087;top:1095;width:71;height:58" coordorigin="5087,1095" coordsize="7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207" o:spid="_x0000_s1308" style="position:absolute;left:5087;top:1095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KQdcUA&#10;AADcAAAADwAAAGRycy9kb3ducmV2LnhtbESPT2vCQBTE7wW/w/KE3upGoSLRjYhYKPTQ1j9obo/s&#10;Mwlm34bsmmy/fbdQ8DjM/GaY1TqYRvTUudqygukkAUFcWF1zqeB4eHtZgHAeWWNjmRT8kIN1Nnpa&#10;YartwN/U730pYgm7FBVU3replK6oyKCb2JY4elfbGfRRdqXUHQ6x3DRyliRzabDmuFBhS9uKitv+&#10;bhTMZX+6X76OIXx8JsNucc7DlHOlnsdhswThKfhH+J9+15GbvcL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pB1xQAAANwAAAAPAAAAAAAAAAAAAAAAAJgCAABkcnMv&#10;ZG93bnJldi54bWxQSwUGAAAAAAQABAD1AAAAigMAAAAA&#10;" path="m32,l15,,6,4,1,12,,15r,3l,33,9,45,31,56r7,1l55,57,65,53r,-1l39,52,32,51,12,41,4,30,5,18r,-2l9,8,16,5r30,l40,1,32,e" fillcolor="#231f20" stroked="f">
                    <v:path arrowok="t" o:connecttype="custom" o:connectlocs="32,0;15,0;6,4;1,12;0,15;0,18;0,33;9,45;31,56;38,57;55,57;65,53;65,52;39,52;32,51;12,41;4,30;5,18;5,16;9,8;16,5;46,5;40,1;32,0" o:connectangles="0,0,0,0,0,0,0,0,0,0,0,0,0,0,0,0,0,0,0,0,0,0,0,0"/>
                  </v:shape>
                  <v:shape id="Freeform 208" o:spid="_x0000_s1309" style="position:absolute;left:5087;top:1095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AOAsUA&#10;AADcAAAADwAAAGRycy9kb3ducmV2LnhtbESPQWvCQBSE74X+h+UVeqsbPQSJbkRKC4Ueam1Ec3tk&#10;n0lo9m3Irsn677uC0OMw880w600wnRhpcK1lBfNZAoK4srrlWkHx8/6yBOE8ssbOMim4koNN/viw&#10;xkzbib9p3PtaxBJ2GSpovO8zKV3VkEE3sz1x9M52MOijHGqpB5xiuenkIklSabDluNBgT68NVb/7&#10;i1GQyvFwOe2KED6/kulteSzDnEulnp/CdgXCU/D/4Tv9oSO3SOF2Jh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A4CxQAAANwAAAAPAAAAAAAAAAAAAAAAAJgCAABkcnMv&#10;ZG93bnJldi54bWxQSwUGAAAAAAQABAD1AAAAigMAAAAA&#10;" path="m64,43r-3,6l54,52r11,l69,45,64,43e" fillcolor="#231f20" stroked="f">
                    <v:path arrowok="t" o:connecttype="custom" o:connectlocs="64,43;61,49;54,52;65,52;69,45;64,43" o:connectangles="0,0,0,0,0,0"/>
                  </v:shape>
                  <v:shape id="Freeform 209" o:spid="_x0000_s1310" style="position:absolute;left:5087;top:1095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yrmcUA&#10;AADcAAAADwAAAGRycy9kb3ducmV2LnhtbESPQWvCQBSE7wX/w/KE3upGD1aiqxRREHpo1Yj19si+&#10;JqHZtyG7Jtt/7wqCx2Hmm2EWq2Bq0VHrKssKxqMEBHFudcWFguy4fZuBcB5ZY22ZFPyTg9Vy8LLA&#10;VNue99QdfCFiCbsUFZTeN6mULi/JoBvZhjh6v7Y16KNsC6lb7GO5qeUkSabSYMVxocSG1iXlf4er&#10;UTCV3en6852F8PmV9JvZ+RLGfFHqdRg+5iA8Bf8MP+idjtzkHe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KuZxQAAANwAAAAPAAAAAAAAAAAAAAAAAJgCAABkcnMv&#10;ZG93bnJldi54bWxQSwUGAAAAAAQABAD1AAAAigMAAAAA&#10;" path="m46,5l31,5r7,1l58,16r8,11l66,33r,6l65,41r-1,2l69,45r1,-3l71,39r,-15l61,12,46,5e" fillcolor="#231f20" stroked="f">
                    <v:path arrowok="t" o:connecttype="custom" o:connectlocs="46,5;31,5;38,6;58,16;66,27;66,33;66,39;65,41;64,43;69,45;70,42;71,39;71,24;61,12;46,5" o:connectangles="0,0,0,0,0,0,0,0,0,0,0,0,0,0,0"/>
                  </v:shape>
                </v:group>
                <v:rect id="Rectangle 210" o:spid="_x0000_s1311" style="position:absolute;left:4887;top:949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xSc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nFJwgAAANwAAAAPAAAAAAAAAAAAAAAAAJgCAABkcnMvZG93&#10;bnJldi54bWxQSwUGAAAAAAQABAD1AAAAhwMAAAAA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6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38100" cy="38100"/>
                              <wp:effectExtent l="0" t="0" r="0" b="0"/>
                              <wp:docPr id="986" name="Picture 98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00" cy="38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211" o:spid="_x0000_s1312" style="position:absolute;left:4882;top:946;width:72;height:58" coordorigin="4882,946" coordsize="7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212" o:spid="_x0000_s1313" style="position:absolute;left:4882;top:946;width:72;height:58;visibility:visible;mso-wrap-style:square;v-text-anchor:top" coordsize="7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7TtcIA&#10;AADcAAAADwAAAGRycy9kb3ducmV2LnhtbERPS2vCQBC+F/wPywi91Y0KVqOriA+wl5b6AI9DdkyC&#10;2dmQ3cb47zuHQo8f33ux6lylWmpC6dnAcJCAIs68LTk3cD7t36agQkS2WHkmA08KsFr2XhaYWv/g&#10;b2qPMVcSwiFFA0WMdap1yApyGAa+Jhbu5huHUWCTa9vgQ8JdpUdJMtEOS5aGAmvaFJTdjz9Oeq8f&#10;l91sm0w/dbtZv5/D4SsbXo157XfrOahIXfwX/7kP1sBkLPPljBwB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tO1wgAAANwAAAAPAAAAAAAAAAAAAAAAAJgCAABkcnMvZG93&#10;bnJldi54bWxQSwUGAAAAAAQABAD1AAAAhwMAAAAA&#10;" path="m32,l15,,6,4,,15r,3l,33,9,45,31,56r7,1l55,57,65,53r,-1l39,52,32,51,12,41,4,30,5,18r,-2l9,8,16,5r30,l40,1,32,e" fillcolor="#231f20" stroked="f">
                    <v:path arrowok="t" o:connecttype="custom" o:connectlocs="32,0;15,0;6,4;0,15;0,18;0,33;9,45;31,56;38,57;55,57;65,53;65,52;39,52;32,51;12,41;4,30;5,18;5,16;9,8;16,5;46,5;40,1;32,0" o:connectangles="0,0,0,0,0,0,0,0,0,0,0,0,0,0,0,0,0,0,0,0,0,0,0"/>
                  </v:shape>
                  <v:shape id="Freeform 213" o:spid="_x0000_s1314" style="position:absolute;left:4882;top:946;width:72;height:58;visibility:visible;mso-wrap-style:square;v-text-anchor:top" coordsize="7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2LsQA&#10;AADcAAAADwAAAGRycy9kb3ducmV2LnhtbESPS4vCMBSF9wP+h3CF2WlaBxytRhF1QDcjvsDlpbm2&#10;xeamNJla/70RhFkezuPjTOetKUVDtSssK4j7EQji1OqCMwWn409vBMJ5ZI2lZVLwIAfzWedjiom2&#10;d95Tc/CZCCPsElSQe18lUro0J4Oubyvi4F1tbdAHWWdS13gP46aUgygaSoMFB0KOFS1zSm+HPxO4&#10;l+15PV5Fo1/ZLBffJ7fZpfFFqc9uu5iA8NT6//C7vdEKhl8xvM6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Cdi7EAAAA3AAAAA8AAAAAAAAAAAAAAAAAmAIAAGRycy9k&#10;b3ducmV2LnhtbFBLBQYAAAAABAAEAPUAAACJAwAAAAA=&#10;" path="m64,43r-3,6l54,52r11,l69,45,64,43e" fillcolor="#231f20" stroked="f">
                    <v:path arrowok="t" o:connecttype="custom" o:connectlocs="64,43;61,49;54,52;65,52;69,45;64,43" o:connectangles="0,0,0,0,0,0"/>
                  </v:shape>
                  <v:shape id="Freeform 214" o:spid="_x0000_s1315" style="position:absolute;left:4882;top:946;width:72;height:58;visibility:visible;mso-wrap-style:square;v-text-anchor:top" coordsize="7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DoWcQA&#10;AADcAAAADwAAAGRycy9kb3ducmV2LnhtbESPS4vCMBSF98L8h3AH3GmqglOrUcQZQTczjA9weWmu&#10;bbG5KU2s9d8bQXB5OI+PM1u0phQN1a6wrGDQj0AQp1YXnCk47Ne9GITzyBpLy6TgTg4W84/ODBNt&#10;b/xPzc5nIoywS1BB7n2VSOnSnAy6vq2Ig3e2tUEfZJ1JXeMtjJtSDqNoLA0WHAg5VrTKKb3sriZw&#10;T9vjz+Q7in9ls1p+HdzmLx2clOp+tsspCE+tf4df7Y1WMB4N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Q6FnEAAAA3AAAAA8AAAAAAAAAAAAAAAAAmAIAAGRycy9k&#10;b3ducmV2LnhtbFBLBQYAAAAABAAEAPUAAACJAwAAAAA=&#10;" path="m46,5l32,5r6,1l58,16r8,11l66,33r,6l65,41r-1,2l69,45r1,-3l71,39r,-15l61,12,46,5e" fillcolor="#231f20" stroked="f">
                    <v:path arrowok="t" o:connecttype="custom" o:connectlocs="46,5;32,5;38,6;58,16;66,27;66,33;66,39;65,41;64,43;69,45;70,42;71,39;71,24;61,12;46,5" o:connectangles="0,0,0,0,0,0,0,0,0,0,0,0,0,0,0"/>
                  </v:shape>
                </v:group>
                <v:rect id="Rectangle 215" o:spid="_x0000_s1316" style="position:absolute;left:4834;top:836;width:6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915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deXEAAAA3AAAAA8AAAAAAAAAAAAAAAAAmAIAAGRycy9k&#10;b3ducmV2LnhtbFBLBQYAAAAABAAEAPUAAACJAwAAAAA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4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47625" cy="28575"/>
                              <wp:effectExtent l="0" t="0" r="9525" b="9525"/>
                              <wp:docPr id="987" name="Picture 9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" cy="28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216" o:spid="_x0000_s1317" style="position:absolute;left:4831;top:833;width:74;height:54" coordorigin="4831,833" coordsize="74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217" o:spid="_x0000_s1318" style="position:absolute;left:4831;top:833;width:74;height:54;visibility:visible;mso-wrap-style:square;v-text-anchor:top" coordsize="7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2lesQA&#10;AADcAAAADwAAAGRycy9kb3ducmV2LnhtbESPS2vDMBCE74X8B7GF3hq5afPAiRLSQCDk1DzIebHW&#10;D2KtjLW13X9fFQI9DjPzDbPaDK5WHbWh8mzgbZyAIs68rbgwcL3sXxeggiBbrD2TgR8KsFmPnlaY&#10;Wt/zibqzFCpCOKRooBRpUq1DVpLDMPYNcfRy3zqUKNtC2xb7CHe1niTJTDusOC6U2NCupOx+/nYG&#10;du5Tprf9Vz4/LPLuA2V77K+FMS/Pw3YJSmiQ//CjfbAGZu9T+DsTj4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dpXrEAAAA3AAAAA8AAAAAAAAAAAAAAAAAmAIAAGRycy9k&#10;b3ducmV2LnhtbFBLBQYAAAAABAAEAPUAAACJAwAAAAA=&#10;" path="m5,35r3,6l28,52r8,1l40,53,59,48r-19,l35,48,17,46,5,35e" fillcolor="#231f20" stroked="f">
                    <v:path arrowok="t" o:connecttype="custom" o:connectlocs="5,35;8,41;28,52;36,53;40,53;59,48;40,48;35,48;17,46;5,35" o:connectangles="0,0,0,0,0,0,0,0,0,0"/>
                  </v:shape>
                  <v:shape id="Freeform 218" o:spid="_x0000_s1319" style="position:absolute;left:4831;top:833;width:74;height:54;visibility:visible;mso-wrap-style:square;v-text-anchor:top" coordsize="7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87DcQA&#10;AADcAAAADwAAAGRycy9kb3ducmV2LnhtbESPX2vCQBDE3wv9DscW+lYvVZtK6ikqCOJTtdLnJbf5&#10;Q3N7Ibcm6bf3hEIfh5n5DbNcj65RPXWh9mzgdZKAIs69rbk0cPnavyxABUG22HgmA78UYL16fFhi&#10;Zv3AJ+rPUqoI4ZChgUqkzbQOeUUOw8S3xNErfOdQouxKbTscItw1epokqXZYc1yosKVdRfnP+eoM&#10;7NxW3r73n8X7YVH0c5TNcbiUxjw/jZsPUEKj/If/2gdrIJ2lcD8Tj4B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Ow3EAAAA3AAAAA8AAAAAAAAAAAAAAAAAmAIAAGRycy9k&#10;b3ducmV2LnhtbFBLBQYAAAAABAAEAPUAAACJAwAAAAA=&#10;" path="m67,40l56,48r3,l62,47r5,-7e" fillcolor="#231f20" stroked="f">
                    <v:path arrowok="t" o:connecttype="custom" o:connectlocs="67,40;56,48;59,48;62,47;67,40" o:connectangles="0,0,0,0,0"/>
                  </v:shape>
                  <v:shape id="Freeform 219" o:spid="_x0000_s1320" style="position:absolute;left:4831;top:833;width:74;height:54;visibility:visible;mso-wrap-style:square;v-text-anchor:top" coordsize="7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elsQA&#10;AADcAAAADwAAAGRycy9kb3ducmV2LnhtbESPX2vCQBDE3wt+h2OFvtWLtVWJnmIFQXxqrfi85DZ/&#10;MLcXcmuSfvueUOjjMDO/YdbbwdWqozZUng1MJwko4szbigsDl+/DyxJUEGSLtWcy8EMBtpvR0xpT&#10;63v+ou4shYoQDikaKEWaVOuQleQwTHxDHL3ctw4lyrbQtsU+wl2tX5Nkrh1WHBdKbGhfUnY7352B&#10;vfuQ9+vhM18cl3n3hrI79ZfCmOfxsFuBEhrkP/zXPloD89kCHmfiEd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DnpbEAAAA3AAAAA8AAAAAAAAAAAAAAAAAmAIAAGRycy9k&#10;b3ducmV2LnhtbFBLBQYAAAAABAAEAPUAAACJAwAAAAA=&#10;" path="m68,39r-1,1l68,39r,e" fillcolor="#231f20" stroked="f">
                    <v:path arrowok="t" o:connecttype="custom" o:connectlocs="68,39;67,40;68,39;68,39" o:connectangles="0,0,0,0"/>
                  </v:shape>
                  <v:shape id="Freeform 220" o:spid="_x0000_s1321" style="position:absolute;left:4831;top:833;width:74;height:54;visibility:visible;mso-wrap-style:square;v-text-anchor:top" coordsize="7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wK5MAA&#10;AADcAAAADwAAAGRycy9kb3ducmV2LnhtbERPS2vCQBC+F/wPywje6sZHraSuYgVBPLVWeh6ykwfN&#10;zobsNIn/3j0IHj++92Y3uFp11IbKs4HZNAFFnHlbcWHg+nN8XYMKgmyx9kwGbhRgtx29bDC1vudv&#10;6i5SqBjCIUUDpUiTah2ykhyGqW+II5f71qFE2BbattjHcFfreZKstMOKY0OJDR1Kyv4u/87AwX3K&#10;2+/xK38/rfNuibI/99fCmMl42H+AEhrkKX64T9bAahHXxjPxCOjt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9wK5MAAAADcAAAADwAAAAAAAAAAAAAAAACYAgAAZHJzL2Rvd25y&#10;ZXYueG1sUEsFBgAAAAAEAAQA9QAAAIUDAAAAAA==&#10;" path="m69,30r-1,9l74,31,72,30r-3,e" fillcolor="#231f20" stroked="f">
                    <v:path arrowok="t" o:connecttype="custom" o:connectlocs="69,30;68,39;74,31;72,30;69,30" o:connectangles="0,0,0,0,0"/>
                  </v:shape>
                  <v:shape id="Freeform 221" o:spid="_x0000_s1322" style="position:absolute;left:4831;top:833;width:74;height:54;visibility:visible;mso-wrap-style:square;v-text-anchor:top" coordsize="7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Cvf8UA&#10;AADcAAAADwAAAGRycy9kb3ducmV2LnhtbESPS2sCQRCE7wH/w9CCtzjrI0Y3jmIEQXJKjHhudnof&#10;ZKdn2ensrv8+EwjkWFTVV9R2P7haddSGyrOB2TQBRZx5W3Fh4Pp5elyDCoJssfZMBu4UYL8bPWwx&#10;tb7nD+ouUqgI4ZCigVKkSbUOWUkOw9Q3xNHLfetQomwLbVvsI9zVep4kK+2w4rhQYkPHkrKvy7cz&#10;cHSv8nQ7vefP53XeLVEOb/21MGYyHg4voIQG+Q//tc/WwGqxgd8z8Qjo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K9/xQAAANwAAAAPAAAAAAAAAAAAAAAAAJgCAABkcnMv&#10;ZG93bnJldi54bWxQSwUGAAAAAAQABAD1AAAAigMAAAAA&#10;" path="m4,34r,1l5,35,4,34e" fillcolor="#231f20" stroked="f">
                    <v:path arrowok="t" o:connecttype="custom" o:connectlocs="4,34;4,35;5,35;4,34" o:connectangles="0,0,0,0"/>
                  </v:shape>
                  <v:shape id="Freeform 222" o:spid="_x0000_s1323" style="position:absolute;left:4831;top:833;width:74;height:54;visibility:visible;mso-wrap-style:square;v-text-anchor:top" coordsize="7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1n8AA&#10;AADcAAAADwAAAGRycy9kb3ducmV2LnhtbERPS2vCQBC+F/wPywi91U3FWomuooIgPakVz0N28qDZ&#10;2ZCdJvHfuwfB48f3Xm0GV6uO2lB5NvA5SUARZ95WXBi4/h4+FqCCIFusPZOBOwXYrEdvK0yt7/lM&#10;3UUKFUM4pGigFGlSrUNWksMw8Q1x5HLfOpQI20LbFvsY7mo9TZK5dlhxbCixoX1J2d/l3xnYu518&#10;3Q6n/Pu4yLsZyvanvxbGvI+H7RKU0CAv8dN9tAbmszg/nolHQK8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x1n8AAAADcAAAADwAAAAAAAAAAAAAAAACYAgAAZHJzL2Rvd25y&#10;ZXYueG1sUEsFBgAAAAAEAAQA9QAAAIUDAAAAAA==&#10;" path="m5,13l,21r,3l4,34,4,24,5,23,5,13e" fillcolor="#231f20" stroked="f">
                    <v:path arrowok="t" o:connecttype="custom" o:connectlocs="5,13;0,21;0,24;4,34;4,24;5,23;5,13" o:connectangles="0,0,0,0,0,0,0"/>
                  </v:shape>
                  <v:shape id="Freeform 223" o:spid="_x0000_s1324" style="position:absolute;left:4831;top:833;width:74;height:54;visibility:visible;mso-wrap-style:square;v-text-anchor:top" coordsize="7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DQBMMA&#10;AADcAAAADwAAAGRycy9kb3ducmV2LnhtbESPS2vDMBCE74X+B7GB3ho5JS/cKCENBEJPedHzYq0f&#10;xFoZa2u7/74KBHIcZuYbZrUZXK06akPl2cBknIAizrytuDBwvezfl6CCIFusPZOBPwqwWb++rDC1&#10;vucTdWcpVIRwSNFAKdKkWoesJIdh7Bvi6OW+dShRtoW2LfYR7mr9kSRz7bDiuFBiQ7uSstv51xnY&#10;uS+Z/eyP+eKwzLspyva7vxbGvI2G7ScooUGe4Uf7YA3MpxO4n4lHQK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DQBMMAAADcAAAADwAAAAAAAAAAAAAAAACYAgAAZHJzL2Rv&#10;d25yZXYueG1sUEsFBgAAAAAEAAQA9QAAAIgDAAAAAA==&#10;" path="m69,18r,12l74,30r,-2l69,18e" fillcolor="#231f20" stroked="f">
                    <v:path arrowok="t" o:connecttype="custom" o:connectlocs="69,18;69,30;74,30;74,28;69,18" o:connectangles="0,0,0,0,0"/>
                  </v:shape>
                  <v:shape id="Freeform 224" o:spid="_x0000_s1325" style="position:absolute;left:4831;top:833;width:74;height:54;visibility:visible;mso-wrap-style:square;v-text-anchor:top" coordsize="7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Oc8MA&#10;AADcAAAADwAAAGRycy9kb3ducmV2LnhtbESPX2vCQBDE34V+h2MLvulFsVaip1hBkD5ZKz4vuc0f&#10;zO2F3DaJ375XEPo4zMxvmM1ucLXqqA2VZwOzaQKKOPO24sLA9fs4WYEKgmyx9kwGHhRgt30ZbTC1&#10;vucv6i5SqAjhkKKBUqRJtQ5ZSQ7D1DfE0ct961CibAttW+wj3NV6niRL7bDiuFBiQ4eSsvvlxxk4&#10;uA95ux3P+ftplXcLlP1nfy2MGb8O+zUooUH+w8/2yRpYLubwdyYeAb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JOc8MAAADcAAAADwAAAAAAAAAAAAAAAACYAgAAZHJzL2Rv&#10;d25yZXYueG1sUEsFBgAAAAAEAAQA9QAAAIgDAAAAAA==&#10;" path="m69,17r,1l69,18r,-1e" fillcolor="#231f20" stroked="f">
                    <v:path arrowok="t" o:connecttype="custom" o:connectlocs="69,17;69,18;69,18;69,17" o:connectangles="0,0,0,0"/>
                  </v:shape>
                  <v:shape id="Freeform 225" o:spid="_x0000_s1326" style="position:absolute;left:4831;top:833;width:74;height:54;visibility:visible;mso-wrap-style:square;v-text-anchor:top" coordsize="7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7r6MQA&#10;AADcAAAADwAAAGRycy9kb3ducmV2LnhtbESPX2vCQBDE3wt+h2MLfauXWqsSPUUFQXxqrfi85DZ/&#10;MLcXcmuSfvueUOjjMDO/YVabwdWqozZUng28jRNQxJm3FRcGLt+H1wWoIMgWa89k4IcCbNajpxWm&#10;1vf8Rd1ZChUhHFI0UIo0qdYhK8lhGPuGOHq5bx1KlG2hbYt9hLtaT5Jkph1WHBdKbGhfUnY7352B&#10;vdvJx/Xwmc+Pi7ybomxP/aUw5uV52C5BCQ3yH/5rH62B2fQdHmfiEd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+6+jEAAAA3AAAAA8AAAAAAAAAAAAAAAAAmAIAAGRycy9k&#10;b3ducmV2LnhtbFBLBQYAAAAABAAEAPUAAACJAwAAAAA=&#10;" path="m53,4l18,4r16,l39,5,57,7,69,17,66,11,53,4e" fillcolor="#231f20" stroked="f">
                    <v:path arrowok="t" o:connecttype="custom" o:connectlocs="53,4;18,4;34,4;39,5;57,7;69,17;66,11;53,4" o:connectangles="0,0,0,0,0,0,0,0"/>
                  </v:shape>
                  <v:shape id="Freeform 226" o:spid="_x0000_s1327" style="position:absolute;left:4831;top:833;width:74;height:54;visibility:visible;mso-wrap-style:square;v-text-anchor:top" coordsize="7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dznMMA&#10;AADcAAAADwAAAGRycy9kb3ducmV2LnhtbESPX2vCQBDE3wv9DscKfasXS7QSPcUKgvTJqvR5yW3+&#10;YG4v5LZJ+u17gtDHYWZ+w6y3o2tUT12oPRuYTRNQxLm3NZcGrpfD6xJUEGSLjWcy8EsBtpvnpzVm&#10;1g/8Rf1ZShUhHDI0UIm0mdYhr8hhmPqWOHqF7xxKlF2pbYdDhLtGvyXJQjusOS5U2NK+ovx2/nEG&#10;9u5D5t+HU/F+XBZ9irL7HK6lMS+TcbcCJTTKf/jRPloDizSF+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dznMMAAADcAAAADwAAAAAAAAAAAAAAAACYAgAAZHJzL2Rv&#10;d25yZXYueG1sUEsFBgAAAAAEAAQA9QAAAIgDAAAAAA==&#10;" path="m6,12l5,13r,l6,12e" fillcolor="#231f20" stroked="f">
                    <v:path arrowok="t" o:connecttype="custom" o:connectlocs="6,12;5,13;5,13;6,12" o:connectangles="0,0,0,0"/>
                  </v:shape>
                  <v:shape id="Freeform 227" o:spid="_x0000_s1328" style="position:absolute;left:4831;top:833;width:74;height:54;visibility:visible;mso-wrap-style:square;v-text-anchor:top" coordsize="7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WB8MA&#10;AADcAAAADwAAAGRycy9kb3ducmV2LnhtbESPS2sCQRCE70L+w9CB3HTW4IuNoxhBkJyMSs7NTu8D&#10;d3qWnc7u+u+dgJBjUVVfUevt4GrVURsqzwamkwQUceZtxYWB6+UwXoEKgmyx9kwG7hRgu3kZrTG1&#10;vudv6s5SqAjhkKKBUqRJtQ5ZSQ7DxDfE0ct961CibAttW+wj3NX6PUkW2mHFcaHEhvYlZbfzrzOw&#10;d58y/zmc8uVxlXczlN1Xfy2MeXsddh+ghAb5Dz/bR2tgMZvD35l4BP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vWB8MAAADcAAAADwAAAAAAAAAAAAAAAACYAgAAZHJzL2Rv&#10;d25yZXYueG1sUEsFBgAAAAAEAAQA9QAAAIgDAAAAAA==&#10;" path="m34,l12,5,6,12,18,4r35,l45,1,38,,34,e" fillcolor="#231f20" stroked="f">
                    <v:path arrowok="t" o:connecttype="custom" o:connectlocs="34,0;12,5;6,12;18,4;53,4;45,1;38,0;34,0" o:connectangles="0,0,0,0,0,0,0,0"/>
                  </v:shape>
                </v:group>
                <v:rect id="Rectangle 228" o:spid="_x0000_s1329" style="position:absolute;left:5068;top:986;width:6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lA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6lAMYAAADcAAAADwAAAAAAAAAAAAAAAACYAgAAZHJz&#10;L2Rvd25yZXYueG1sUEsFBgAAAAAEAAQA9QAAAIsDAAAAAA=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4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47625" cy="28575"/>
                              <wp:effectExtent l="0" t="0" r="9525" b="9525"/>
                              <wp:docPr id="988" name="Picture 98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" cy="28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229" o:spid="_x0000_s1330" style="position:absolute;left:5065;top:983;width:75;height:53" coordorigin="5065,983" coordsize="75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230" o:spid="_x0000_s1331" style="position:absolute;left:5065;top:983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n+l8EA&#10;AADcAAAADwAAAGRycy9kb3ducmV2LnhtbERPTWvCQBC9F/wPywje6qYiUlJXKQVFRISqhR6H7Jgs&#10;yc6G7Gjiv3cPhR4f73u5Hnyj7tRFF9jA2zQDRVwE67g0cDlvXt9BRUG22AQmAw+KsF6NXpaY29Dz&#10;N91PUqoUwjFHA5VIm2sdi4o8xmloiRN3DZ1HSbArte2wT+G+0bMsW2iPjlNDhS19VVTUp5s3cAhX&#10;LQf5rZ3dXtxPb4/nfX0zZjIePj9ACQ3yL/5z76yBxTytTWfSEd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J/pfBAAAA3AAAAA8AAAAAAAAAAAAAAAAAmAIAAGRycy9kb3du&#10;cmV2LnhtbFBLBQYAAAAABAAEAPUAAACGAwAAAAA=&#10;" path="m5,35r3,6l28,52r8,1l40,53,59,48r-19,l35,48,17,46,5,35e" fillcolor="#231f20" stroked="f">
                    <v:path arrowok="t" o:connecttype="custom" o:connectlocs="5,35;8,41;28,52;36,53;40,53;59,48;40,48;35,48;17,46;5,35" o:connectangles="0,0,0,0,0,0,0,0,0,0"/>
                  </v:shape>
                  <v:shape id="Freeform 231" o:spid="_x0000_s1332" style="position:absolute;left:5065;top:983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VbDMQA&#10;AADcAAAADwAAAGRycy9kb3ducmV2LnhtbESPUWvCQBCE3wv9D8cWfKsXpUgbPUUKlSJSqFrwccmt&#10;yZHcXsitJv33vYLg4zAz3zCL1eAbdaUuusAGJuMMFHERrOPSwPHw8fwKKgqyxSYwGfilCKvl48MC&#10;cxt6/qbrXkqVIBxzNFCJtLnWsajIYxyHljh559B5lCS7UtsO+wT3jZ5m2Ux7dJwWKmzpvaKi3l+8&#10;gV04a9nJqXZ2c3Q/vf06bOuLMaOnYT0HJTTIPXxrf1oDs5c3+D+TjoB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FWwzEAAAA3AAAAA8AAAAAAAAAAAAAAAAAmAIAAGRycy9k&#10;b3ducmV2LnhtbFBLBQYAAAAABAAEAPUAAACJAwAAAAA=&#10;" path="m67,40l56,48r3,l62,47r5,-7e" fillcolor="#231f20" stroked="f">
                    <v:path arrowok="t" o:connecttype="custom" o:connectlocs="67,40;56,48;59,48;62,47;67,40" o:connectangles="0,0,0,0,0"/>
                  </v:shape>
                  <v:shape id="Freeform 232" o:spid="_x0000_s1333" style="position:absolute;left:5065;top:983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ZkTMEA&#10;AADcAAAADwAAAGRycy9kb3ducmV2LnhtbERPTWvCQBC9F/wPywje6qaCUlJXKQVFRISqhR6H7Jgs&#10;yc6G7Gjiv3cPhR4f73u5Hnyj7tRFF9jA2zQDRVwE67g0cDlvXt9BRUG22AQmAw+KsF6NXpaY29Dz&#10;N91PUqoUwjFHA5VIm2sdi4o8xmloiRN3DZ1HSbArte2wT+G+0bMsW2iPjlNDhS19VVTUp5s3cAhX&#10;LQf5rZ3dXtxPb4/nfX0zZjIePj9ACQ3yL/5z76yBxTzNT2fSEd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mZEzBAAAA3AAAAA8AAAAAAAAAAAAAAAAAmAIAAGRycy9kb3du&#10;cmV2LnhtbFBLBQYAAAAABAAEAPUAAACGAwAAAAA=&#10;" path="m68,39r-1,1l68,40r,-1e" fillcolor="#231f20" stroked="f">
                    <v:path arrowok="t" o:connecttype="custom" o:connectlocs="68,39;67,40;68,40;68,39" o:connectangles="0,0,0,0"/>
                  </v:shape>
                  <v:shape id="Freeform 233" o:spid="_x0000_s1334" style="position:absolute;left:5065;top:983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rB18QA&#10;AADcAAAADwAAAGRycy9kb3ducmV2LnhtbESPX2vCQBDE3wv9DscKfasXhUpJPaUIlVKk4D/wccmt&#10;yZHcXsitJn57ryD0cZiZ3zDz5eAbdaUuusAGJuMMFHERrOPSwGH/9foOKgqyxSYwGbhRhOXi+WmO&#10;uQ09b+m6k1IlCMccDVQiba51LCryGMehJU7eOXQeJcmu1LbDPsF9o6dZNtMeHaeFCltaVVTUu4s3&#10;sAlnLRs51c6uD+7Y29/9T30x5mU0fH6AEhrkP/xof1sDs7cJ/J1JR0A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qwdfEAAAA3AAAAA8AAAAAAAAAAAAAAAAAmAIAAGRycy9k&#10;b3ducmV2LnhtbFBLBQYAAAAABAAEAPUAAACJAwAAAAA=&#10;" path="m69,30r-1,9l74,31,72,30r-3,e" fillcolor="#231f20" stroked="f">
                    <v:path arrowok="t" o:connecttype="custom" o:connectlocs="69,30;68,39;74,31;72,30;69,30" o:connectangles="0,0,0,0,0"/>
                  </v:shape>
                  <v:shape id="Freeform 234" o:spid="_x0000_s1335" style="position:absolute;left:5065;top:983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foMQA&#10;AADcAAAADwAAAGRycy9kb3ducmV2LnhtbESPX2vCQBDE3wv9DscW+lYvCpUSPUWEllKk4D/wccmt&#10;yZHcXsitJn57ryD0cZiZ3zDz5eAbdaUuusAGxqMMFHERrOPSwGH/+fYBKgqyxSYwGbhRhOXi+WmO&#10;uQ09b+m6k1IlCMccDVQiba51LCryGEehJU7eOXQeJcmu1LbDPsF9oydZNtUeHaeFCltaV1TUu4s3&#10;sAlnLRs51c5+Hdyxt7/7n/pizOvLsJqBEhrkP/xof1sD0/cJ/J1JR0A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4X6DEAAAA3AAAAA8AAAAAAAAAAAAAAAAAmAIAAGRycy9k&#10;b3ducmV2LnhtbFBLBQYAAAAABAAEAPUAAACJAwAAAAA=&#10;" path="m4,34r,1l5,35,4,34e" fillcolor="#231f20" stroked="f">
                    <v:path arrowok="t" o:connecttype="custom" o:connectlocs="4,34;4,35;5,35;4,34" o:connectangles="0,0,0,0"/>
                  </v:shape>
                  <v:shape id="Freeform 235" o:spid="_x0000_s1336" style="position:absolute;left:5065;top:983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T6O8QA&#10;AADcAAAADwAAAGRycy9kb3ducmV2LnhtbESPUWvCQBCE3wv9D8cWfKsXW5QSPUUKLUWkULXg45Jb&#10;kyO5vZBbTfz3nlDo4zAz3zCL1eAbdaEuusAGJuMMFHERrOPSwGH/8fwGKgqyxSYwGbhShNXy8WGB&#10;uQ09/9BlJ6VKEI45GqhE2lzrWFTkMY5DS5y8U+g8SpJdqW2HfYL7Rr9k2Ux7dJwWKmzpvaKi3p29&#10;gW04adnKsXb28+B+e/u939RnY0ZPw3oOSmiQ//Bf+8samE1f4X4mHQG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0+jvEAAAA3AAAAA8AAAAAAAAAAAAAAAAAmAIAAGRycy9k&#10;b3ducmV2LnhtbFBLBQYAAAAABAAEAPUAAACJAwAAAAA=&#10;" path="m5,13l,21r,3l4,34,5,24r,-1l5,13e" fillcolor="#231f20" stroked="f">
                    <v:path arrowok="t" o:connecttype="custom" o:connectlocs="5,13;0,21;0,24;4,34;5,24;5,23;5,13" o:connectangles="0,0,0,0,0,0,0"/>
                  </v:shape>
                  <v:shape id="Freeform 236" o:spid="_x0000_s1337" style="position:absolute;left:5065;top:983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1iT8QA&#10;AADcAAAADwAAAGRycy9kb3ducmV2LnhtbESPUWvCQBCE3wv9D8cWfKsXS5USPUUKLUWkULXg45Jb&#10;kyO5vZBbTfz3nlDo4zAz3zCL1eAbdaEuusAGJuMMFHERrOPSwGH/8fwGKgqyxSYwGbhShNXy8WGB&#10;uQ09/9BlJ6VKEI45GqhE2lzrWFTkMY5DS5y8U+g8SpJdqW2HfYL7Rr9k2Ux7dJwWKmzpvaKi3p29&#10;gW04adnKsXb28+B+e/u939RnY0ZPw3oOSmiQ//Bf+8samE1f4X4mHQG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dYk/EAAAA3AAAAA8AAAAAAAAAAAAAAAAAmAIAAGRycy9k&#10;b3ducmV2LnhtbFBLBQYAAAAABAAEAPUAAACJAwAAAAA=&#10;" path="m69,18r,12l74,30r,-2l69,18e" fillcolor="#231f20" stroked="f">
                    <v:path arrowok="t" o:connecttype="custom" o:connectlocs="69,18;69,30;74,30;74,28;69,18" o:connectangles="0,0,0,0,0"/>
                  </v:shape>
                  <v:shape id="Freeform 237" o:spid="_x0000_s1338" style="position:absolute;left:5065;top:983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HH1MQA&#10;AADcAAAADwAAAGRycy9kb3ducmV2LnhtbESPX2vCQBDE34V+h2MLvunFgiKppxShpYgU/FPo45Jb&#10;kyO5vZBbTfrtewXBx2FmfsOsNoNv1I266AIbmE0zUMRFsI5LA+fT+2QJKgqyxSYwGfilCJv102iF&#10;uQ09H+h2lFIlCMccDVQiba51LCryGKehJU7eJXQeJcmu1LbDPsF9o1+ybKE9Ok4LFba0raioj1dv&#10;YB8uWvbyUzv7cXbfvf067eqrMePn4e0VlNAgj/C9/WkNLOZz+D+Tjo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Rx9TEAAAA3AAAAA8AAAAAAAAAAAAAAAAAmAIAAGRycy9k&#10;b3ducmV2LnhtbFBLBQYAAAAABAAEAPUAAACJAwAAAAA=&#10;" path="m69,17r,1l69,18r,-1e" fillcolor="#231f20" stroked="f">
                    <v:path arrowok="t" o:connecttype="custom" o:connectlocs="69,17;69,18;69,18;69,17" o:connectangles="0,0,0,0"/>
                  </v:shape>
                  <v:shape id="Freeform 238" o:spid="_x0000_s1339" style="position:absolute;left:5065;top:983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Zo8QA&#10;AADcAAAADwAAAGRycy9kb3ducmV2LnhtbESPzWrDMBCE74G+g9hAb4mcQE1xo4QQaCglFJof6HGx&#10;NrawtTLWJnbfvioUehxm5htmtRl9q+7URxfYwGKegSIug3VcGTifXmfPoKIgW2wDk4FvirBZP0xW&#10;WNgw8Cfdj1KpBOFYoIFapCu0jmVNHuM8dMTJu4beoyTZV9r2OCS4b/Uyy3Lt0XFaqLGjXU1lc7x5&#10;A4dw1XKQr8bZ/dldBvtxem9uxjxOx+0LKKFR/sN/7TdrIH/K4fdMO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WaPEAAAA3AAAAA8AAAAAAAAAAAAAAAAAmAIAAGRycy9k&#10;b3ducmV2LnhtbFBLBQYAAAAABAAEAPUAAACJAwAAAAA=&#10;" path="m53,4l18,4,34,5r5,l57,7,69,17,66,11,53,4e" fillcolor="#231f20" stroked="f">
                    <v:path arrowok="t" o:connecttype="custom" o:connectlocs="53,4;18,4;34,5;39,5;57,7;69,17;66,11;53,4" o:connectangles="0,0,0,0,0,0,0,0"/>
                  </v:shape>
                  <v:shape id="Freeform 239" o:spid="_x0000_s1340" style="position:absolute;left:5065;top:983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/8OMQA&#10;AADcAAAADwAAAGRycy9kb3ducmV2LnhtbESPUWvCQBCE3wv9D8cWfKsXhdoSPUUKlSJSqFrwccmt&#10;yZHcXsitJv33vYLg4zAz3zCL1eAbdaUuusAGJuMMFHERrOPSwPHw8fwGKgqyxSYwGfilCKvl48MC&#10;cxt6/qbrXkqVIBxzNFCJtLnWsajIYxyHljh559B5lCS7UtsO+wT3jZ5m2Ux7dJwWKmzpvaKi3l+8&#10;gV04a9nJqXZ2c3Q/vf06bOuLMaOnYT0HJTTIPXxrf1oDs5dX+D+TjoB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P/DjEAAAA3AAAAA8AAAAAAAAAAAAAAAAAmAIAAGRycy9k&#10;b3ducmV2LnhtbFBLBQYAAAAABAAEAPUAAACJAwAAAAA=&#10;" path="m6,12l5,13r,l6,12e" fillcolor="#231f20" stroked="f">
                    <v:path arrowok="t" o:connecttype="custom" o:connectlocs="6,12;5,13;5,13;6,12" o:connectangles="0,0,0,0"/>
                  </v:shape>
                  <v:shape id="Freeform 240" o:spid="_x0000_s1341" style="position:absolute;left:5065;top:983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oSsEA&#10;AADcAAAADwAAAGRycy9kb3ducmV2LnhtbERPTWvCQBC9F/wPywje6qaCUlJXKQVFRISqhR6H7Jgs&#10;yc6G7Gjiv3cPhR4f73u5Hnyj7tRFF9jA2zQDRVwE67g0cDlvXt9BRUG22AQmAw+KsF6NXpaY29Dz&#10;N91PUqoUwjFHA5VIm2sdi4o8xmloiRN3DZ1HSbArte2wT+G+0bMsW2iPjlNDhS19VVTUp5s3cAhX&#10;LQf5rZ3dXtxPb4/nfX0zZjIePj9ACQ3yL/5z76yBxTytTWfSEd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QaErBAAAA3AAAAA8AAAAAAAAAAAAAAAAAmAIAAGRycy9kb3du&#10;cmV2LnhtbFBLBQYAAAAABAAEAPUAAACGAwAAAAA=&#10;" path="m34,l12,5,6,12,18,4r35,l45,1,38,,34,e" fillcolor="#231f20" stroked="f">
                    <v:path arrowok="t" o:connecttype="custom" o:connectlocs="34,0;12,5;6,12;18,4;53,4;45,1;38,0;34,0" o:connectangles="0,0,0,0,0,0,0,0"/>
                  </v:shape>
                </v:group>
                <v:group id="Group 241" o:spid="_x0000_s1342" style="position:absolute;left:4516;top:420;width:1122;height:1121" coordorigin="4516,420" coordsize="1122,1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242" o:spid="_x0000_s1343" style="position:absolute;left:4516;top:420;width:1122;height:1121;visibility:visible;mso-wrap-style:square;v-text-anchor:top" coordsize="1122,1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vvuMEA&#10;AADcAAAADwAAAGRycy9kb3ducmV2LnhtbERPy4rCMBTdD/gP4QruxtRBi1SjiDPCwODCx8bdtbk2&#10;xeamJJna+fvJQnB5OO/lureN6MiH2rGCyTgDQVw6XXOl4Hzavc9BhIissXFMCv4owHo1eFtiod2D&#10;D9QdYyVSCIcCFZgY20LKUBqyGMauJU7czXmLMUFfSe3xkcJtIz+yLJcWa04NBlvaGirvx1+rYD/9&#10;+dxf+h1TN7MbOTH+a369KjUa9psFiEh9fImf7m+tIM/T/HQmHQ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r77jBAAAA3AAAAA8AAAAAAAAAAAAAAAAAmAIAAGRycy9kb3du&#10;cmV2LnhtbFBLBQYAAAAABAAEAPUAAACGAwAAAAA=&#10;" path="m560,l514,1,469,7r-43,9l383,28,342,44,303,62,265,84r-36,24l195,134r-31,30l134,195r-26,34l84,265,62,303,44,342,28,383,16,426,7,469,1,514,,560r1,46l7,651r9,44l28,738r16,41l62,818r22,38l108,891r26,34l164,957r31,29l229,1013r36,24l303,1058r39,19l383,1092r43,13l469,1114r45,5l560,1121r46,-2l651,1114r44,-9l708,1101r-148,l538,1101r-22,-2l494,1097r-21,-3l451,1090r-21,-5l410,1080r-21,-7l369,1066r-19,-7l331,1050r-19,-9l293,1031r-18,-11l258,1009,241,997,224,984,208,971,193,957,178,943,163,928,150,912,136,896,124,880,112,863,101,845,90,827,80,809,71,790,62,771,54,751,47,731,41,711,35,690,30,669,27,648,24,626,21,605,20,583r,-23l20,538r1,-22l24,494r3,-21l30,451r5,-21l41,410r6,-21l54,369r8,-19l71,331r9,-19l90,293r11,-18l112,258r12,-17l136,224r14,-16l163,193r15,-15l193,163r15,-13l224,136r17,-12l258,112r17,-11l293,90,312,80r19,-9l350,62r19,-8l389,47r21,-6l430,35r21,-5l473,27r21,-3l516,21r22,-1l560,20r148,l695,16,651,7,606,1,560,e" fillcolor="#231f20" stroked="f">
                    <v:path arrowok="t" o:connecttype="custom" o:connectlocs="469,7;342,44;229,108;134,195;62,303;16,426;0,560;16,695;62,818;134,925;229,1013;342,1077;469,1114;606,1119;708,1101;516,1099;451,1090;389,1073;331,1050;275,1020;224,984;178,943;136,896;101,845;71,790;47,731;30,669;21,605;20,538;27,473;41,410;62,350;90,293;124,241;163,193;208,150;258,112;312,80;369,54;430,35;494,24;560,20;651,7" o:connectangles="0,0,0,0,0,0,0,0,0,0,0,0,0,0,0,0,0,0,0,0,0,0,0,0,0,0,0,0,0,0,0,0,0,0,0,0,0,0,0,0,0,0,0"/>
                  </v:shape>
                  <v:shape id="Freeform 243" o:spid="_x0000_s1344" style="position:absolute;left:4516;top:420;width:1122;height:1121;visibility:visible;mso-wrap-style:square;v-text-anchor:top" coordsize="1122,1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dKI8UA&#10;AADcAAAADwAAAGRycy9kb3ducmV2LnhtbESPQWvCQBSE7wX/w/IEb3UTaYOkriKtglA8NHrp7Zl9&#10;zYZm34bdbYz/3i0Uehxm5htmtRltJwbyoXWsIJ9nIIhrp1tuFJxP+8cliBCRNXaOScGNAmzWk4cV&#10;ltpd+YOGKjYiQTiUqMDE2JdShtqQxTB3PXHyvpy3GJP0jdQerwluO7nIskJabDktGOzp1VD9Xf1Y&#10;Bcen97fj57hnGp7tVubG75aXi1Kz6bh9ARFpjP/hv/ZBKyiKHH7Pp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0ojxQAAANwAAAAPAAAAAAAAAAAAAAAAAJgCAABkcnMv&#10;ZG93bnJldi54bWxQSwUGAAAAAAQABAD1AAAAigMAAAAA&#10;" path="m708,20r-148,l583,20r22,1l626,24r22,3l669,30r21,5l711,41r20,6l751,54r20,8l790,71r19,9l827,90r18,11l863,112r17,12l896,136r16,14l928,163r15,15l957,193r14,15l984,224r13,17l1009,258r11,17l1031,293r10,19l1050,331r9,19l1066,369r7,20l1080,410r5,20l1090,451r4,22l1097,494r2,22l1101,538r,22l1101,583r-2,22l1097,626r-3,22l1090,669r-5,21l1080,711r-7,20l1066,751r-7,20l1050,790r-9,19l1031,827r-11,18l1009,863r-12,17l984,896r-13,16l957,928r-14,15l928,957r-16,14l896,984r-16,13l863,1009r-18,11l827,1031r-18,10l790,1050r-19,9l751,1066r-20,7l711,1080r-21,5l669,1090r-21,4l626,1097r-21,2l583,1101r-23,l708,1101r30,-9l779,1077r39,-19l856,1037r35,-24l925,986r32,-29l986,925r27,-34l1037,856r21,-38l1077,779r15,-41l1105,695r9,-44l1119,606r2,-46l1119,514r-5,-45l1105,426r-13,-43l1077,342r-19,-39l1037,265r-24,-36l986,195,957,164,925,134,891,108,856,84,818,62,779,44,738,28,708,20e" fillcolor="#231f20" stroked="f">
                    <v:path arrowok="t" o:connecttype="custom" o:connectlocs="560,20;605,21;648,27;690,35;731,47;771,62;809,80;845,101;880,124;912,150;943,178;971,208;997,241;1020,275;1041,312;1059,350;1073,389;1085,430;1094,473;1099,516;1101,560;1099,605;1094,648;1085,690;1073,731;1059,771;1041,809;1020,845;997,880;971,912;943,943;912,971;880,997;845,1020;809,1041;771,1059;731,1073;690,1085;648,1094;605,1099;560,1101;738,1092;818,1058;891,1013;957,957;1013,891;1058,818;1092,738;1114,651;1121,560;1114,469;1092,383;1058,303;1013,229;957,164;891,108;818,62;738,28" o:connectangles="0,0,0,0,0,0,0,0,0,0,0,0,0,0,0,0,0,0,0,0,0,0,0,0,0,0,0,0,0,0,0,0,0,0,0,0,0,0,0,0,0,0,0,0,0,0,0,0,0,0,0,0,0,0,0,0,0,0"/>
                  </v:shape>
                </v:group>
                <v:rect id="Rectangle 244" o:spid="_x0000_s1345" style="position:absolute;left:4152;top:4515;width:420;height:1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/Y8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Xs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P9jxQAAANwAAAAPAAAAAAAAAAAAAAAAAJgCAABkcnMv&#10;ZG93bnJldi54bWxQSwUGAAAAAAQABAD1AAAAigMAAAAA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104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266700" cy="657225"/>
                              <wp:effectExtent l="0" t="0" r="0" b="9525"/>
                              <wp:docPr id="989" name="Picture 9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6700" cy="657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rect id="Rectangle 245" o:spid="_x0000_s1346" style="position:absolute;left:7048;top:2368;width:8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a+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xa+MYAAADcAAAADwAAAAAAAAAAAAAAAACYAgAAZHJz&#10;L2Rvd25yZXYueG1sUEsFBgAAAAAEAAQA9QAAAIsDAAAAAA=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10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47625" cy="66675"/>
                              <wp:effectExtent l="0" t="0" r="9525" b="9525"/>
                              <wp:docPr id="990" name="Picture 9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" cy="66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rect id="Rectangle 246" o:spid="_x0000_s1347" style="position:absolute;left:6122;top:2219;width:1060;height:1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Cj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XCjMYAAADcAAAADwAAAAAAAAAAAAAAAACYAgAAZHJz&#10;L2Rvd25yZXYueG1sUEsFBgAAAAAEAAQA9QAAAIsDAAAAAA=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104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666750" cy="666750"/>
                              <wp:effectExtent l="0" t="0" r="0" b="0"/>
                              <wp:docPr id="991" name="Picture 9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6750" cy="666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rect id="Rectangle 247" o:spid="_x0000_s1348" style="position:absolute;left:6928;top:2533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nF8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nF8YAAADcAAAADwAAAAAAAAAAAAAAAACYAgAAZHJz&#10;L2Rvd25yZXYueG1sUEsFBgAAAAAEAAQA9QAAAIsDAAAAAA=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22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161925" cy="142875"/>
                              <wp:effectExtent l="0" t="0" r="9525" b="9525"/>
                              <wp:docPr id="992" name="Picture 9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rect id="Rectangle 248" o:spid="_x0000_s1349" style="position:absolute;left:6101;top:2191;width:780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YMQA&#10;AADc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+WDEAAAA3AAAAA8AAAAAAAAAAAAAAAAAmAIAAGRycy9k&#10;b3ducmV2LnhtbFBLBQYAAAAABAAEAPUAAACJAwAAAAA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58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485775" cy="371475"/>
                              <wp:effectExtent l="0" t="0" r="9525" b="9525"/>
                              <wp:docPr id="993" name="Picture 9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249" o:spid="_x0000_s1350" style="position:absolute;left:6102;top:2197;width:1096;height:1096" coordorigin="6102,2197" coordsize="1096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250" o:spid="_x0000_s1351" style="position:absolute;left:6102;top:2197;width:1096;height:1096;visibility:visible;mso-wrap-style:square;v-text-anchor:top" coordsize="1096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6yo8MA&#10;AADcAAAADwAAAGRycy9kb3ducmV2LnhtbERPTU/CQBC9m/AfNkPCTbZ4qKawENKAQU00Fjx4m3SH&#10;ttCdbbojlH/vHkw8vrzvxWpwrbpQHxrPBmbTBBRx6W3DlYHDfnv/BCoIssXWMxm4UYDVcnS3wMz6&#10;K3/SpZBKxRAOGRqoRbpM61DW5DBMfUccuaPvHUqEfaVtj9cY7lr9kCSpdthwbKixo7ym8lz8OANf&#10;2/L1UU7f+83by8ezte9FLvnNmMl4WM9BCQ3yL/5z76yBNI1r45l4B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6yo8MAAADcAAAADwAAAAAAAAAAAAAAAACYAgAAZHJzL2Rv&#10;d25yZXYueG1sUEsFBgAAAAAEAAQA9QAAAIgDAAAAAA==&#10;" path="m548,l503,1,459,7r-43,8l375,27,334,43,296,61,259,82r-35,23l191,132r-31,28l132,191r-27,33l82,259,61,296,43,335,27,375,15,416,7,459,1,503,,548r1,45l7,637r8,43l27,721r16,40l61,800r21,37l105,872r27,33l160,936r31,28l224,991r35,23l296,1035r38,18l375,1068r41,12l459,1089r44,6l548,1096r45,-1l637,1089r43,-9l694,1076r-146,l526,1076r-21,-1l483,1073r-21,-3l441,1066r-20,-5l401,1056r-20,-7l361,1043r-19,-8l323,1027r-18,-10l287,1008,270,997,252,986,236,974,220,962,204,949,189,936,174,922,160,907,147,892,134,876,121,860,110,843,99,826,88,809,78,791,69,772,61,754,53,734,46,715,40,695,35,675,30,654,26,634,23,613,21,591,20,570,19,548r1,-22l21,505r2,-22l26,462r4,-21l35,421r5,-20l46,381r7,-20l61,342r8,-18l78,305,88,287,99,270r11,-17l121,236r13,-16l147,204r13,-15l174,174r15,-14l204,147r16,-13l236,121r16,-11l270,99,287,88r18,-9l323,69r19,-8l361,53r20,-6l401,40r20,-5l441,30r21,-3l483,24r22,-3l526,20r22,l694,20,680,15,637,7,593,1,548,e" fillcolor="#231f20" stroked="f">
                    <v:path arrowok="t" o:connecttype="custom" o:connectlocs="459,7;334,43;224,105;132,191;61,296;15,416;0,548;15,680;61,800;132,905;224,991;334,1053;459,1089;593,1095;694,1076;505,1075;441,1066;381,1049;323,1027;270,997;220,962;174,922;134,876;99,826;69,772;46,715;30,654;21,591;20,526;26,462;40,401;61,342;88,287;121,236;160,189;204,147;252,110;305,79;361,53;421,35;483,24;548,20;637,7" o:connectangles="0,0,0,0,0,0,0,0,0,0,0,0,0,0,0,0,0,0,0,0,0,0,0,0,0,0,0,0,0,0,0,0,0,0,0,0,0,0,0,0,0,0,0"/>
                  </v:shape>
                  <v:shape id="Freeform 251" o:spid="_x0000_s1352" style="position:absolute;left:6102;top:2197;width:1096;height:1096;visibility:visible;mso-wrap-style:square;v-text-anchor:top" coordsize="1096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IXOMcA&#10;AADcAAAADwAAAGRycy9kb3ducmV2LnhtbESPQUvDQBSE74L/YXmCN7vRQ6qx2yLBim2hxdQeentk&#10;n0k0+zZkX9v033cFweMwM98wk9ngWnWkPjSeDdyPElDEpbcNVwY+t/O7R1BBkC22nsnAmQLMptdX&#10;E8ysP/EHHQupVIRwyNBALdJlWoeyJodh5Dvi6H353qFE2Vfa9niKcNfqhyRJtcOG40KNHeU1lT/F&#10;wRnYzcvlWL7329fVYvNm7brIJT8bc3szvDyDEhrkP/zXfrcG0vQJfs/EI6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CFzjHAAAA3AAAAA8AAAAAAAAAAAAAAAAAmAIAAGRy&#10;cy9kb3ducmV2LnhtbFBLBQYAAAAABAAEAPUAAACMAwAAAAA=&#10;" path="m694,20r-146,l570,20r21,1l613,24r21,3l654,30r21,5l695,40r20,7l734,53r20,8l772,69r19,10l809,88r17,11l843,110r17,11l876,134r16,13l907,160r14,14l936,189r13,15l962,220r12,16l986,253r11,17l1008,287r9,18l1026,324r9,18l1042,361r7,20l1056,401r5,20l1066,441r3,21l1072,483r3,22l1076,526r,22l1076,570r-1,21l1072,613r-3,21l1066,654r-5,21l1056,695r-7,20l1042,734r-7,20l1026,772r-9,19l1008,809r-11,17l986,843r-12,17l962,876r-13,16l936,907r-15,15l907,936r-15,13l876,962r-16,12l843,986r-17,11l809,1008r-18,9l772,1027r-18,8l734,1043r-19,6l695,1056r-20,5l654,1066r-20,4l613,1073r-22,2l570,1076r-22,l694,1076r27,-8l761,1053r39,-18l837,1014r35,-23l905,964r31,-28l964,905r26,-33l1014,837r21,-37l1053,761r15,-40l1080,680r9,-43l1094,593r2,-45l1094,503r-5,-44l1080,416r-12,-41l1053,335r-18,-39l1014,259,990,224,964,191,936,160,905,132,872,105,837,82,800,61,761,43,721,27,694,20e" fillcolor="#231f20" stroked="f">
                    <v:path arrowok="t" o:connecttype="custom" o:connectlocs="548,20;591,21;634,27;675,35;715,47;754,61;791,79;826,99;860,121;892,147;921,174;949,204;974,236;997,270;1017,305;1035,342;1049,381;1061,421;1069,462;1075,505;1076,548;1075,591;1069,634;1061,675;1049,715;1035,754;1017,791;997,826;974,860;949,892;921,922;892,949;860,974;826,997;791,1017;754,1035;715,1049;675,1061;634,1070;591,1075;548,1076;721,1068;800,1035;872,991;936,936;990,872;1035,800;1068,721;1089,637;1096,548;1089,459;1068,375;1035,296;990,224;936,160;872,105;800,61;721,27" o:connectangles="0,0,0,0,0,0,0,0,0,0,0,0,0,0,0,0,0,0,0,0,0,0,0,0,0,0,0,0,0,0,0,0,0,0,0,0,0,0,0,0,0,0,0,0,0,0,0,0,0,0,0,0,0,0,0,0,0,0"/>
                  </v:shape>
                </v:group>
                <v:rect id="Rectangle 252" o:spid="_x0000_s1353" style="position:absolute;left:6253;top:2532;width:68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SU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1JSwgAAANwAAAAPAAAAAAAAAAAAAAAAAJgCAABkcnMvZG93&#10;bnJldi54bWxQSwUGAAAAAAQABAD1AAAAhwMAAAAA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22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428625" cy="142875"/>
                              <wp:effectExtent l="0" t="0" r="9525" b="9525"/>
                              <wp:docPr id="994" name="Picture 99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862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shape id="Freeform 253" o:spid="_x0000_s1354" style="position:absolute;left:1214;top:1054;width:653;height:653;visibility:visible;mso-wrap-style:square;v-text-anchor:top" coordsize="653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2MOMUA&#10;AADcAAAADwAAAGRycy9kb3ducmV2LnhtbESPQWsCMRSE74X+h/AKvWlWKamsRhHBIu2hdfXg8XXz&#10;3F26eYmbVNd/bwpCj8PMfMPMFr1txZm60DjWMBpmIIhLZxquNOx368EERIjIBlvHpOFKARbzx4cZ&#10;5sZdeEvnIlYiQTjkqKGO0edShrImi2HoPHHyjq6zGJPsKmk6vCS4beU4y5S02HBaqNHTqqbyp/i1&#10;Guj92x/VSX2tl2/q08ePTXYYv2j9/NQvpyAi9fE/fG9vjAb1OoK/M+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Yw4xQAAANwAAAAPAAAAAAAAAAAAAAAAAJgCAABkcnMv&#10;ZG93bnJldi54bWxQSwUGAAAAAAQABAD1AAAAigMAAAAA&#10;" path="m326,l299,1,273,4,248,9r-25,7l199,25,176,36,154,48,133,62,114,78,95,95,78,114,62,133,48,154,36,176,25,199r-9,24l9,248,4,273,1,299,,326r1,27l4,379r5,25l16,429r9,24l36,476r12,22l62,519r16,19l95,557r19,17l133,590r21,14l176,616r23,11l223,636r25,7l273,648r26,3l326,653r27,-2l379,648r25,-5l429,636r24,-9l476,616r22,-12l519,590r19,-16l557,557r17,-19l590,519r14,-21l616,476r11,-23l636,429r7,-25l648,379r3,-26l653,326r-2,-27l648,273r-5,-25l636,223r-9,-24l616,176,604,154,590,133,574,114,557,95,538,78,519,62,498,48,476,36,453,25,429,16,404,9,379,4,353,1,326,e" stroked="f">
                  <v:path arrowok="t" o:connecttype="custom" o:connectlocs="299,1;248,9;199,25;154,48;114,78;78,114;48,154;25,199;9,248;1,299;1,353;9,404;25,453;48,498;78,538;114,574;154,604;199,627;248,643;299,651;353,651;404,643;453,627;498,604;538,574;574,538;604,498;627,453;643,404;651,353;651,299;643,248;627,199;604,154;574,114;538,78;498,48;453,25;404,9;353,1" o:connectangles="0,0,0,0,0,0,0,0,0,0,0,0,0,0,0,0,0,0,0,0,0,0,0,0,0,0,0,0,0,0,0,0,0,0,0,0,0,0,0,0"/>
                </v:shape>
                <v:shape id="Freeform 254" o:spid="_x0000_s1355" style="position:absolute;left:1204;top:1044;width:451;height:673;visibility:visible;mso-wrap-style:square;v-text-anchor:top" coordsize="451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RXcMcA&#10;AADcAAAADwAAAGRycy9kb3ducmV2LnhtbESPX0vDMBTF3wW/Q7gD31yyDLeuWzZEGFRBhvsj+HZp&#10;7tpic1OauNVvbwTBx8M553c4q83gWnGhPjSeDUzGCgRx6W3DlYHjYXufgQgR2WLrmQx8U4DN+vZm&#10;hbn1V36jyz5WIkE45GigjrHLpQxlTQ7D2HfEyTv73mFMsq+k7fGa4K6VWqmZdNhwWqixo6eays/9&#10;lzOwe//I9MNJvxTPh2y60IVSr6Uy5m40PC5BRBrif/ivXVgDs7mG3zPp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kV3DHAAAA3AAAAA8AAAAAAAAAAAAAAAAAmAIAAGRy&#10;cy9kb3ducmV2LnhtbFBLBQYAAAAABAAEAPUAAACMAwAAAAA=&#10;" path="m336,l308,1,281,4,255,9r-25,8l205,26,181,37,159,50,137,64,117,81,98,98,81,117,64,137,50,159,37,181,26,205r-9,25l9,255,4,281,1,308,,336r1,28l4,391r5,26l17,442r9,25l37,491r13,22l64,535r17,20l98,574r19,17l137,608r22,14l181,635r24,11l230,655r25,8l281,668r27,3l336,673r28,-2l391,668r26,-5l442,655r8,-3l341,652r-23,l297,650r-21,-4l255,642r-19,-6l216,629r-18,-8l180,611,163,601,147,590,131,577,117,564,102,549,89,533,77,517,65,499,55,482,47,464,39,445,33,426,27,406,23,386,21,365,20,345r,-23l22,300r3,-22l30,258r6,-20l42,219r8,-19l59,182,69,165,80,149,92,134r13,-15l121,105,137,91,154,78,171,67,189,57r18,-9l225,40r19,-7l264,28r19,-4l304,21r20,-1l450,20r-8,-3l417,9,391,4,364,1,336,e" fillcolor="#231f20" stroked="f">
                  <v:path arrowok="t" o:connecttype="custom" o:connectlocs="308,1;255,9;205,26;159,50;117,81;81,117;50,159;26,205;9,255;1,308;1,364;9,417;26,467;50,513;81,555;117,591;159,622;205,646;255,663;308,671;364,671;417,663;450,652;318,652;276,646;236,636;198,621;163,601;131,577;102,549;77,517;55,482;39,445;27,406;21,365;20,322;25,278;36,238;50,200;69,165;92,134;121,105;154,78;189,57;225,40;264,28;304,21;450,20;417,9;364,1" o:connectangles="0,0,0,0,0,0,0,0,0,0,0,0,0,0,0,0,0,0,0,0,0,0,0,0,0,0,0,0,0,0,0,0,0,0,0,0,0,0,0,0,0,0,0,0,0,0,0,0,0,0"/>
                </v:shape>
                <v:shape id="Freeform 255" o:spid="_x0000_s1356" style="position:absolute;left:1529;top:1064;width:348;height:632;visibility:visible;mso-wrap-style:square;v-text-anchor:top" coordsize="348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wIcUA&#10;AADcAAAADwAAAGRycy9kb3ducmV2LnhtbESP3YrCMBSE7wXfIRzBuzVV8a8aRRYWdkVZ/HmAY3Ns&#10;i81JaWKtPv1GWPBymJlvmMWqMYWoqXK5ZQX9XgSCOLE651TB6fj1MQXhPLLGwjIpeJCD1bLdWmCs&#10;7Z33VB98KgKEXYwKMu/LWEqXZGTQ9WxJHLyLrQz6IKtU6grvAW4KOYiisTSYc1jIsKTPjJLr4WYU&#10;6NvUJJttVG9+t6Oiebrd7PyzU6rbadZzEJ4a/w7/t7+1gvFkCK8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3AhxQAAANwAAAAPAAAAAAAAAAAAAAAAAJgCAABkcnMv&#10;ZG93bnJldi54bWxQSwUGAAAAAAQABAD1AAAAigMAAAAA&#10;" path="m126,l,,23,,45,2,67,5r20,5l108,15r19,7l145,29r18,9l180,48r16,11l211,71r15,12l241,99r14,16l268,132r11,17l290,167r9,18l307,204r7,18l319,242r4,19l326,281r2,20l338,316r-10,l327,337r-2,21l322,379r-5,20l311,419r-8,19l295,456r-10,18l275,491r-12,17l250,523r-13,15l222,552r-16,13l190,577r-17,11l155,598r-18,8l118,614r-20,6l78,625r-20,4l37,631r-21,1l125,632r17,-6l166,615r23,-13l210,587r20,-16l249,554r18,-19l283,515r14,-22l310,470r11,-23l331,422r7,-25l343,370r4,-27l348,316r-1,-28l343,261r-5,-26l331,209,321,185,310,161,297,139,283,117,267,97,249,78,230,60,210,44,189,30,166,17,142,6,126,e" fillcolor="#231f20" stroked="f">
                  <v:path arrowok="t" o:connecttype="custom" o:connectlocs="0,0;45,2;87,10;127,22;163,38;196,59;226,83;255,115;279,149;299,185;314,222;323,261;328,301;328,316;325,358;317,399;303,438;285,474;263,508;237,538;206,565;173,588;137,606;98,620;58,629;16,632;142,626;189,602;230,571;267,535;297,493;321,447;338,397;347,343;347,288;338,235;321,185;297,139;267,97;230,60;189,30;142,6" o:connectangles="0,0,0,0,0,0,0,0,0,0,0,0,0,0,0,0,0,0,0,0,0,0,0,0,0,0,0,0,0,0,0,0,0,0,0,0,0,0,0,0,0,0"/>
                </v:shape>
                <v:rect id="Rectangle 256" o:spid="_x0000_s1357" style="position:absolute;left:1365;top:1299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UU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FRRxQAAANwAAAAPAAAAAAAAAAAAAAAAAJgCAABkcnMv&#10;ZG93bnJldi54bWxQSwUGAAAAAAQABAD1AAAAigMAAAAA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6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38100" cy="38100"/>
                              <wp:effectExtent l="0" t="0" r="0" b="0"/>
                              <wp:docPr id="995" name="Picture 9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00" cy="38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257" o:spid="_x0000_s1358" style="position:absolute;left:1361;top:1296;width:70;height:60" coordorigin="1361,1296" coordsize="7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258" o:spid="_x0000_s1359" style="position:absolute;left:1361;top:1296;width:70;height:60;visibility:visible;mso-wrap-style:square;v-text-anchor:top" coordsize="7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8oi8cA&#10;AADcAAAADwAAAGRycy9kb3ducmV2LnhtbESPT2vCQBTE7wW/w/KE3upGpVGjq4i2tEUQ/HPx9sw+&#10;k2D2bchuY9pP3y0IHoeZ+Q0zW7SmFA3VrrCsoN+LQBCnVhecKTge3l/GIJxH1lhaJgU/5GAx7zzN&#10;MNH2xjtq9j4TAcIuQQW591UipUtzMuh6tiIO3sXWBn2QdSZ1jbcAN6UcRFEsDRYcFnKsaJVTet1/&#10;GwXbfryb/L5t1tHH5jwaNumJvy6vSj132+UUhKfWP8L39qdWEI9i+D8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/KIvHAAAA3AAAAA8AAAAAAAAAAAAAAAAAmAIAAGRy&#10;cy9kb3ducmV2LnhtbFBLBQYAAAAABAAEAPUAAACMAwAAAAA=&#10;" path="m15,l7,3,1,13,,17,,32,7,44,28,57r9,3l53,60r8,-3l62,55r-24,l30,52,11,40,4,29,5,17r,-2l10,7,16,5,44,4,40,2,32,,15,e" fillcolor="#231f20" stroked="f">
                    <v:path arrowok="t" o:connecttype="custom" o:connectlocs="15,0;7,3;1,13;0,17;0,32;7,44;28,57;37,60;53,60;61,57;62,55;38,55;30,52;11,40;4,29;5,17;5,15;10,7;16,5;44,4;40,2;32,0;15,0" o:connectangles="0,0,0,0,0,0,0,0,0,0,0,0,0,0,0,0,0,0,0,0,0,0,0"/>
                  </v:shape>
                  <v:shape id="Freeform 259" o:spid="_x0000_s1360" style="position:absolute;left:1361;top:1296;width:70;height:60;visibility:visible;mso-wrap-style:square;v-text-anchor:top" coordsize="7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NEMcA&#10;AADcAAAADwAAAGRycy9kb3ducmV2LnhtbESPQWvCQBSE74X+h+UVeqsbLSZtdBWxlVaEgtaLt2f2&#10;mQSzb0N2jWl/vSsIHoeZ+YYZTztTiZYaV1pW0O9FIIgzq0vOFWx/Fy9vIJxH1lhZJgV/5GA6eXwY&#10;Y6rtmdfUbnwuAoRdigoK7+tUSpcVZND1bE0cvINtDPogm1zqBs8Bbio5iKJYGiw5LBRY07yg7Lg5&#10;GQU//Xj9/v+5+oi+Vvvktc12vDwMlXp+6mYjEJ46fw/f2t9aQZwkcD0TjoC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zjRDHAAAA3AAAAA8AAAAAAAAAAAAAAAAAmAIAAGRy&#10;cy9kb3ducmV2LnhtbFBLBQYAAAAABAAEAPUAAACMAwAAAAA=&#10;" path="m61,47r-3,5l52,55r-14,l62,55r4,-5l61,47e" fillcolor="#231f20" stroked="f">
                    <v:path arrowok="t" o:connecttype="custom" o:connectlocs="61,47;58,52;52,55;38,55;62,55;66,50;61,47" o:connectangles="0,0,0,0,0,0,0"/>
                  </v:shape>
                  <v:shape id="Freeform 260" o:spid="_x0000_s1361" style="position:absolute;left:1361;top:1296;width:70;height:60;visibility:visible;mso-wrap-style:square;v-text-anchor:top" coordsize="7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ZYsQA&#10;AADcAAAADwAAAGRycy9kb3ducmV2LnhtbERPy2rCQBTdF/yH4Qru6sQWo6aOUlqLiiD42Li7zVyT&#10;0MydkJnG6Nc7C8Hl4byn89aUoqHaFZYVDPoRCOLU6oIzBcfDz+sYhPPIGkvLpOBKDuazzssUE20v&#10;vKNm7zMRQtglqCD3vkqkdGlOBl3fVsSBO9vaoA+wzqSu8RLCTSnfoiiWBgsODTlW9JVT+rf/Nwq2&#10;g3g3uS0239Fy8zt6b9ITr89DpXrd9vMDhKfWP8UP90oriEdhbTgTj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sGWLEAAAA3AAAAA8AAAAAAAAAAAAAAAAAmAIAAGRycy9k&#10;b3ducmV2LnhtbFBLBQYAAAAABAAEAPUAAACJAwAAAAA=&#10;" path="m44,4l30,4r8,3l57,19r7,11l64,42r-1,3l61,47r5,3l68,46r1,-3l69,28,61,15,44,4e" fillcolor="#231f20" stroked="f">
                    <v:path arrowok="t" o:connecttype="custom" o:connectlocs="44,4;30,4;38,7;57,19;64,30;64,42;63,45;61,47;66,50;68,46;69,43;69,28;61,15;44,4" o:connectangles="0,0,0,0,0,0,0,0,0,0,0,0,0,0"/>
                  </v:shape>
                </v:group>
                <v:rect id="Rectangle 261" o:spid="_x0000_s1362" style="position:absolute;left:1442;top:1251;width:4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7z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f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fvPxQAAANwAAAAPAAAAAAAAAAAAAAAAAJgCAABkcnMv&#10;ZG93bnJldi54bWxQSwUGAAAAAAQABAD1AAAAigMAAAAA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6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28575" cy="47625"/>
                              <wp:effectExtent l="0" t="0" r="9525" b="9525"/>
                              <wp:docPr id="996" name="Picture 99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75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262" o:spid="_x0000_s1363" style="position:absolute;left:1439;top:1248;width:54;height:73" coordorigin="1439,1248" coordsize="54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263" o:spid="_x0000_s1364" style="position:absolute;left:1439;top:1248;width:54;height:73;visibility:visible;mso-wrap-style:square;v-text-anchor:top" coordsize="5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aEasQA&#10;AADcAAAADwAAAGRycy9kb3ducmV2LnhtbESPQYvCMBSE74L/ITzBi6xpBUvpGkUWFhYPgtV1r4/m&#10;2Rabl24Ttf57Iwgeh5n5hlmsetOIK3WutqwgnkYgiAuray4VHPbfHykI55E1NpZJwZ0crJbDwQIz&#10;bW+8o2vuSxEg7DJUUHnfZlK6oiKDbmpb4uCdbGfQB9mVUnd4C3DTyFkUJdJgzWGhwpa+KirO+cUo&#10;8MVfnMyP22N++S9/Z5O73ER4Umo86tefIDz1/h1+tX+0giSN4X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GhGrEAAAA3AAAAA8AAAAAAAAAAAAAAAAAmAIAAGRycy9k&#10;b3ducmV2LnhtbFBLBQYAAAAABAAEAPUAAACJAwAAAAA=&#10;" path="m25,l18,,6,3,,16,,35r,2l,39r1,3l12,63,28,73r8,l35,68r-14,l10,57,5,37r,-2l4,17,11,7,19,5,22,4r10,l33,4,25,e" fillcolor="#231f20" stroked="f">
                    <v:path arrowok="t" o:connecttype="custom" o:connectlocs="25,0;18,0;6,3;0,16;0,35;0,37;0,39;1,42;12,63;28,73;36,73;35,68;21,68;10,57;5,37;5,35;4,17;11,7;19,5;22,4;32,4;33,4;25,0" o:connectangles="0,0,0,0,0,0,0,0,0,0,0,0,0,0,0,0,0,0,0,0,0,0,0"/>
                  </v:shape>
                  <v:shape id="Freeform 264" o:spid="_x0000_s1365" style="position:absolute;left:1439;top:1248;width:54;height:73;visibility:visible;mso-wrap-style:square;v-text-anchor:top" coordsize="5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QaHcUA&#10;AADcAAAADwAAAGRycy9kb3ducmV2LnhtbESPQWuDQBSE74H+h+UVegnNGiEiNquEQiD0UIhN0+vD&#10;fVGJ+9a6GzX/vlso9DjMzDfMtphNJ0YaXGtZwXoVgSCurG65VnD62D+nIJxH1thZJgV3clDkD4st&#10;ZtpOfKSx9LUIEHYZKmi87zMpXdWQQbeyPXHwLnYw6IMcaqkHnALcdDKOokQabDksNNjTa0PVtbwZ&#10;Bb76Wieb8/u5vH3Xn/HyLt8ivCj19DjvXkB4mv1/+K990AqSNIbfM+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BodxQAAANwAAAAPAAAAAAAAAAAAAAAAAJgCAABkcnMv&#10;ZG93bnJldi54bWxQSwUGAAAAAAQABAD1AAAAigMAAAAA&#10;" path="m48,68r-14,l36,73,47,69r1,-1e" fillcolor="#231f20" stroked="f">
                    <v:path arrowok="t" o:connecttype="custom" o:connectlocs="48,68;34,68;36,73;47,69;48,68" o:connectangles="0,0,0,0,0"/>
                  </v:shape>
                  <v:shape id="Freeform 265" o:spid="_x0000_s1366" style="position:absolute;left:1439;top:1248;width:54;height:73;visibility:visible;mso-wrap-style:square;v-text-anchor:top" coordsize="5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/hsQA&#10;AADcAAAADwAAAGRycy9kb3ducmV2LnhtbESPQYvCMBSE74L/IbwFL6KpiqV0jSKCIB6E7a7u9dE8&#10;27LNS22i1n+/EQSPw8x8wyxWnanFjVpXWVYwGUcgiHOrKy4U/HxvRwkI55E11pZJwYMcrJb93gJT&#10;be/8RbfMFyJA2KWooPS+SaV0eUkG3dg2xME729agD7ItpG7xHuCmltMoiqXBisNCiQ1tSsr/sqtR&#10;4PPfSTw/HU7Z9VIcp8OH3Ed4Vmrw0a0/QXjq/Dv8au+0gjiZwfNMO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Yv4bEAAAA3AAAAA8AAAAAAAAAAAAAAAAAmAIAAGRycy9k&#10;b3ducmV2LnhtbFBLBQYAAAAABAAEAPUAAACJAwAAAAA=&#10;" path="m34,68r-3,l21,68r14,l34,68e" fillcolor="#231f20" stroked="f">
                    <v:path arrowok="t" o:connecttype="custom" o:connectlocs="34,68;31,68;21,68;35,68;34,68" o:connectangles="0,0,0,0,0"/>
                  </v:shape>
                  <v:shape id="Freeform 266" o:spid="_x0000_s1367" style="position:absolute;left:1439;top:1248;width:54;height:73;visibility:visible;mso-wrap-style:square;v-text-anchor:top" coordsize="5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En8sQA&#10;AADcAAAADwAAAGRycy9kb3ducmV2LnhtbESPQYvCMBSE74L/IbwFL6KpoqV0jSKCIB6E7a7u9dE8&#10;27LNS22i1n+/EQSPw8x8wyxWnanFjVpXWVYwGUcgiHOrKy4U/HxvRwkI55E11pZJwYMcrJb93gJT&#10;be/8RbfMFyJA2KWooPS+SaV0eUkG3dg2xME729agD7ItpG7xHuCmltMoiqXBisNCiQ1tSsr/sqtR&#10;4PPfSTw/HU7Z9VIcp8OH3Ed4Vmrw0a0/QXjq/Dv8au+0gjiZwfNMO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xJ/LEAAAA3AAAAA8AAAAAAAAAAAAAAAAAmAIAAGRycy9k&#10;b3ducmV2LnhtbFBLBQYAAAAABAAEAPUAAACJAwAAAAA=&#10;" path="m33,4r-1,l44,15r5,20l49,37r,18l43,66r-9,2l48,68,54,57r,-20l54,35,53,34,52,30,42,9,33,4e" fillcolor="#231f20" stroked="f">
                    <v:path arrowok="t" o:connecttype="custom" o:connectlocs="33,4;32,4;44,15;49,35;49,37;49,55;43,66;34,68;48,68;54,57;54,37;54,35;53,34;52,30;42,9;33,4" o:connectangles="0,0,0,0,0,0,0,0,0,0,0,0,0,0,0,0"/>
                  </v:shape>
                </v:group>
                <v:rect id="Rectangle 267" o:spid="_x0000_s1368" style="position:absolute;left:1455;top:1340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B7c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YHtxQAAANwAAAAPAAAAAAAAAAAAAAAAAJgCAABkcnMv&#10;ZG93bnJldi54bWxQSwUGAAAAAAQABAD1AAAAigMAAAAA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6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28575" cy="38100"/>
                              <wp:effectExtent l="0" t="0" r="9525" b="0"/>
                              <wp:docPr id="997" name="Picture 9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75" cy="38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268" o:spid="_x0000_s1369" style="position:absolute;left:1451;top:1337;width:57;height:73" coordorigin="1451,1337" coordsize="57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269" o:spid="_x0000_s1370" style="position:absolute;left:1451;top:1337;width:57;height:73;visibility:visible;mso-wrap-style:square;v-text-anchor:top" coordsize="5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KR8UA&#10;AADcAAAADwAAAGRycy9kb3ducmV2LnhtbESP3WrCQBSE74W+w3IE73RjQQ2pmyCFikKhxKb09pA9&#10;+SHZsyG7avr23ULBy2FmvmH22WR6caPRtZYVrFcRCOLS6pZrBcXn2zIG4Tyyxt4yKfghB1n6NNtj&#10;ou2dc7pdfC0ChF2CChrvh0RKVzZk0K3sQBy8yo4GfZBjLfWI9wA3vXyOoq002HJYaHCg14bK7nI1&#10;CvAr/y66c31av+ebjW+PVcn8odRiPh1eQHia/CP83z5pBdt4B39nwhG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8pHxQAAANwAAAAPAAAAAAAAAAAAAAAAAJgCAABkcnMv&#10;ZG93bnJldi54bWxQSwUGAAAAAAQABAD1AAAAigMAAAAA&#10;" path="m16,66r-2,4l16,71r3,1l21,72,33,67r-14,l18,66r-2,e" fillcolor="#231f20" stroked="f">
                    <v:path arrowok="t" o:connecttype="custom" o:connectlocs="16,66;14,70;16,71;19,72;21,72;33,67;19,67;18,66;16,66" o:connectangles="0,0,0,0,0,0,0,0,0"/>
                  </v:shape>
                  <v:shape id="Freeform 270" o:spid="_x0000_s1371" style="position:absolute;left:1451;top:1337;width:57;height:73;visibility:visible;mso-wrap-style:square;v-text-anchor:top" coordsize="5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xeNb0A&#10;AADcAAAADwAAAGRycy9kb3ducmV2LnhtbERP3QoBQRS+V95hOsodsxRpGZIiSmlZuT3tHLubnTPb&#10;zmC9vblQLr++/8WqNZV4UeNKywpGwwgEcWZ1ybmC9LIdzEA4j6yxskwKPuRgtex2Fhhr++aEXmef&#10;ixDCLkYFhfd1LKXLCjLohrYmDtzdNgZ9gE0udYPvEG4qOY6iqTRYcmgosKZNQdnj/DQK8Jrc0sch&#10;34+OyWTiy909Yz4p1e+16zkIT63/i3/uvVYwnYW14Uw4An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1xeNb0AAADcAAAADwAAAAAAAAAAAAAAAACYAgAAZHJzL2Rvd25yZXYu&#10;eG1sUEsFBgAAAAAEAAQA9QAAAIIDAAAAAA==&#10;" path="m37,l34,,17,7,3,25,1,32,,38,,56,4,67r10,3l16,66,9,63,5,55,5,38,6,33,13,13,25,4r25,l39,,37,e" fillcolor="#231f20" stroked="f">
                    <v:path arrowok="t" o:connecttype="custom" o:connectlocs="37,0;34,0;17,7;3,25;1,32;0,38;0,56;4,67;14,70;16,66;9,63;5,55;5,38;6,33;13,13;25,4;50,4;39,0;37,0" o:connectangles="0,0,0,0,0,0,0,0,0,0,0,0,0,0,0,0,0,0,0"/>
                  </v:shape>
                  <v:shape id="Freeform 271" o:spid="_x0000_s1372" style="position:absolute;left:1451;top:1337;width:57;height:73;visibility:visible;mso-wrap-style:square;v-text-anchor:top" coordsize="5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7rsUA&#10;AADcAAAADwAAAGRycy9kb3ducmV2LnhtbESP3WrCQBSE74W+w3IKvTMbCxGNWUUKLQqFEo14e8ie&#10;/GD2bMhuTXz7bqHQy2FmvmGy3WQ6cafBtZYVLKIYBHFpdcu1guL8Pl+BcB5ZY2eZFDzIwW77NMsw&#10;1XbknO4nX4sAYZeigsb7PpXSlQ0ZdJHtiYNX2cGgD3KopR5wDHDTydc4XkqDLYeFBnt6a6i8nb6N&#10;Arzk1+J2rA+LzzxJfPtRlcxfSr08T/sNCE+T/w//tQ9awXK1ht8z4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PuuxQAAANwAAAAPAAAAAAAAAAAAAAAAAJgCAABkcnMv&#10;ZG93bnJldi54bWxQSwUGAAAAAAQABAD1AAAAigMAAAAA&#10;" path="m16,66r-1,2l16,66r,e" fillcolor="#231f20" stroked="f">
                    <v:path arrowok="t" o:connecttype="custom" o:connectlocs="16,66;15,68;16,66;16,66" o:connectangles="0,0,0,0"/>
                  </v:shape>
                  <v:shape id="Freeform 272" o:spid="_x0000_s1373" style="position:absolute;left:1451;top:1337;width:57;height:73;visibility:visible;mso-wrap-style:square;v-text-anchor:top" coordsize="5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PE7r4A&#10;AADcAAAADwAAAGRycy9kb3ducmV2LnhtbERPSwrCMBDdC94hjOBOUwVFq1FEUBQEqR/cDs3YFptJ&#10;aaLW25uF4PLx/vNlY0rxotoVlhUM+hEI4tTqgjMFl/OmNwHhPLLG0jIp+JCD5aLdmmOs7ZsTep18&#10;JkIIuxgV5N5XsZQuzcmg69uKOHB3Wxv0AdaZ1DW+Q7gp5TCKxtJgwaEhx4rWOaWP09MowGtyuzz2&#10;2W5wSEYjX2zvKfNRqW6nWc1AeGr8X/xz77SC8TTMD2fCEZC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TzxO6+AAAA3AAAAA8AAAAAAAAAAAAAAAAAmAIAAGRycy9kb3ducmV2&#10;LnhtbFBLBQYAAAAABAAEAPUAAACDAwAAAAA=&#10;" path="m50,4l25,4,36,5r2,l47,8r4,9l51,33r-1,5l42,58,31,67r2,l39,65,52,46r3,-7l56,33r,-18l51,5,50,4e" fillcolor="#231f20" stroked="f">
                    <v:path arrowok="t" o:connecttype="custom" o:connectlocs="50,4;25,4;36,5;38,5;47,8;51,17;51,33;50,38;42,58;31,67;33,67;39,65;52,46;55,39;56,33;56,15;51,5;50,4" o:connectangles="0,0,0,0,0,0,0,0,0,0,0,0,0,0,0,0,0,0"/>
                  </v:shape>
                </v:group>
                <v:rect id="Rectangle 273" o:spid="_x0000_s1374" style="position:absolute;left:1460;top:1445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RM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SQe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ETPEAAAA3AAAAA8AAAAAAAAAAAAAAAAAmAIAAGRycy9k&#10;b3ducmV2LnhtbFBLBQYAAAAABAAEAPUAAACJAwAAAAA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6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38100" cy="38100"/>
                              <wp:effectExtent l="0" t="0" r="0" b="0"/>
                              <wp:docPr id="998" name="Picture 9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00" cy="38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274" o:spid="_x0000_s1375" style="position:absolute;left:1455;top:1442;width:71;height:58" coordorigin="1455,1442" coordsize="7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275" o:spid="_x0000_s1376" style="position:absolute;left:1455;top:1442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kfcUA&#10;AADcAAAADwAAAGRycy9kb3ducmV2LnhtbESPT2vCQBTE70K/w/IK3nSjgmh0lVIsFHpo/Yd6e2Rf&#10;k9Ds25Bdk/XbuwXB4zDzm2GW62Aq0VLjSssKRsMEBHFmdcm5gsP+YzAD4TyyxsoyKbiRg/XqpbfE&#10;VNuOt9TufC5iCbsUFRTe16mULivIoBvamjh6v7Yx6KNscqkb7GK5qeQ4SabSYMlxocCa3gvK/nZX&#10;o2Aq2+P1/HMI4es76Taz0yWM+KJU/zW8LUB4Cv4ZftCfOnLzCfyf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GR9xQAAANwAAAAPAAAAAAAAAAAAAAAAAJgCAABkcnMv&#10;ZG93bnJldi54bWxQSwUGAAAAAAQABAD1AAAAigMAAAAA&#10;" path="m15,l6,4,1,12,,15r,3l,33,9,45,31,56r7,1l55,57,65,53r,-1l39,52,32,51,12,41,4,30,5,18r,-2l9,8,16,5r30,l40,1,32,,15,e" fillcolor="#231f20" stroked="f">
                    <v:path arrowok="t" o:connecttype="custom" o:connectlocs="15,0;6,4;1,12;0,15;0,18;0,33;9,45;31,56;38,57;55,57;65,53;65,52;39,52;32,51;12,41;4,30;5,18;5,16;9,8;16,5;46,5;40,1;32,0;15,0" o:connectangles="0,0,0,0,0,0,0,0,0,0,0,0,0,0,0,0,0,0,0,0,0,0,0,0"/>
                  </v:shape>
                  <v:shape id="Freeform 276" o:spid="_x0000_s1377" style="position:absolute;left:1455;top:1442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H8CcUA&#10;AADcAAAADwAAAGRycy9kb3ducmV2LnhtbESPT2vCQBTE70K/w/IK3nSjiGh0lVIsFHpo/Yd6e2Rf&#10;k9Ds25Bdk/XbuwXB4zDzm2GW62Aq0VLjSssKRsMEBHFmdcm5gsP+YzAD4TyyxsoyKbiRg/XqpbfE&#10;VNuOt9TufC5iCbsUFRTe16mULivIoBvamjh6v7Yx6KNscqkb7GK5qeQ4SabSYMlxocCa3gvK/nZX&#10;o2Aq2+P1/HMI4es76Taz0yWM+KJU/zW8LUB4Cv4ZftCfOnLzCfyf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fwJxQAAANwAAAAPAAAAAAAAAAAAAAAAAJgCAABkcnMv&#10;ZG93bnJldi54bWxQSwUGAAAAAAQABAD1AAAAigMAAAAA&#10;" path="m64,43r-3,6l54,52r-15,l65,52r4,-7l64,43e" fillcolor="#231f20" stroked="f">
                    <v:path arrowok="t" o:connecttype="custom" o:connectlocs="64,43;61,49;54,52;39,52;65,52;69,45;64,43" o:connectangles="0,0,0,0,0,0,0"/>
                  </v:shape>
                  <v:shape id="Freeform 277" o:spid="_x0000_s1378" style="position:absolute;left:1455;top:1442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1ZksUA&#10;AADcAAAADwAAAGRycy9kb3ducmV2LnhtbESPT2vCQBTE70K/w/IK3nSjoGh0lVIsFHpo/Yd6e2Rf&#10;k9Ds25Bdk/XbuwXB4zDzm2GW62Aq0VLjSssKRsMEBHFmdcm5gsP+YzAD4TyyxsoyKbiRg/XqpbfE&#10;VNuOt9TufC5iCbsUFRTe16mULivIoBvamjh6v7Yx6KNscqkb7GK5qeQ4SabSYMlxocCa3gvK/nZX&#10;o2Aq2+P1/HMI4es76Taz0yWM+KJU/zW8LUB4Cv4ZftCfOnLzCfyf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7VmSxQAAANwAAAAPAAAAAAAAAAAAAAAAAJgCAABkcnMv&#10;ZG93bnJldi54bWxQSwUGAAAAAAQABAD1AAAAigMAAAAA&#10;" path="m46,5l32,5r6,1l58,16r8,11l66,33r,6l65,41r-1,2l69,45r1,-3l71,39r,-15l61,12,46,5e" fillcolor="#231f20" stroked="f">
                    <v:path arrowok="t" o:connecttype="custom" o:connectlocs="46,5;32,5;38,6;58,16;66,27;66,33;66,39;65,41;64,43;69,45;70,42;71,39;71,24;61,12;46,5" o:connectangles="0,0,0,0,0,0,0,0,0,0,0,0,0,0,0"/>
                  </v:shape>
                </v:group>
                <v:rect id="Rectangle 278" o:spid="_x0000_s1379" style="position:absolute;left:1530;top:1515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JR8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JR8YAAADcAAAADwAAAAAAAAAAAAAAAACYAgAAZHJz&#10;L2Rvd25yZXYueG1sUEsFBgAAAAAEAAQA9QAAAIsDAAAAAA=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6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38100" cy="38100"/>
                              <wp:effectExtent l="0" t="0" r="0" b="0"/>
                              <wp:docPr id="999" name="Picture 9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00" cy="38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279" o:spid="_x0000_s1380" style="position:absolute;left:1525;top:1512;width:71;height:58" coordorigin="1525,1512" coordsize="7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280" o:spid="_x0000_s1381" style="position:absolute;left:1525;top:1512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2DMIA&#10;AADcAAAADwAAAGRycy9kb3ducmV2LnhtbERPS2vCQBC+F/oflil4qxs9iI2uIqUFwUNbH6i3ITsm&#10;odnZkF2T7b/vHAo9fnzv5Tq5RvXUhdqzgck4A0VceFtzaeB4eH+egwoR2WLjmQz8UID16vFhibn1&#10;A39Rv4+lkhAOORqoYmxzrUNRkcMw9i2xcDffOYwCu1LbDgcJd42eZtlMO6xZGips6bWi4nt/dwZm&#10;uj/dL5/HlHYf2fA2P1/ThK/GjJ7SZgEqUor/4j/31orvRdbKGTk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7PYMwgAAANwAAAAPAAAAAAAAAAAAAAAAAJgCAABkcnMvZG93&#10;bnJldi54bWxQSwUGAAAAAAQABAD1AAAAhwMAAAAA&#10;" path="m15,l6,4,,15r,3l,33,9,45,31,56r7,1l55,57,65,53r,-1l39,52,32,51,12,41,4,30,5,18r,-2l9,8,16,5r30,l40,1,32,,15,e" fillcolor="#231f20" stroked="f">
                    <v:path arrowok="t" o:connecttype="custom" o:connectlocs="15,0;6,4;0,15;0,18;0,33;9,45;31,56;38,57;55,57;65,53;65,52;39,52;32,51;12,41;4,30;5,18;5,16;9,8;16,5;46,5;40,1;32,0;15,0" o:connectangles="0,0,0,0,0,0,0,0,0,0,0,0,0,0,0,0,0,0,0,0,0,0,0"/>
                  </v:shape>
                  <v:shape id="Freeform 281" o:spid="_x0000_s1382" style="position:absolute;left:1525;top:1512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BTl8UA&#10;AADcAAAADwAAAGRycy9kb3ducmV2LnhtbESPT2vCQBTE70K/w/IK3nSjB9HUVUqpIHjwT1Nab4/s&#10;axKafRuya7J+e1cQPA4zvxlmuQ6mFh21rrKsYDJOQBDnVldcKMi+NqM5COeRNdaWScGVHKxXL4Ml&#10;ptr2fKTu5AsRS9ilqKD0vkmldHlJBt3YNsTR+7OtQR9lW0jdYh/LTS2nSTKTBiuOCyU29FFS/n+6&#10;GAUz2X1ffg9ZCLt90n/Of85hwmelhq/h/Q2Ep+Cf4Qe91ZFbLOB+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oFOXxQAAANwAAAAPAAAAAAAAAAAAAAAAAJgCAABkcnMv&#10;ZG93bnJldi54bWxQSwUGAAAAAAQABAD1AAAAigMAAAAA&#10;" path="m64,43r-3,6l54,52r11,l69,45,64,43e" fillcolor="#231f20" stroked="f">
                    <v:path arrowok="t" o:connecttype="custom" o:connectlocs="64,43;61,49;54,52;65,52;69,45;64,43" o:connectangles="0,0,0,0,0,0"/>
                  </v:shape>
                  <v:shape id="Freeform 282" o:spid="_x0000_s1383" style="position:absolute;left:1525;top:1512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FgEMIA&#10;AADcAAAADwAAAGRycy9kb3ducmV2LnhtbERPy2oCMRTdF/oP4Rbc1UQXVqZGkaIguLA+SuvuMrnO&#10;DJ3cDJM4E//eLASXh/OeLaKtRUetrxxrGA0VCOLcmYoLDafj+n0Kwgdkg7Vj0nAjD4v568sMM+N6&#10;3lN3CIVIIewz1FCG0GRS+rwki37oGuLEXVxrMSTYFtK02KdwW8uxUhNpseLUUGJDXyXl/4er1TCR&#10;3c/17/sU43an+tX09xxHfNZ68BaXnyACxfAUP9wbo+FDpfnpTDoC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WAQwgAAANwAAAAPAAAAAAAAAAAAAAAAAJgCAABkcnMvZG93&#10;bnJldi54bWxQSwUGAAAAAAQABAD1AAAAhwMAAAAA&#10;" path="m46,5l32,5r6,1l58,16r8,11l66,33r,6l65,41r-1,2l69,45r1,-3l71,39r,-15l61,12,46,5e" fillcolor="#231f20" stroked="f">
                    <v:path arrowok="t" o:connecttype="custom" o:connectlocs="46,5;32,5;38,6;58,16;66,27;66,33;66,39;65,41;64,43;69,45;70,42;71,39;71,24;61,12;46,5" o:connectangles="0,0,0,0,0,0,0,0,0,0,0,0,0,0,0"/>
                  </v:shape>
                </v:group>
                <v:rect id="Rectangle 283" o:spid="_x0000_s1384" style="position:absolute;left:1647;top:1480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6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38100" cy="38100"/>
                              <wp:effectExtent l="0" t="0" r="0" b="0"/>
                              <wp:docPr id="1000" name="Picture 10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00" cy="38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284" o:spid="_x0000_s1385" style="position:absolute;left:1642;top:1477;width:71;height:58" coordorigin="1642,1477" coordsize="7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285" o:spid="_x0000_s1386" style="position:absolute;left:1642;top:1477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+Z8YA&#10;AADcAAAADwAAAGRycy9kb3ducmV2LnhtbESPT2sCMRTE70K/Q3gFb5rYgpWtUYpYKHiw/qP19ti8&#10;7i7dvCybuBu/fSMUPA4z8xtmvoy2Fh21vnKsYTJWIIhzZyouNBwP76MZCB+QDdaOScOVPCwXD4M5&#10;Zsb1vKNuHwqRIOwz1FCG0GRS+rwki37sGuLk/bjWYkiyLaRpsU9wW8snpabSYsVpocSGViXlv/uL&#10;1TCV3eny/XmMcbNV/Xr2dY4TPms9fIxvryACxXAP/7c/jIYX9Qy3M+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P+Z8YAAADcAAAADwAAAAAAAAAAAAAAAACYAgAAZHJz&#10;L2Rvd25yZXYueG1sUEsFBgAAAAAEAAQA9QAAAIsDAAAAAA==&#10;" path="m15,l6,4,,15r,3l,33,9,45,31,56r7,1l55,57,65,53r,-1l39,52,32,51,12,41,4,30,5,18r,-2l9,8,16,5r30,l40,1,32,,15,e" fillcolor="#231f20" stroked="f">
                    <v:path arrowok="t" o:connecttype="custom" o:connectlocs="15,0;6,4;0,15;0,18;0,33;9,45;31,56;38,57;55,57;65,53;65,52;39,52;32,51;12,41;4,30;5,18;5,16;9,8;16,5;46,5;40,1;32,0;15,0" o:connectangles="0,0,0,0,0,0,0,0,0,0,0,0,0,0,0,0,0,0,0,0,0,0,0"/>
                  </v:shape>
                  <v:shape id="Freeform 286" o:spid="_x0000_s1387" style="position:absolute;left:1642;top:1477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mE8YA&#10;AADcAAAADwAAAGRycy9kb3ducmV2LnhtbESPT2sCMRTE70K/Q3gFb5pYipWtUYpYKHiw/qP19ti8&#10;7i7dvCybuBu/fSMUPA4z8xtmvoy2Fh21vnKsYTJWIIhzZyouNBwP76MZCB+QDdaOScOVPCwXD4M5&#10;Zsb1vKNuHwqRIOwz1FCG0GRS+rwki37sGuLk/bjWYkiyLaRpsU9wW8snpabSYsVpocSGViXlv/uL&#10;1TCV3eny/XmMcbNV/Xr2dY4TPms9fIxvryACxXAP/7c/jIYX9Qy3M+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pmE8YAAADcAAAADwAAAAAAAAAAAAAAAACYAgAAZHJz&#10;L2Rvd25yZXYueG1sUEsFBgAAAAAEAAQA9QAAAIsDAAAAAA==&#10;" path="m64,43r-3,6l54,52r-15,l65,52r4,-7l64,43e" fillcolor="#231f20" stroked="f">
                    <v:path arrowok="t" o:connecttype="custom" o:connectlocs="64,43;61,49;54,52;39,52;65,52;69,45;64,43" o:connectangles="0,0,0,0,0,0,0"/>
                  </v:shape>
                  <v:shape id="Freeform 287" o:spid="_x0000_s1388" style="position:absolute;left:1642;top:1477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bDiMYA&#10;AADcAAAADwAAAGRycy9kb3ducmV2LnhtbESPT2sCMRTE70K/Q3gFb5pYqJWtUYpYKHiw/qP19ti8&#10;7i7dvCybuBu/fSMUPA4z8xtmvoy2Fh21vnKsYTJWIIhzZyouNBwP76MZCB+QDdaOScOVPCwXD4M5&#10;Zsb1vKNuHwqRIOwz1FCG0GRS+rwki37sGuLk/bjWYkiyLaRpsU9wW8snpabSYsVpocSGViXlv/uL&#10;1TCV3eny/XmMcbNV/Xr2dY4TPms9fIxvryACxXAP/7c/jIYX9Qy3M+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bDiMYAAADcAAAADwAAAAAAAAAAAAAAAACYAgAAZHJz&#10;L2Rvd25yZXYueG1sUEsFBgAAAAAEAAQA9QAAAIsDAAAAAA==&#10;" path="m46,5l31,5r7,1l58,16r8,11l66,33r,6l65,41r-1,2l69,45r1,-3l71,39r,-15l61,12,46,5e" fillcolor="#231f20" stroked="f">
                    <v:path arrowok="t" o:connecttype="custom" o:connectlocs="46,5;31,5;38,6;58,16;66,27;66,33;66,39;65,41;64,43;69,45;70,42;71,39;71,24;61,12;46,5" o:connectangles="0,0,0,0,0,0,0,0,0,0,0,0,0,0,0"/>
                  </v:shape>
                </v:group>
                <v:rect id="Rectangle 288" o:spid="_x0000_s1389" style="position:absolute;left:1325;top:1365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Xc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n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RNdxQAAANwAAAAPAAAAAAAAAAAAAAAAAJgCAABkcnMv&#10;ZG93bnJldi54bWxQSwUGAAAAAAQABAD1AAAAigMAAAAA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6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38100" cy="38100"/>
                              <wp:effectExtent l="0" t="0" r="0" b="0"/>
                              <wp:docPr id="1001" name="Picture 10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00" cy="38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289" o:spid="_x0000_s1390" style="position:absolute;left:1321;top:1362;width:71;height:58" coordorigin="1321,1362" coordsize="7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290" o:spid="_x0000_s1391" style="position:absolute;left:1321;top:1362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sFsIA&#10;AADcAAAADwAAAGRycy9kb3ducmV2LnhtbERPy2oCMRTdF/oP4Rbc1UQXVqZGkaIguLA+SuvuMrnO&#10;DJ3cDJM4E//eLASXh/OeLaKtRUetrxxrGA0VCOLcmYoLDafj+n0Kwgdkg7Vj0nAjD4v568sMM+N6&#10;3lN3CIVIIewz1FCG0GRS+rwki37oGuLEXVxrMSTYFtK02KdwW8uxUhNpseLUUGJDXyXl/4er1TCR&#10;3c/17/sU43an+tX09xxHfNZ68BaXnyACxfAUP9wbo+FDpbXpTDoC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2wWwgAAANwAAAAPAAAAAAAAAAAAAAAAAJgCAABkcnMvZG93&#10;bnJldi54bWxQSwUGAAAAAAQABAD1AAAAhwMAAAAA&#10;" path="m15,l6,4,,15r,3l,33,9,45r15,7l31,56r7,1l55,57,65,53r,-1l39,52,32,51,12,41,4,30,5,18r,-2l9,8,16,5r30,l40,1,32,,15,e" fillcolor="#231f20" stroked="f">
                    <v:path arrowok="t" o:connecttype="custom" o:connectlocs="15,0;6,4;0,15;0,18;0,33;9,45;24,52;31,56;38,57;55,57;65,53;65,52;39,52;32,51;12,41;4,30;5,18;5,16;9,8;16,5;46,5;40,1;32,0;15,0" o:connectangles="0,0,0,0,0,0,0,0,0,0,0,0,0,0,0,0,0,0,0,0,0,0,0,0"/>
                  </v:shape>
                  <v:shape id="Freeform 291" o:spid="_x0000_s1392" style="position:absolute;left:1321;top:1362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vJjcYA&#10;AADcAAAADwAAAGRycy9kb3ducmV2LnhtbESPT2sCMRTE7wW/Q3iF3mpiD1ZXoxRpodBDrX9Qb4/N&#10;6+7Szcuyibvx2xuh4HGYmd8w82W0teio9ZVjDaOhAkGcO1NxoWG3/XiegPAB2WDtmDRcyMNyMXiY&#10;Y2Zczz/UbUIhEoR9hhrKEJpMSp+XZNEPXUOcvF/XWgxJtoU0LfYJbmv5otRYWqw4LZTY0Kqk/G9z&#10;thrGstufj+tdjF/fqn+fHE5xxCetnx7j2wxEoBju4f/2p9HwqqZwO5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vJjcYAAADcAAAADwAAAAAAAAAAAAAAAACYAgAAZHJz&#10;L2Rvd25yZXYueG1sUEsFBgAAAAAEAAQA9QAAAIsDAAAAAA==&#10;" path="m64,43r-3,6l54,52r-15,l65,52r4,-7l64,43e" fillcolor="#231f20" stroked="f">
                    <v:path arrowok="t" o:connecttype="custom" o:connectlocs="64,43;61,49;54,52;39,52;65,52;69,45;64,43" o:connectangles="0,0,0,0,0,0,0"/>
                  </v:shape>
                  <v:shape id="Freeform 292" o:spid="_x0000_s1393" style="position:absolute;left:1321;top:1362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j2zcMA&#10;AADcAAAADwAAAGRycy9kb3ducmV2LnhtbERPy2rCQBTdC/2H4Ra600lcWEmdSCkKQhfWR2mzu2Ru&#10;k9DMnZAZk/HvnYXg8nDeq3UwrRiod41lBeksAUFcWt1wpeB82k6XIJxH1thaJgVXcrDOnyYrzLQd&#10;+UDD0VcihrDLUEHtfZdJ6cqaDLqZ7Ygj92d7gz7CvpK6xzGGm1bOk2QhDTYcG2rs6KOm8v94MQoW&#10;cvi+/H6dQ/jcJ+Nm+VOElAulXp7D+xsIT8E/xHf3Tit4TeP8eCYeAZ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j2zcMAAADcAAAADwAAAAAAAAAAAAAAAACYAgAAZHJzL2Rv&#10;d25yZXYueG1sUEsFBgAAAAAEAAQA9QAAAIgDAAAAAA==&#10;" path="m46,5l32,5r6,1l58,16r8,11l66,33r,6l65,41r-1,2l69,45r1,-3l71,39r,-15l61,12,46,5e" fillcolor="#231f20" stroked="f">
                    <v:path arrowok="t" o:connecttype="custom" o:connectlocs="46,5;32,5;38,6;58,16;66,27;66,33;66,39;65,41;64,43;69,45;70,42;71,39;71,24;61,12;46,5" o:connectangles="0,0,0,0,0,0,0,0,0,0,0,0,0,0,0"/>
                  </v:shape>
                </v:group>
                <v:rect id="Rectangle 293" o:spid="_x0000_s1394" style="position:absolute;left:1272;top:1253;width:6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d9MQA&#10;AADcAAAADwAAAGRycy9kb3ducmV2LnhtbESPQYvCMBSE74L/ITxhb5p2D65Wo4ir6NFVQb09mmdb&#10;bF5KE213f71ZEDwOM/MNM523phQPql1hWUE8iEAQp1YXnCk4Htb9EQjnkTWWlknBLzmYz7qdKSba&#10;NvxDj73PRICwS1BB7n2VSOnSnAy6ga2Ig3e1tUEfZJ1JXWMT4KaUn1E0lAYLDgs5VrTMKb3t70bB&#10;ZlQtzlv712Tl6rI57U7j78PYK/XRaxcTEJ5a/w6/2lut4CuO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HfTEAAAA3AAAAA8AAAAAAAAAAAAAAAAAmAIAAGRycy9k&#10;b3ducmV2LnhtbFBLBQYAAAAABAAEAPUAAACJAwAAAAA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4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47625" cy="28575"/>
                              <wp:effectExtent l="0" t="0" r="9525" b="9525"/>
                              <wp:docPr id="1002" name="Picture 10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" cy="28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294" o:spid="_x0000_s1395" style="position:absolute;left:1269;top:1250;width:75;height:53" coordorigin="1269,1250" coordsize="75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295" o:spid="_x0000_s1396" style="position:absolute;left:1269;top:1250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9MZsUA&#10;AADcAAAADwAAAGRycy9kb3ducmV2LnhtbESPX2vCQBDE3wv9DscKfasXW2gl9RQptBQRof6BPi65&#10;NTmS2wu51cRv3xMEH4eZ+Q0zWwy+UWfqogtsYDLOQBEXwTouDex3X89TUFGQLTaBycCFIizmjw8z&#10;zG3o+ZfOWylVgnDM0UAl0uZax6Iij3EcWuLkHUPnUZLsSm077BPcN/oly960R8dpocKWPisq6u3J&#10;G1iHo5a1/NXOfu/dobeb3ao+GfM0GpYfoIQGuYdv7R9r4H3yCtcz6Qj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0xmxQAAANwAAAAPAAAAAAAAAAAAAAAAAJgCAABkcnMv&#10;ZG93bnJldi54bWxQSwUGAAAAAAQABAD1AAAAigMAAAAA&#10;" path="m5,35r3,6l28,52r8,1l40,53,59,48r-19,l35,48,17,46,5,35e" fillcolor="#231f20" stroked="f">
                    <v:path arrowok="t" o:connecttype="custom" o:connectlocs="5,35;8,41;28,52;36,53;40,53;59,48;40,48;35,48;17,46;5,35" o:connectangles="0,0,0,0,0,0,0,0,0,0"/>
                  </v:shape>
                  <v:shape id="Freeform 296" o:spid="_x0000_s1397" style="position:absolute;left:1269;top:1250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UEsUA&#10;AADcAAAADwAAAGRycy9kb3ducmV2LnhtbESPX2vCQBDE3wv9DscKfasXS2kl9RQptBQRof6BPi65&#10;NTmS2wu51cRv3xMEH4eZ+Q0zWwy+UWfqogtsYDLOQBEXwTouDex3X89TUFGQLTaBycCFIizmjw8z&#10;zG3o+ZfOWylVgnDM0UAl0uZax6Iij3EcWuLkHUPnUZLsSm077BPcN/oly960R8dpocKWPisq6u3J&#10;G1iHo5a1/NXOfu/dobeb3ao+GfM0GpYfoIQGuYdv7R9r4H3yCtcz6Qj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1tQSxQAAANwAAAAPAAAAAAAAAAAAAAAAAJgCAABkcnMv&#10;ZG93bnJldi54bWxQSwUGAAAAAAQABAD1AAAAigMAAAAA&#10;" path="m67,40l56,48r3,l62,47r5,-7e" fillcolor="#231f20" stroked="f">
                    <v:path arrowok="t" o:connecttype="custom" o:connectlocs="67,40;56,48;59,48;62,47;67,40" o:connectangles="0,0,0,0,0"/>
                  </v:shape>
                  <v:shape id="Freeform 297" o:spid="_x0000_s1398" style="position:absolute;left:1269;top:1250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pxicUA&#10;AADcAAAADwAAAGRycy9kb3ducmV2LnhtbESPX2vCQBDE3wv9DscKfasXC20l9RQptBQRof6BPi65&#10;NTmS2wu51cRv3xMEH4eZ+Q0zWwy+UWfqogtsYDLOQBEXwTouDex3X89TUFGQLTaBycCFIizmjw8z&#10;zG3o+ZfOWylVgnDM0UAl0uZax6Iij3EcWuLkHUPnUZLsSm077BPcN/oly960R8dpocKWPisq6u3J&#10;G1iHo5a1/NXOfu/dobeb3ao+GfM0GpYfoIQGuYdv7R9r4H3yCtcz6Qj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nGJxQAAANwAAAAPAAAAAAAAAAAAAAAAAJgCAABkcnMv&#10;ZG93bnJldi54bWxQSwUGAAAAAAQABAD1AAAAigMAAAAA&#10;" path="m68,39r-1,1l68,40r,-1e" fillcolor="#231f20" stroked="f">
                    <v:path arrowok="t" o:connecttype="custom" o:connectlocs="68,39;67,40;68,40;68,39" o:connectangles="0,0,0,0"/>
                  </v:shape>
                  <v:shape id="Freeform 298" o:spid="_x0000_s1399" style="position:absolute;left:1269;top:1250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jv/sQA&#10;AADcAAAADwAAAGRycy9kb3ducmV2LnhtbESPX2vCQBDE3wv9DscKfasXfdCSekoRKiJS8E+hj0tu&#10;TY7k9kJuNem37wlCH4eZ+Q2zWA2+UTfqogtsYDLOQBEXwTouDZxPn69voKIgW2wCk4FfirBaPj8t&#10;MLeh5wPdjlKqBOGYo4FKpM21jkVFHuM4tMTJu4TOoyTZldp22Ce4b/Q0y2bao+O0UGFL64qK+nj1&#10;BvbhomUvP7Wzm7P77u3XaVdfjXkZDR/voIQG+Q8/2ltrYD6Zwf1MOgJ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I7/7EAAAA3AAAAA8AAAAAAAAAAAAAAAAAmAIAAGRycy9k&#10;b3ducmV2LnhtbFBLBQYAAAAABAAEAPUAAACJAwAAAAA=&#10;" path="m69,30r-1,9l74,31,72,30r-3,e" fillcolor="#231f20" stroked="f">
                    <v:path arrowok="t" o:connecttype="custom" o:connectlocs="69,30;68,39;74,31;72,30;69,30" o:connectangles="0,0,0,0,0"/>
                  </v:shape>
                  <v:shape id="Freeform 299" o:spid="_x0000_s1400" style="position:absolute;left:1269;top:1250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ZcQA&#10;AADcAAAADwAAAGRycy9kb3ducmV2LnhtbESPX2vCQBDE3wv9DscKfasXfagl9ZQiVEqRgv/AxyW3&#10;JkdyeyG3mvjtvYLQx2FmfsPMl4Nv1JW66AIbmIwzUMRFsI5LA4f91+s7qCjIFpvAZOBGEZaL56c5&#10;5jb0vKXrTkqVIBxzNFCJtLnWsajIYxyHljh559B5lCS7UtsO+wT3jZ5m2Zv26DgtVNjSqqKi3l28&#10;gU04a9nIqXZ2fXDH3v7uf+qLMS+j4fMDlNAg/+FH+9samE1m8HcmHQG9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ESmXEAAAA3AAAAA8AAAAAAAAAAAAAAAAAmAIAAGRycy9k&#10;b3ducmV2LnhtbFBLBQYAAAAABAAEAPUAAACJAwAAAAA=&#10;" path="m4,34r,1l5,35,4,34e" fillcolor="#231f20" stroked="f">
                    <v:path arrowok="t" o:connecttype="custom" o:connectlocs="4,34;4,35;5,35;4,34" o:connectangles="0,0,0,0"/>
                  </v:shape>
                  <v:shape id="Freeform 300" o:spid="_x0000_s1401" style="position:absolute;left:1269;top:1250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eF8EA&#10;AADcAAAADwAAAGRycy9kb3ducmV2LnhtbERPS2vCQBC+F/wPywje6sYerERXEcFSihR8FHocsmOy&#10;JDsbsqNJ/333IHj8+N6rzeAbdacuusAGZtMMFHERrOPSwOW8f12AioJssQlMBv4owmY9ellhbkPP&#10;R7qfpFQphGOOBiqRNtc6FhV5jNPQEifuGjqPkmBXatthn8J9o9+ybK49Ok4NFba0q6ioTzdv4BCu&#10;Wg7yWzv7cXE/vf0+f9U3YybjYbsEJTTIU/xwf1oD77O0Np1JR0C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b3hfBAAAA3AAAAA8AAAAAAAAAAAAAAAAAmAIAAGRycy9kb3du&#10;cmV2LnhtbFBLBQYAAAAABAAEAPUAAACGAwAAAAA=&#10;" path="m5,13l,21r,3l4,34,5,23,5,13e" fillcolor="#231f20" stroked="f">
                    <v:path arrowok="t" o:connecttype="custom" o:connectlocs="5,13;0,21;0,24;4,34;5,23;5,13" o:connectangles="0,0,0,0,0,0"/>
                  </v:shape>
                  <v:shape id="Freeform 301" o:spid="_x0000_s1402" style="position:absolute;left:1269;top:1250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d7jMUA&#10;AADcAAAADwAAAGRycy9kb3ducmV2LnhtbESPX2vCQBDE3wv9DscKfasX+9DW1FOk0FJEhPoH+rjk&#10;1uRIbi/kVhO/fU8QfBxm5jfMbDH4Rp2piy6wgck4A0VcBOu4NLDffT2/g4qCbLEJTAYuFGExf3yY&#10;YW5Dz7903kqpEoRjjgYqkTbXOhYVeYzj0BIn7xg6j5JkV2rbYZ/gvtEvWfaqPTpOCxW29FlRUW9P&#10;3sA6HLWs5a929nvvDr3d7Fb1yZin0bD8ACU0yD18a/9YA2+TKVzPpCO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13uMxQAAANwAAAAPAAAAAAAAAAAAAAAAAJgCAABkcnMv&#10;ZG93bnJldi54bWxQSwUGAAAAAAQABAD1AAAAigMAAAAA&#10;" path="m69,18r,12l74,30r,-2l69,18e" fillcolor="#231f20" stroked="f">
                    <v:path arrowok="t" o:connecttype="custom" o:connectlocs="69,18;69,30;74,30;74,28;69,18" o:connectangles="0,0,0,0,0"/>
                  </v:shape>
                  <v:shape id="Freeform 302" o:spid="_x0000_s1403" style="position:absolute;left:1269;top:1250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EYrMEA&#10;AADcAAAADwAAAGRycy9kb3ducmV2LnhtbERPTWvCQBC9F/wPywje6kYPtkRXEUEpRQpVCz0O2TFZ&#10;kp0N2dHEf+8eCj0+3vdqM/hG3amLLrCB2TQDRVwE67g0cDnvX99BRUG22AQmAw+KsFmPXlaY29Dz&#10;N91PUqoUwjFHA5VIm2sdi4o8xmloiRN3DZ1HSbArte2wT+G+0fMsW2iPjlNDhS3tKirq080bOIar&#10;lqP81s4eLu6nt1/nz/pmzGQ8bJeghAb5F/+5P6yBt3man86kI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BGKzBAAAA3AAAAA8AAAAAAAAAAAAAAAAAmAIAAGRycy9kb3du&#10;cmV2LnhtbFBLBQYAAAAABAAEAPUAAACGAwAAAAA=&#10;" path="m69,17r,1l69,18r,-1e" fillcolor="#231f20" stroked="f">
                    <v:path arrowok="t" o:connecttype="custom" o:connectlocs="69,17;69,18;69,18;69,17" o:connectangles="0,0,0,0"/>
                  </v:shape>
                  <v:shape id="Freeform 303" o:spid="_x0000_s1404" style="position:absolute;left:1269;top:1250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29N8QA&#10;AADcAAAADwAAAGRycy9kb3ducmV2LnhtbESPX2vCQBDE3wv9DscKvtWLPtSSekoRKlKk4J9CH5fc&#10;mhzJ7YXcauK37wlCH4eZ+Q2zWA2+UVfqogtsYDrJQBEXwTouDZyOny9voKIgW2wCk4EbRVgtn58W&#10;mNvQ856uBylVgnDM0UAl0uZax6Iij3ESWuLknUPnUZLsSm077BPcN3qWZa/ao+O0UGFL64qK+nDx&#10;BnbhrGUnv7Wzm5P76e338au+GDMeDR/voIQG+Q8/2ltrYD6bwv1MOgJ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NvTfEAAAA3AAAAA8AAAAAAAAAAAAAAAAAmAIAAGRycy9k&#10;b3ducmV2LnhtbFBLBQYAAAAABAAEAPUAAACJAwAAAAA=&#10;" path="m53,5l34,5r5,l57,7,69,17,66,11,53,5e" fillcolor="#231f20" stroked="f">
                    <v:path arrowok="t" o:connecttype="custom" o:connectlocs="53,5;34,5;39,5;57,7;69,17;66,11;53,5" o:connectangles="0,0,0,0,0,0,0"/>
                  </v:shape>
                  <v:shape id="Freeform 304" o:spid="_x0000_s1405" style="position:absolute;left:1269;top:1250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8jQMQA&#10;AADcAAAADwAAAGRycy9kb3ducmV2LnhtbESPzWrDMBCE74W+g9hAb40cH9riRgkh0BBKKOQPelys&#10;jS1srYy1id23rwqBHoeZ+YaZL0ffqhv10QU2MJtmoIjLYB1XBk7Hj+c3UFGQLbaBycAPRVguHh/m&#10;WNgw8J5uB6lUgnAs0EAt0hVax7Imj3EaOuLkXULvUZLsK217HBLctzrPshft0XFaqLGjdU1lc7h6&#10;A7tw0bKT78bZzcmdB/t1/GyuxjxNxtU7KKFR/sP39tYaeM1z+DuTjoB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fI0DEAAAA3AAAAA8AAAAAAAAAAAAAAAAAmAIAAGRycy9k&#10;b3ducmV2LnhtbFBLBQYAAAAABAAEAPUAAACJAwAAAAA=&#10;" path="m6,12l5,13r,l6,12e" fillcolor="#231f20" stroked="f">
                    <v:path arrowok="t" o:connecttype="custom" o:connectlocs="6,12;5,13;5,13;6,12" o:connectangles="0,0,0,0"/>
                  </v:shape>
                  <v:shape id="Freeform 305" o:spid="_x0000_s1406" style="position:absolute;left:1269;top:1250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OG28UA&#10;AADcAAAADwAAAGRycy9kb3ducmV2LnhtbESPX2vCQBDE3wv9DscW+lYvWmgl9RQpVEREqH+gj0tu&#10;TY7k9kJuNfHb94RCH4eZ+Q0zWwy+UVfqogtsYDzKQBEXwTouDRwPXy9TUFGQLTaBycCNIizmjw8z&#10;zG3o+ZuueylVgnDM0UAl0uZax6Iij3EUWuLknUPnUZLsSm077BPcN3qSZW/ao+O0UGFLnxUV9f7i&#10;DWzDWctWfmpnV0d36u3usKkvxjw/DcsPUEKD/If/2mtr4H3yCvcz6Qj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U4bbxQAAANwAAAAPAAAAAAAAAAAAAAAAAJgCAABkcnMv&#10;ZG93bnJldi54bWxQSwUGAAAAAAQABAD1AAAAigMAAAAA&#10;" path="m34,l11,5,6,12,18,5r35,l45,1,38,,34,e" fillcolor="#231f20" stroked="f">
                    <v:path arrowok="t" o:connecttype="custom" o:connectlocs="34,0;11,5;6,12;18,5;53,5;45,1;38,0;34,0" o:connectangles="0,0,0,0,0,0,0,0"/>
                  </v:shape>
                </v:group>
                <v:rect id="Rectangle 306" o:spid="_x0000_s1407" style="position:absolute;left:1506;top:1402;width:6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500c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nTRxQAAANwAAAAPAAAAAAAAAAAAAAAAAJgCAABkcnMv&#10;ZG93bnJldi54bWxQSwUGAAAAAAQABAD1AAAAigMAAAAA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4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47625" cy="28575"/>
                              <wp:effectExtent l="0" t="0" r="9525" b="9525"/>
                              <wp:docPr id="1003" name="Picture 10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" cy="28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307" o:spid="_x0000_s1408" style="position:absolute;left:1503;top:1399;width:75;height:54" coordorigin="1503,1399" coordsize="75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308" o:spid="_x0000_s1409" style="position:absolute;left:1503;top:1399;width:75;height:54;visibility:visible;mso-wrap-style:square;v-text-anchor:top" coordsize="7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NK8YA&#10;AADcAAAADwAAAGRycy9kb3ducmV2LnhtbESPQWvCQBSE74X+h+UVeqsbRaykboIoAVEKjRbp8ZF9&#10;TaLZtzG7jem/7xYEj8PMfMMs0sE0oqfO1ZYVjEcRCOLC6ppLBZ+H7GUOwnlkjY1lUvBLDtLk8WGB&#10;sbZXzqnf+1IECLsYFVTet7GUrqjIoBvZljh437Yz6IPsSqk7vAa4aeQkimbSYM1hocKWVhUV5/2P&#10;UXC0dT7vo8s0/2p26/fsuD19ZBelnp+G5RsIT4O/h2/tjVbwOpnB/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cNK8YAAADcAAAADwAAAAAAAAAAAAAAAACYAgAAZHJz&#10;L2Rvd25yZXYueG1sUEsFBgAAAAAEAAQA9QAAAIsDAAAAAA==&#10;" path="m5,35r3,6l28,52r8,1l40,53,59,48r-19,l35,48,17,46,5,35e" fillcolor="#231f20" stroked="f">
                    <v:path arrowok="t" o:connecttype="custom" o:connectlocs="5,35;8,41;28,52;36,53;40,53;59,48;40,48;35,48;17,46;5,35" o:connectangles="0,0,0,0,0,0,0,0,0,0"/>
                  </v:shape>
                  <v:shape id="Freeform 309" o:spid="_x0000_s1410" style="position:absolute;left:1503;top:1399;width:75;height:54;visibility:visible;mso-wrap-style:square;v-text-anchor:top" coordsize="7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uosMYA&#10;AADcAAAADwAAAGRycy9kb3ducmV2LnhtbESPQWvCQBSE7wX/w/IEb3WjFJXUVUQJlBah0SI9PrKv&#10;STT7NmbXGP99VxA8DjPzDTNfdqYSLTWutKxgNIxAEGdWl5wr+NknrzMQziNrrCyTghs5WC56L3OM&#10;tb1ySu3O5yJA2MWooPC+jqV0WUEG3dDWxMH7s41BH2STS93gNcBNJcdRNJEGSw4LBda0Lig77S5G&#10;wcGW6ayNzm/pb/W12SaHz+N3clZq0O9W7yA8df4ZfrQ/tILpeAr3M+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uosMYAAADcAAAADwAAAAAAAAAAAAAAAACYAgAAZHJz&#10;L2Rvd25yZXYueG1sUEsFBgAAAAAEAAQA9QAAAIsDAAAAAA==&#10;" path="m67,40l56,48r3,l62,47r5,-7e" fillcolor="#231f20" stroked="f">
                    <v:path arrowok="t" o:connecttype="custom" o:connectlocs="67,40;56,48;59,48;62,47;67,40" o:connectangles="0,0,0,0,0"/>
                  </v:shape>
                  <v:shape id="Freeform 310" o:spid="_x0000_s1411" style="position:absolute;left:1503;top:1399;width:75;height:54;visibility:visible;mso-wrap-style:square;v-text-anchor:top" coordsize="7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Q8wsMA&#10;AADcAAAADwAAAGRycy9kb3ducmV2LnhtbERPTWvCQBC9F/wPywi91Y0iKtFVRAlIi2C0SI9DdkzS&#10;Zmdjdhvjv3cPgsfH+16sOlOJlhpXWlYwHEQgiDOrS84VfJ+SjxkI55E1VpZJwZ0crJa9twXG2t44&#10;pfbocxFC2MWooPC+jqV0WUEG3cDWxIG72MagD7DJpW7wFsJNJUdRNJEGSw4NBda0KSj7O/4bBWdb&#10;prM2uo7Tn+pru0/On7+H5KrUe79bz0F46vxL/HTvtILpKKwNZ8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Q8wsMAAADcAAAADwAAAAAAAAAAAAAAAACYAgAAZHJzL2Rv&#10;d25yZXYueG1sUEsFBgAAAAAEAAQA9QAAAIgDAAAAAA==&#10;" path="m68,39r-1,1l68,39r,e" fillcolor="#231f20" stroked="f">
                    <v:path arrowok="t" o:connecttype="custom" o:connectlocs="68,39;67,40;68,39;68,39" o:connectangles="0,0,0,0"/>
                  </v:shape>
                  <v:shape id="Freeform 311" o:spid="_x0000_s1412" style="position:absolute;left:1503;top:1399;width:75;height:54;visibility:visible;mso-wrap-style:square;v-text-anchor:top" coordsize="7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iZWcYA&#10;AADcAAAADwAAAGRycy9kb3ducmV2LnhtbESPQWvCQBSE74L/YXlCb7pRSrXRVaQlIC2CSYv0+Mg+&#10;k2j2bcyuMf333UKhx2FmvmFWm97UoqPWVZYVTCcRCOLc6ooLBZ8fyXgBwnlkjbVlUvBNDjbr4WCF&#10;sbZ3TqnLfCEChF2MCkrvm1hKl5dk0E1sQxy8k20N+iDbQuoW7wFuajmLoidpsOKwUGJDLyXll+xm&#10;FBxtlS666PqYftXvr/vk+HY+JFelHkb9dgnCU+//w3/tnVYwnz3D75l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iZWcYAAADcAAAADwAAAAAAAAAAAAAAAACYAgAAZHJz&#10;L2Rvd25yZXYueG1sUEsFBgAAAAAEAAQA9QAAAIsDAAAAAA==&#10;" path="m69,30r-1,9l74,31,72,30r-3,e" fillcolor="#231f20" stroked="f">
                    <v:path arrowok="t" o:connecttype="custom" o:connectlocs="69,30;68,39;74,31;72,30;69,30" o:connectangles="0,0,0,0,0"/>
                  </v:shape>
                  <v:shape id="Freeform 312" o:spid="_x0000_s1413" style="position:absolute;left:1503;top:1399;width:75;height:54;visibility:visible;mso-wrap-style:square;v-text-anchor:top" coordsize="7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umGcMA&#10;AADcAAAADwAAAGRycy9kb3ducmV2LnhtbERPTWvCQBC9F/wPywje6sZaqkRXKS2BUhGMingcsmMS&#10;zc7G7DbGf+8eCh4f73u+7EwlWmpcaVnBaBiBIM6sLjlXsN8lr1MQziNrrCyTgjs5WC56L3OMtb1x&#10;Su3W5yKEsItRQeF9HUvpsoIMuqGtiQN3so1BH2CTS93gLYSbSr5F0Yc0WHJoKLCmr4Kyy/bPKDjY&#10;Mp220fU9PVar73Vy+D1vkqtSg373OQPhqfNP8b/7RyuYjMP8cCYc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umGcMAAADcAAAADwAAAAAAAAAAAAAAAACYAgAAZHJzL2Rv&#10;d25yZXYueG1sUEsFBgAAAAAEAAQA9QAAAIgDAAAAAA==&#10;" path="m4,34r,1l5,35,4,34e" fillcolor="#231f20" stroked="f">
                    <v:path arrowok="t" o:connecttype="custom" o:connectlocs="4,34;4,35;5,35;4,34" o:connectangles="0,0,0,0"/>
                  </v:shape>
                  <v:shape id="Freeform 313" o:spid="_x0000_s1414" style="position:absolute;left:1503;top:1399;width:75;height:54;visibility:visible;mso-wrap-style:square;v-text-anchor:top" coordsize="7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cDgsYA&#10;AADcAAAADwAAAGRycy9kb3ducmV2LnhtbESPQWvCQBSE74L/YXmCN91YSyvRVUolIJaCiSIeH9nX&#10;JG32bcyuMf333UKhx2FmvmFWm97UoqPWVZYVzKYRCOLc6ooLBadjMlmAcB5ZY22ZFHyTg816OFhh&#10;rO2dU+oyX4gAYRejgtL7JpbS5SUZdFPbEAfvw7YGfZBtIXWL9wA3tXyIoidpsOKwUGJDryXlX9nN&#10;KDjbKl100fUxvdRv2/fkvP88JFelxqP+ZQnCU+//w3/tnVbwPJ/B75l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cDgsYAAADcAAAADwAAAAAAAAAAAAAAAACYAgAAZHJz&#10;L2Rvd25yZXYueG1sUEsFBgAAAAAEAAQA9QAAAIsDAAAAAA==&#10;" path="m5,13l,21r,3l4,34r,-6l5,23,5,13e" fillcolor="#231f20" stroked="f">
                    <v:path arrowok="t" o:connecttype="custom" o:connectlocs="5,13;0,21;0,24;4,34;4,28;5,23;5,13" o:connectangles="0,0,0,0,0,0,0"/>
                  </v:shape>
                  <v:shape id="Freeform 314" o:spid="_x0000_s1415" style="position:absolute;left:1503;top:1399;width:75;height:54;visibility:visible;mso-wrap-style:square;v-text-anchor:top" coordsize="7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d9cYA&#10;AADcAAAADwAAAGRycy9kb3ducmV2LnhtbESPQWvCQBSE70L/w/IKvemmKiqpq5RKoCiCsUV6fGRf&#10;k7TZtzG7xvjvXUHwOMzMN8x82ZlKtNS40rKC10EEgjizuuRcwfdX0p+BcB5ZY2WZFFzIwXLx1Jtj&#10;rO2ZU2r3PhcBwi5GBYX3dSylywoy6Aa2Jg7er20M+iCbXOoGzwFuKjmMook0WHJYKLCmj4Ky//3J&#10;KDjYMp210XGc/lSb1TY5rP92yVGpl+fu/Q2Ep84/wvf2p1YwHQ3hdiYc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Wd9cYAAADcAAAADwAAAAAAAAAAAAAAAACYAgAAZHJz&#10;L2Rvd25yZXYueG1sUEsFBgAAAAAEAAQA9QAAAIsDAAAAAA==&#10;" path="m69,18r,12l74,30r,-2l69,18e" fillcolor="#231f20" stroked="f">
                    <v:path arrowok="t" o:connecttype="custom" o:connectlocs="69,18;69,30;74,30;74,28;69,18" o:connectangles="0,0,0,0,0"/>
                  </v:shape>
                  <v:shape id="Freeform 315" o:spid="_x0000_s1416" style="position:absolute;left:1503;top:1399;width:75;height:54;visibility:visible;mso-wrap-style:square;v-text-anchor:top" coordsize="7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4bsYA&#10;AADcAAAADwAAAGRycy9kb3ducmV2LnhtbESPQWvCQBSE70L/w/IKvemmWlSiq5RKoFgEoyIeH9nX&#10;JG32bcyuMf33XUHwOMzMN8x82ZlKtNS40rKC10EEgjizuuRcwWGf9KcgnEfWWFkmBX/kYLl46s0x&#10;1vbKKbU7n4sAYRejgsL7OpbSZQUZdANbEwfv2zYGfZBNLnWD1wA3lRxG0VgaLDksFFjTR0HZ7+5i&#10;FBxtmU7b6PyWnqqv1SY5rn+2yVmpl+fufQbCU+cf4Xv7UyuYjEZwOxOO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k4bsYAAADcAAAADwAAAAAAAAAAAAAAAACYAgAAZHJz&#10;L2Rvd25yZXYueG1sUEsFBgAAAAAEAAQA9QAAAIsDAAAAAA==&#10;" path="m69,17r,1l69,18r,-1e" fillcolor="#231f20" stroked="f">
                    <v:path arrowok="t" o:connecttype="custom" o:connectlocs="69,17;69,18;69,18;69,17" o:connectangles="0,0,0,0"/>
                  </v:shape>
                  <v:shape id="Freeform 316" o:spid="_x0000_s1417" style="position:absolute;left:1503;top:1399;width:75;height:54;visibility:visible;mso-wrap-style:square;v-text-anchor:top" coordsize="7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CgGsYA&#10;AADcAAAADwAAAGRycy9kb3ducmV2LnhtbESPQWvCQBSE74X+h+UVequbtqISXUUsgaIUTBTx+Mi+&#10;Jmmzb2N2G+O/dwuCx2FmvmFmi97UoqPWVZYVvA4iEMS51RUXCva75GUCwnlkjbVlUnAhB4v548MM&#10;Y23PnFKX+UIECLsYFZTeN7GULi/JoBvYhjh437Y16INsC6lbPAe4qeVbFI2kwYrDQokNrUrKf7M/&#10;o+Bgq3TSRadheqw3H1/JYf2zTU5KPT/1yykIT72/h2/tT61g/D6E/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CgGsYAAADcAAAADwAAAAAAAAAAAAAAAACYAgAAZHJz&#10;L2Rvd25yZXYueG1sUEsFBgAAAAAEAAQA9QAAAIsDAAAAAA==&#10;" path="m53,4l18,4r16,l39,5,57,7,69,17,66,11,53,4e" fillcolor="#231f20" stroked="f">
                    <v:path arrowok="t" o:connecttype="custom" o:connectlocs="53,4;18,4;34,4;39,5;57,7;69,17;66,11;53,4" o:connectangles="0,0,0,0,0,0,0,0"/>
                  </v:shape>
                  <v:shape id="Freeform 317" o:spid="_x0000_s1418" style="position:absolute;left:1503;top:1399;width:75;height:54;visibility:visible;mso-wrap-style:square;v-text-anchor:top" coordsize="7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wFgccA&#10;AADcAAAADwAAAGRycy9kb3ducmV2LnhtbESPQWvCQBSE74X+h+UVeqsbrVaJriItAWkRGhXx+Mg+&#10;k7TZtzG7xvTfuwXB4zAz3zCzRWcq0VLjSssK+r0IBHFmdcm5gt02eZmAcB5ZY2WZFPyRg8X88WGG&#10;sbYXTqnd+FwECLsYFRTe17GULivIoOvZmjh4R9sY9EE2udQNXgLcVHIQRW/SYMlhocCa3gvKfjdn&#10;o2Bvy3TSRqdheqi+PtbJ/vPnOzkp9fzULacgPHX+Hr61V1rB+HUE/2fC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MBYHHAAAA3AAAAA8AAAAAAAAAAAAAAAAAmAIAAGRy&#10;cy9kb3ducmV2LnhtbFBLBQYAAAAABAAEAPUAAACMAwAAAAA=&#10;" path="m6,12l5,13r,l6,12e" fillcolor="#231f20" stroked="f">
                    <v:path arrowok="t" o:connecttype="custom" o:connectlocs="6,12;5,13;5,13;6,12" o:connectangles="0,0,0,0"/>
                  </v:shape>
                  <v:shape id="Freeform 318" o:spid="_x0000_s1419" style="position:absolute;left:1503;top:1399;width:75;height:54;visibility:visible;mso-wrap-style:square;v-text-anchor:top" coordsize="7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6b9sYA&#10;AADcAAAADwAAAGRycy9kb3ducmV2LnhtbESPQWvCQBSE7wX/w/IEb3VjLVaiq4glUFoKJop4fGSf&#10;STT7Nma3Mf333UKhx2FmvmGW697UoqPWVZYVTMYRCOLc6ooLBYd98jgH4TyyxtoyKfgmB+vV4GGJ&#10;sbZ3TqnLfCEChF2MCkrvm1hKl5dk0I1tQxy8s20N+iDbQuoW7wFuavkURTNpsOKwUGJD25Lya/Zl&#10;FBxtlc676PacnuqP18/k+H7ZJTelRsN+swDhqff/4b/2m1bwMp3B75lw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6b9sYAAADcAAAADwAAAAAAAAAAAAAAAACYAgAAZHJz&#10;L2Rvd25yZXYueG1sUEsFBgAAAAAEAAQA9QAAAIsDAAAAAA==&#10;" path="m34,l11,5,6,12,18,4r35,l45,1,38,,34,e" fillcolor="#231f20" stroked="f">
                    <v:path arrowok="t" o:connecttype="custom" o:connectlocs="34,0;11,5;6,12;18,4;53,4;45,1;38,0;34,0" o:connectangles="0,0,0,0,0,0,0,0"/>
                  </v:shape>
                </v:group>
                <v:rect id="Rectangle 319" o:spid="_x0000_s1420" style="position:absolute;left:1555;top:1225;width:6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8e8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V8e8YAAADcAAAADwAAAAAAAAAAAAAAAACYAgAAZHJz&#10;L2Rvd25yZXYueG1sUEsFBgAAAAAEAAQA9QAAAIsDAAAAAA=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4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47625" cy="28575"/>
                              <wp:effectExtent l="0" t="0" r="9525" b="9525"/>
                              <wp:docPr id="1004" name="Picture 10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" cy="28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320" o:spid="_x0000_s1421" style="position:absolute;left:1552;top:1222;width:75;height:53" coordorigin="1552,1222" coordsize="75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321" o:spid="_x0000_s1422" style="position:absolute;left:1552;top:1222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n7MUA&#10;AADcAAAADwAAAGRycy9kb3ducmV2LnhtbESPX2vCQBDE3wv9DscW+lYvbaF/oqeUgiJFhKoFH5fc&#10;mhzJ7YXcauK39wShj8PM/IaZzAbfqBN10QU28DzKQBEXwTouDey286cPUFGQLTaBycCZIsym93cT&#10;zG3o+ZdOGylVgnDM0UAl0uZax6Iij3EUWuLkHULnUZLsSm077BPcN/oly960R8dpocKWvisq6s3R&#10;G1iFg5aV7GtnFzv319v19qc+GvP4MHyNQQkN8h++tZfWwPvrJ1zPpCO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YifsxQAAANwAAAAPAAAAAAAAAAAAAAAAAJgCAABkcnMv&#10;ZG93bnJldi54bWxQSwUGAAAAAAQABAD1AAAAigMAAAAA&#10;" path="m47,l27,,18,2,4,12,,18,,34r4,6l18,50r9,2l47,52r9,-2l59,48r-31,l19,45,8,37,5,32,5,20,8,15,19,7,28,4r31,l56,2,47,e" fillcolor="#231f20" stroked="f">
                    <v:path arrowok="t" o:connecttype="custom" o:connectlocs="47,0;27,0;18,2;4,12;0,18;0,34;4,40;18,50;27,52;47,52;56,50;59,48;28,48;19,45;8,37;5,32;5,20;8,15;19,7;28,4;59,4;56,2;47,0" o:connectangles="0,0,0,0,0,0,0,0,0,0,0,0,0,0,0,0,0,0,0,0,0,0,0"/>
                  </v:shape>
                  <v:shape id="Freeform 322" o:spid="_x0000_s1423" style="position:absolute;left:1552;top:1222;width:75;height:53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79DMEA&#10;AADcAAAADwAAAGRycy9kb3ducmV2LnhtbERPTWvCQBC9C/6HZQRvumkptaSuUgRLESkYLfQ4ZMdk&#10;SXY2ZEeT/vvuodDj432vt6Nv1Z366AIbeFhmoIjLYB1XBi7n/eIFVBRki21gMvBDEbab6WSNuQ0D&#10;n+heSKVSCMccDdQiXa51LGvyGJehI07cNfQeJcG+0rbHIYX7Vj9m2bP26Dg11NjRrqayKW7ewDFc&#10;tRzlu3H2/eK+Bvt5PjQ3Y+az8e0VlNAo/+I/94c1sHpK89OZdAT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e/QzBAAAA3AAAAA8AAAAAAAAAAAAAAAAAmAIAAGRycy9kb3du&#10;cmV2LnhtbFBLBQYAAAAABAAEAPUAAACGAwAAAAA=&#10;" path="m59,4l46,4r8,3l66,15r3,5l69,32r-3,5l54,45r-8,3l59,48,70,40r4,-6l74,18,70,12,59,4e" fillcolor="#231f20" stroked="f">
                    <v:path arrowok="t" o:connecttype="custom" o:connectlocs="59,4;46,4;54,7;66,15;69,20;69,32;66,37;54,45;46,48;59,48;70,40;74,34;74,18;70,12;59,4" o:connectangles="0,0,0,0,0,0,0,0,0,0,0,0,0,0,0"/>
                  </v:shape>
                </v:group>
                <v:rect id="Rectangle 323" o:spid="_x0000_s1424" style="position:absolute;left:1653;top:1367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y6c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Yy6cYAAADcAAAADwAAAAAAAAAAAAAAAACYAgAAZHJz&#10;L2Rvd25yZXYueG1sUEsFBgAAAAAEAAQA9QAAAIsDAAAAAA=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6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38100" cy="38100"/>
                              <wp:effectExtent l="0" t="0" r="0" b="0"/>
                              <wp:docPr id="1005" name="Picture 10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00" cy="38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324" o:spid="_x0000_s1425" style="position:absolute;left:1648;top:1364;width:72;height:58" coordorigin="1648,1364" coordsize="7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325" o:spid="_x0000_s1426" style="position:absolute;left:1648;top:1364;width:72;height:58;visibility:visible;mso-wrap-style:square;v-text-anchor:top" coordsize="7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xIsYA&#10;AADcAAAADwAAAGRycy9kb3ducmV2LnhtbESPzWrCQBSF94W+w3CF7upEK2pTxxBiBbtRtBZcXjLX&#10;JDRzJ2SmSfr2nYLg8nB+Ps4qGUwtOmpdZVnBZByBIM6trrhQcP7cPi9BOI+ssbZMCn7JQbJ+fFhh&#10;rG3PR+pOvhBhhF2MCkrvm1hKl5dk0I1tQxy8q20N+iDbQuoW+zBuajmNork0WHEglNhQVlL+ffox&#10;gXv5+Hp/3UTLveyydHF2u0M+uSj1NBrSNxCeBn8P39o7rWAxe4H/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sxIsYAAADcAAAADwAAAAAAAAAAAAAAAACYAgAAZHJz&#10;L2Rvd25yZXYueG1sUEsFBgAAAAAEAAQA9QAAAIsDAAAAAA==&#10;" path="m15,l6,4,,15r,3l,33,9,45r15,7l31,56r7,1l55,57,65,53r,-1l39,52,32,51,12,41,4,30,5,18r,-2l9,8,16,5,46,4,40,1,32,,15,e" fillcolor="#231f20" stroked="f">
                    <v:path arrowok="t" o:connecttype="custom" o:connectlocs="15,0;6,4;0,15;0,18;0,33;9,45;24,52;31,56;38,57;55,57;65,53;65,52;39,52;32,51;12,41;4,30;5,18;5,16;9,8;16,5;46,4;40,1;32,0;15,0" o:connectangles="0,0,0,0,0,0,0,0,0,0,0,0,0,0,0,0,0,0,0,0,0,0,0,0"/>
                  </v:shape>
                  <v:shape id="Freeform 326" o:spid="_x0000_s1427" style="position:absolute;left:1648;top:1364;width:72;height:58;visibility:visible;mso-wrap-style:square;v-text-anchor:top" coordsize="7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KpVsUA&#10;AADcAAAADwAAAGRycy9kb3ducmV2LnhtbESPS2vCQBSF9wX/w3AFd2YSkaqpYxAfYDctjRZcXjK3&#10;SWjmTsiMMf33nYLQ5eE8Ps46G0wjeupcbVlBEsUgiAuray4VXM7H6RKE88gaG8uk4IccZJvR0xpT&#10;be/8QX3uSxFG2KWooPK+TaV0RUUGXWRb4uB92c6gD7Irpe7wHsZNI2dx/CwN1hwIFba0q6j4zm8m&#10;cK+vn4fVPl6+yX63XVzc6b1IrkpNxsP2BYSnwf+HH+2TVrCYz+H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0qlWxQAAANwAAAAPAAAAAAAAAAAAAAAAAJgCAABkcnMv&#10;ZG93bnJldi54bWxQSwUGAAAAAAQABAD1AAAAigMAAAAA&#10;" path="m64,43r-3,6l54,52r-15,l65,52r4,-7l64,43e" fillcolor="#231f20" stroked="f">
                    <v:path arrowok="t" o:connecttype="custom" o:connectlocs="64,43;61,49;54,52;39,52;65,52;69,45;64,43" o:connectangles="0,0,0,0,0,0,0"/>
                  </v:shape>
                  <v:shape id="Freeform 327" o:spid="_x0000_s1428" style="position:absolute;left:1648;top:1364;width:72;height:58;visibility:visible;mso-wrap-style:square;v-text-anchor:top" coordsize="7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4MzcYA&#10;AADcAAAADwAAAGRycy9kb3ducmV2LnhtbESPS2vCQBSF94X+h+EK3dWJUh9NHUOIFexG0Vpweclc&#10;k9DMnZCZJum/7xQEl4fz+DirZDC16Kh1lWUFk3EEgji3uuJCwflz+7wE4TyyxtoyKfglB8n68WGF&#10;sbY9H6k7+UKEEXYxKii9b2IpXV6SQTe2DXHwrrY16INsC6lb7MO4qeU0iubSYMWBUGJDWUn59+nH&#10;BO7l4+v9dRMt97LL0sXZ7Q755KLU02hI30B4Gvw9fGvvtILFywz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4MzcYAAADcAAAADwAAAAAAAAAAAAAAAACYAgAAZHJz&#10;L2Rvd25yZXYueG1sUEsFBgAAAAAEAAQA9QAAAIsDAAAAAA==&#10;" path="m46,4l32,4r6,2l58,16r8,11l66,33r,6l65,41r-1,2l69,45r1,-3l71,39r,-15l61,12,46,4e" fillcolor="#231f20" stroked="f">
                    <v:path arrowok="t" o:connecttype="custom" o:connectlocs="46,4;32,4;38,6;58,16;66,27;66,33;66,39;65,41;64,43;69,45;70,42;71,39;71,24;61,12;46,4" o:connectangles="0,0,0,0,0,0,0,0,0,0,0,0,0,0,0"/>
                  </v:shape>
                </v:group>
                <v:rect id="Rectangle 328" o:spid="_x0000_s1429" style="position:absolute;left:1723;top:1437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+qn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6qdxQAAANwAAAAPAAAAAAAAAAAAAAAAAJgCAABkcnMv&#10;ZG93bnJldi54bWxQSwUGAAAAAAQABAD1AAAAigMAAAAA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6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38100" cy="38100"/>
                              <wp:effectExtent l="0" t="0" r="0" b="0"/>
                              <wp:docPr id="1006" name="Picture 10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00" cy="38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329" o:spid="_x0000_s1430" style="position:absolute;left:1718;top:1434;width:71;height:58" coordorigin="1718,1434" coordsize="7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330" o:spid="_x0000_s1431" style="position:absolute;left:1718;top:1434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3V1sIA&#10;AADcAAAADwAAAGRycy9kb3ducmV2LnhtbERPz2vCMBS+C/4P4QneNFXESTWKiIPBDnNOUW+P5tkW&#10;m5fSxDb775eDsOPH93u1CaYSLTWutKxgMk5AEGdWl5wrOP28jxYgnEfWWFkmBb/kYLPu91aYatvx&#10;N7VHn4sYwi5FBYX3dSqlywoy6Ma2Jo7c3TYGfYRNLnWDXQw3lZwmyVwaLDk2FFjTrqDscXwaBXPZ&#10;np/XwymEz6+k2y8utzDhm1LDQdguQXgK/l/8cn9oBW+zuDa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dXWwgAAANwAAAAPAAAAAAAAAAAAAAAAAJgCAABkcnMvZG93&#10;bnJldi54bWxQSwUGAAAAAAQABAD1AAAAhwMAAAAA&#10;" path="m32,l15,,6,4,,15r,3l,33,9,45,31,56r7,1l55,57,65,53r,-1l39,52,32,51,12,41,4,30,5,18r,-2l6,14,9,8,16,5r30,l40,1,32,e" fillcolor="#231f20" stroked="f">
                    <v:path arrowok="t" o:connecttype="custom" o:connectlocs="32,0;15,0;6,4;0,15;0,18;0,33;9,45;31,56;38,57;55,57;65,53;65,52;39,52;32,51;12,41;4,30;5,18;5,16;6,14;9,8;16,5;46,5;40,1;32,0" o:connectangles="0,0,0,0,0,0,0,0,0,0,0,0,0,0,0,0,0,0,0,0,0,0,0,0"/>
                  </v:shape>
                  <v:shape id="Freeform 331" o:spid="_x0000_s1432" style="position:absolute;left:1718;top:1434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FwTcYA&#10;AADcAAAADwAAAGRycy9kb3ducmV2LnhtbESPQWvCQBSE74L/YXlCb7pRxMbUVUpRKPRQq5bW2yP7&#10;TILZtyG7Jtt/3xUKPQ4z8w2z2gRTi45aV1lWMJ0kIIhzqysuFJyOu3EKwnlkjbVlUvBDDjbr4WCF&#10;mbY9f1B38IWIEHYZKii9bzIpXV6SQTexDXH0LrY16KNsC6lb7CPc1HKWJAtpsOK4UGJDLyXl18PN&#10;KFjI7vP2vT+F8Pae9Nv06xymfFbqYRSen0B4Cv4//Nd+1Qoe50u4n4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FwTcYAAADcAAAADwAAAAAAAAAAAAAAAACYAgAAZHJz&#10;L2Rvd25yZXYueG1sUEsFBgAAAAAEAAQA9QAAAIsDAAAAAA==&#10;" path="m64,43r-3,6l54,52r11,l69,45,64,43e" fillcolor="#231f20" stroked="f">
                    <v:path arrowok="t" o:connecttype="custom" o:connectlocs="64,43;61,49;54,52;65,52;69,45;64,43" o:connectangles="0,0,0,0,0,0"/>
                  </v:shape>
                  <v:shape id="Freeform 332" o:spid="_x0000_s1433" style="position:absolute;left:1718;top:1434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JPDcIA&#10;AADcAAAADwAAAGRycy9kb3ducmV2LnhtbERPz2vCMBS+C/4P4QneNFXQSTWKiIPBDnNOUW+P5tkW&#10;m5fSxDb775eDsOPH93u1CaYSLTWutKxgMk5AEGdWl5wrOP28jxYgnEfWWFkmBb/kYLPu91aYatvx&#10;N7VHn4sYwi5FBYX3dSqlywoy6Ma2Jo7c3TYGfYRNLnWDXQw3lZwmyVwaLDk2FFjTrqDscXwaBXPZ&#10;np/XwymEz6+k2y8utzDhm1LDQdguQXgK/l/8cn9oBW+zOD+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wk8NwgAAANwAAAAPAAAAAAAAAAAAAAAAAJgCAABkcnMvZG93&#10;bnJldi54bWxQSwUGAAAAAAQABAD1AAAAhwMAAAAA&#10;" path="m46,5l31,5r7,1l58,16r8,11l66,33r,6l65,41r-1,2l69,45r1,-3l71,39r,-15l61,12,46,5e" fillcolor="#231f20" stroked="f">
                    <v:path arrowok="t" o:connecttype="custom" o:connectlocs="46,5;31,5;38,6;58,16;66,27;66,33;66,39;65,41;64,43;69,45;70,42;71,39;71,24;61,12;46,5" o:connectangles="0,0,0,0,0,0,0,0,0,0,0,0,0,0,0"/>
                  </v:shape>
                </v:group>
                <v:rect id="Rectangle 333" o:spid="_x0000_s1434" style="position:absolute;left:1518;top:1288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+kNM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+kNMYAAADcAAAADwAAAAAAAAAAAAAAAACYAgAAZHJz&#10;L2Rvd25yZXYueG1sUEsFBgAAAAAEAAQA9QAAAIsDAAAAAA=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6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38100" cy="38100"/>
                              <wp:effectExtent l="0" t="0" r="0" b="0"/>
                              <wp:docPr id="1007" name="Picture 10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00" cy="38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334" o:spid="_x0000_s1435" style="position:absolute;left:1514;top:1285;width:71;height:58" coordorigin="1514,1285" coordsize="7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335" o:spid="_x0000_s1436" style="position:absolute;left:1514;top:1285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DResYA&#10;AADcAAAADwAAAGRycy9kb3ducmV2LnhtbESPT2vCQBTE7wW/w/IEb3VjpSqpq5RSQejB+qe03h7Z&#10;ZxLMvg3ZNVm/vSsUPA4z8xtmvgymEi01rrSsYDRMQBBnVpecKzjsV88zEM4ja6wsk4IrOVguek9z&#10;TLXteEvtzuciQtilqKDwvk6ldFlBBt3Q1sTRO9nGoI+yyaVusItwU8mXJJlIgyXHhQJr+igoO+8u&#10;RsFEtj+Xv+9DCF+bpPuc/R7DiI9KDfrh/Q2Ep+Af4f/2WiuYvo7hfi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DResYAAADcAAAADwAAAAAAAAAAAAAAAACYAgAAZHJz&#10;L2Rvd25yZXYueG1sUEsFBgAAAAAEAAQA9QAAAIsDAAAAAA==&#10;" path="m32,l15,,6,4,,15r,3l,33,9,45,31,56r7,1l55,57,65,53r,-1l39,52,32,51,12,41,4,30,5,18r,-2l9,8,16,5r30,l40,1,32,e" fillcolor="#231f20" stroked="f">
                    <v:path arrowok="t" o:connecttype="custom" o:connectlocs="32,0;15,0;6,4;0,15;0,18;0,33;9,45;31,56;38,57;55,57;65,53;65,52;39,52;32,51;12,41;4,30;5,18;5,16;9,8;16,5;46,5;40,1;32,0" o:connectangles="0,0,0,0,0,0,0,0,0,0,0,0,0,0,0,0,0,0,0,0,0,0,0"/>
                  </v:shape>
                  <v:shape id="Freeform 336" o:spid="_x0000_s1437" style="position:absolute;left:1514;top:1285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lJDsYA&#10;AADcAAAADwAAAGRycy9kb3ducmV2LnhtbESPT2vCQBTE7wW/w/IEb3VjsSqpq5RSQejB+qe03h7Z&#10;ZxLMvg3ZNVm/vSsUPA4z8xtmvgymEi01rrSsYDRMQBBnVpecKzjsV88zEM4ja6wsk4IrOVguek9z&#10;TLXteEvtzuciQtilqKDwvk6ldFlBBt3Q1sTRO9nGoI+yyaVusItwU8mXJJlIgyXHhQJr+igoO+8u&#10;RsFEtj+Xv+9DCF+bpPuc/R7DiI9KDfrh/Q2Ep+Af4f/2WiuYvo7hfi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lJDsYAAADcAAAADwAAAAAAAAAAAAAAAACYAgAAZHJz&#10;L2Rvd25yZXYueG1sUEsFBgAAAAAEAAQA9QAAAIsDAAAAAA==&#10;" path="m64,43r-3,6l54,52r11,l69,45,64,43e" fillcolor="#231f20" stroked="f">
                    <v:path arrowok="t" o:connecttype="custom" o:connectlocs="64,43;61,49;54,52;65,52;69,45;64,43" o:connectangles="0,0,0,0,0,0"/>
                  </v:shape>
                  <v:shape id="Freeform 337" o:spid="_x0000_s1438" style="position:absolute;left:1514;top:1285;width:71;height:58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XslcYA&#10;AADcAAAADwAAAGRycy9kb3ducmV2LnhtbESPQWvCQBSE74L/YXkFb7qxoJWYjRRpoeCh1Vqqt0f2&#10;mQSzb0N2Tbb/visUehxm5hsm2wTTiJ46V1tWMJ8lIIgLq2suFRw/X6crEM4ja2wsk4IfcrDJx6MM&#10;U20H3lN/8KWIEHYpKqi8b1MpXVGRQTezLXH0LrYz6KPsSqk7HCLcNPIxSZbSYM1xocKWthUV18PN&#10;KFjK/ut2+jiGsHtPhpfV9znM+azU5CE8r0F4Cv4//Nd+0wqeFgu4n4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XslcYAAADcAAAADwAAAAAAAAAAAAAAAACYAgAAZHJz&#10;L2Rvd25yZXYueG1sUEsFBgAAAAAEAAQA9QAAAIsDAAAAAA==&#10;" path="m46,5l32,5r6,1l58,16r8,11l66,33r,6l65,41r-1,2l69,45r1,-3l71,39r,-15l61,12,46,5e" fillcolor="#231f20" stroked="f">
                    <v:path arrowok="t" o:connecttype="custom" o:connectlocs="46,5;32,5;38,6;58,16;66,27;66,33;66,39;65,41;64,43;69,45;70,42;71,39;71,24;61,12;46,5" o:connectangles="0,0,0,0,0,0,0,0,0,0,0,0,0,0,0"/>
                  </v:shape>
                </v:group>
                <v:rect id="Rectangle 338" o:spid="_x0000_s1439" style="position:absolute;left:1465;top:1175;width:6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8QM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jxAxQAAANwAAAAPAAAAAAAAAAAAAAAAAJgCAABkcnMv&#10;ZG93bnJldi54bWxQSwUGAAAAAAQABAD1AAAAigMAAAAA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4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47625" cy="28575"/>
                              <wp:effectExtent l="0" t="0" r="9525" b="9525"/>
                              <wp:docPr id="1008" name="Picture 100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" cy="28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339" o:spid="_x0000_s1440" style="position:absolute;left:1462;top:1172;width:75;height:54" coordorigin="1462,1172" coordsize="75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340" o:spid="_x0000_s1441" style="position:absolute;left:1462;top:1172;width:75;height:54;visibility:visible;mso-wrap-style:square;v-text-anchor:top" coordsize="7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Pv8MA&#10;AADcAAAADwAAAGRycy9kb3ducmV2LnhtbERPTWvCQBC9F/wPywje6sZiq0RXKS2BUhGMingcsmMS&#10;zc7G7DbGf+8eCh4f73u+7EwlWmpcaVnBaBiBIM6sLjlXsN8lr1MQziNrrCyTgjs5WC56L3OMtb1x&#10;Su3W5yKEsItRQeF9HUvpsoIMuqGtiQN3so1BH2CTS93gLYSbSr5F0Yc0WHJoKLCmr4Kyy/bPKDjY&#10;Mp220XWcHqvV9zo5/J43yVWpQb/7nIHw1Pmn+N/9oxVM3sPacCYc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JPv8MAAADcAAAADwAAAAAAAAAAAAAAAACYAgAAZHJzL2Rv&#10;d25yZXYueG1sUEsFBgAAAAAEAAQA9QAAAIgDAAAAAA==&#10;" path="m5,35r3,6l28,52r8,1l40,53,59,48r-19,l35,48,17,46,5,35e" fillcolor="#231f20" stroked="f">
                    <v:path arrowok="t" o:connecttype="custom" o:connectlocs="5,35;8,41;28,52;36,53;40,53;59,48;40,48;35,48;17,46;5,35" o:connectangles="0,0,0,0,0,0,0,0,0,0"/>
                  </v:shape>
                  <v:shape id="Freeform 341" o:spid="_x0000_s1442" style="position:absolute;left:1462;top:1172;width:75;height:54;visibility:visible;mso-wrap-style:square;v-text-anchor:top" coordsize="7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7qJMcA&#10;AADcAAAADwAAAGRycy9kb3ducmV2LnhtbESPQWvCQBSE74L/YXmCN91YbLXRVYoSKC2CsUU8PrLP&#10;JJp9G7PbmP77bqHQ4zAz3zDLdWcq0VLjSssKJuMIBHFmdcm5gs+PZDQH4TyyxsoyKfgmB+tVv7fE&#10;WNs7p9QefC4ChF2MCgrv61hKlxVk0I1tTRy8s20M+iCbXOoG7wFuKvkQRU/SYMlhocCaNgVl18OX&#10;UXC0ZTpvo9s0PVXv211yfLvsk5tSw0H3sgDhqfP/4b/2q1Ywe3yG3zPh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e6iTHAAAA3AAAAA8AAAAAAAAAAAAAAAAAmAIAAGRy&#10;cy9kb3ducmV2LnhtbFBLBQYAAAAABAAEAPUAAACMAwAAAAA=&#10;" path="m67,40l56,48r3,l62,47r5,-7e" fillcolor="#231f20" stroked="f">
                    <v:path arrowok="t" o:connecttype="custom" o:connectlocs="67,40;56,48;59,48;62,47;67,40" o:connectangles="0,0,0,0,0"/>
                  </v:shape>
                  <v:shape id="Freeform 342" o:spid="_x0000_s1443" style="position:absolute;left:1462;top:1172;width:75;height:54;visibility:visible;mso-wrap-style:square;v-text-anchor:top" coordsize="7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JBMMA&#10;AADcAAAADwAAAGRycy9kb3ducmV2LnhtbERPTWvCQBC9F/wPywje6sYiVqKriBIolkKjIh6H7JhE&#10;s7Mxu8b033cPgsfH+54vO1OJlhpXWlYwGkYgiDOrS84VHPbJ+xSE88gaK8uk4I8cLBe9tznG2j44&#10;pXbncxFC2MWooPC+jqV0WUEG3dDWxIE728agD7DJpW7wEcJNJT+iaCINlhwaCqxpXVB23d2NgqMt&#10;02kb3cbpqfre/CTH7eU3uSk16HerGQhPnX+Jn+4vreBzEuaHM+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iJBMMAAADcAAAADwAAAAAAAAAAAAAAAACYAgAAZHJzL2Rv&#10;d25yZXYueG1sUEsFBgAAAAAEAAQA9QAAAIgDAAAAAA==&#10;" path="m68,39r-1,1l68,39r,e" fillcolor="#231f20" stroked="f">
                    <v:path arrowok="t" o:connecttype="custom" o:connectlocs="68,39;67,40;68,39;68,39" o:connectangles="0,0,0,0"/>
                  </v:shape>
                  <v:shape id="Freeform 343" o:spid="_x0000_s1444" style="position:absolute;left:1462;top:1172;width:75;height:54;visibility:visible;mso-wrap-style:square;v-text-anchor:top" coordsize="7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Qsn8YA&#10;AADcAAAADwAAAGRycy9kb3ducmV2LnhtbESPQWvCQBSE74X+h+UVvNWNIlaiq5RKQBShsSIeH9ln&#10;kjb7NmbXGP+9Kwg9DjPzDTNbdKYSLTWutKxg0I9AEGdWl5wr2P8k7xMQziNrrCyTghs5WMxfX2YY&#10;a3vllNqdz0WAsItRQeF9HUvpsoIMur6tiYN3so1BH2STS93gNcBNJYdRNJYGSw4LBdb0VVD2t7sY&#10;BQdbppM2Oo/SY7VZbpPD+vc7OSvVe+s+pyA8df4//GyvtIKP8QAeZ8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Qsn8YAAADcAAAADwAAAAAAAAAAAAAAAACYAgAAZHJz&#10;L2Rvd25yZXYueG1sUEsFBgAAAAAEAAQA9QAAAIsDAAAAAA==&#10;" path="m69,30r-1,9l74,31,72,30r-3,e" fillcolor="#231f20" stroked="f">
                    <v:path arrowok="t" o:connecttype="custom" o:connectlocs="69,30;68,39;74,31;72,30;69,30" o:connectangles="0,0,0,0,0"/>
                  </v:shape>
                  <v:shape id="Freeform 344" o:spid="_x0000_s1445" style="position:absolute;left:1462;top:1172;width:75;height:54;visibility:visible;mso-wrap-style:square;v-text-anchor:top" coordsize="7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ay6MYA&#10;AADcAAAADwAAAGRycy9kb3ducmV2LnhtbESPQWvCQBSE74X+h+UVeqsbRaykboIoAVEKjRbp8ZF9&#10;TaLZtzG7jem/7xYEj8PMfMMs0sE0oqfO1ZYVjEcRCOLC6ppLBZ+H7GUOwnlkjY1lUvBLDtLk8WGB&#10;sbZXzqnf+1IECLsYFVTet7GUrqjIoBvZljh437Yz6IPsSqk7vAa4aeQkimbSYM1hocKWVhUV5/2P&#10;UXC0dT7vo8s0/2p26/fsuD19ZBelnp+G5RsIT4O/h2/tjVbwOpvA/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ay6MYAAADcAAAADwAAAAAAAAAAAAAAAACYAgAAZHJz&#10;L2Rvd25yZXYueG1sUEsFBgAAAAAEAAQA9QAAAIsDAAAAAA==&#10;" path="m4,34r,1l5,35,4,34e" fillcolor="#231f20" stroked="f">
                    <v:path arrowok="t" o:connecttype="custom" o:connectlocs="4,34;4,35;5,35;4,34" o:connectangles="0,0,0,0"/>
                  </v:shape>
                  <v:shape id="Freeform 345" o:spid="_x0000_s1446" style="position:absolute;left:1462;top:1172;width:75;height:54;visibility:visible;mso-wrap-style:square;v-text-anchor:top" coordsize="7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oXc8YA&#10;AADcAAAADwAAAGRycy9kb3ducmV2LnhtbESPQWvCQBSE7wX/w/IEb3VjLVaiq4glUFoKJop4fGSf&#10;STT7Nma3Mf333UKhx2FmvmGW697UoqPWVZYVTMYRCOLc6ooLBYd98jgH4TyyxtoyKfgmB+vV4GGJ&#10;sbZ3TqnLfCEChF2MCkrvm1hKl5dk0I1tQxy8s20N+iDbQuoW7wFuavkURTNpsOKwUGJD25Lya/Zl&#10;FBxtlc676PacnuqP18/k+H7ZJTelRsN+swDhqff/4b/2m1bwMpvC75lw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oXc8YAAADcAAAADwAAAAAAAAAAAAAAAACYAgAAZHJz&#10;L2Rvd25yZXYueG1sUEsFBgAAAAAEAAQA9QAAAIsDAAAAAA==&#10;" path="m5,13l,21r,3l4,34r,-6l5,23,5,13e" fillcolor="#231f20" stroked="f">
                    <v:path arrowok="t" o:connecttype="custom" o:connectlocs="5,13;0,21;0,24;4,34;4,28;5,23;5,13" o:connectangles="0,0,0,0,0,0,0"/>
                  </v:shape>
                  <v:shape id="Freeform 346" o:spid="_x0000_s1447" style="position:absolute;left:1462;top:1172;width:75;height:54;visibility:visible;mso-wrap-style:square;v-text-anchor:top" coordsize="7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OPB8YA&#10;AADcAAAADwAAAGRycy9kb3ducmV2LnhtbESPQWvCQBSE74X+h+UVeqsbRaykboIoAVEKjRbp8ZF9&#10;TaLZtzG7jem/7xYEj8PMfMMs0sE0oqfO1ZYVjEcRCOLC6ppLBZ+H7GUOwnlkjY1lUvBLDtLk8WGB&#10;sbZXzqnf+1IECLsYFVTet7GUrqjIoBvZljh437Yz6IPsSqk7vAa4aeQkimbSYM1hocKWVhUV5/2P&#10;UXC0dT7vo8s0/2p26/fsuD19ZBelnp+G5RsIT4O/h2/tjVbwOpvC/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OPB8YAAADcAAAADwAAAAAAAAAAAAAAAACYAgAAZHJz&#10;L2Rvd25yZXYueG1sUEsFBgAAAAAEAAQA9QAAAIsDAAAAAA==&#10;" path="m69,18r,12l74,30r,-2l69,18e" fillcolor="#231f20" stroked="f">
                    <v:path arrowok="t" o:connecttype="custom" o:connectlocs="69,18;69,30;74,30;74,28;69,18" o:connectangles="0,0,0,0,0"/>
                  </v:shape>
                  <v:shape id="Freeform 347" o:spid="_x0000_s1448" style="position:absolute;left:1462;top:1172;width:75;height:54;visibility:visible;mso-wrap-style:square;v-text-anchor:top" coordsize="7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8qnMYA&#10;AADcAAAADwAAAGRycy9kb3ducmV2LnhtbESPQWvCQBSE7wX/w/IEb3VjsVaiq4glUFoKJop4fGSf&#10;STT7Nma3Mf333UKhx2FmvmGW697UoqPWVZYVTMYRCOLc6ooLBYd98jgH4TyyxtoyKfgmB+vV4GGJ&#10;sbZ3TqnLfCEChF2MCkrvm1hKl5dk0I1tQxy8s20N+iDbQuoW7wFuavkURTNpsOKwUGJD25Lya/Zl&#10;FBxtlc676DZNT/XH62dyfL/skptSo2G/WYDw1Pv/8F/7TSt4mT3D75lw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8qnMYAAADcAAAADwAAAAAAAAAAAAAAAACYAgAAZHJz&#10;L2Rvd25yZXYueG1sUEsFBgAAAAAEAAQA9QAAAIsDAAAAAA==&#10;" path="m69,17r,1l69,18r,-1e" fillcolor="#231f20" stroked="f">
                    <v:path arrowok="t" o:connecttype="custom" o:connectlocs="69,17;69,18;69,18;69,17" o:connectangles="0,0,0,0"/>
                  </v:shape>
                  <v:shape id="Freeform 348" o:spid="_x0000_s1449" style="position:absolute;left:1462;top:1172;width:75;height:54;visibility:visible;mso-wrap-style:square;v-text-anchor:top" coordsize="7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2068YA&#10;AADcAAAADwAAAGRycy9kb3ducmV2LnhtbESPQWvCQBSE74X+h+UVvNVNRVKJrlIqAVGExhbx+Mg+&#10;k9js25hdY/z3rlDocZiZb5jZoje16Kh1lWUFb8MIBHFudcWFgp/v9HUCwnlkjbVlUnAjB4v589MM&#10;E22vnFG384UIEHYJKii9bxIpXV6SQTe0DXHwjrY16INsC6lbvAa4qeUoimJpsOKwUGJDnyXlv7uL&#10;UbC3VTbpovM4O9Sb5Tbdr09f6VmpwUv/MQXhqff/4b/2Sit4j2N4nA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2068YAAADcAAAADwAAAAAAAAAAAAAAAACYAgAAZHJz&#10;L2Rvd25yZXYueG1sUEsFBgAAAAAEAAQA9QAAAIsDAAAAAA==&#10;" path="m53,4l18,4r16,l39,5,57,7,69,17,66,11,53,4e" fillcolor="#231f20" stroked="f">
                    <v:path arrowok="t" o:connecttype="custom" o:connectlocs="53,4;18,4;34,4;39,5;57,7;69,17;66,11;53,4" o:connectangles="0,0,0,0,0,0,0,0"/>
                  </v:shape>
                  <v:shape id="Freeform 349" o:spid="_x0000_s1450" style="position:absolute;left:1462;top:1172;width:75;height:54;visibility:visible;mso-wrap-style:square;v-text-anchor:top" coordsize="7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ERcMYA&#10;AADcAAAADwAAAGRycy9kb3ducmV2LnhtbESPQWvCQBSE74X+h+UVequbSlGJbkJpCYgiNFbE4yP7&#10;TNJm38bsGuO/7wpCj8PMfMMs0sE0oqfO1ZYVvI4iEMSF1TWXCnbf2csMhPPIGhvLpOBKDtLk8WGB&#10;sbYXzqnf+lIECLsYFVTet7GUrqjIoBvZljh4R9sZ9EF2pdQdXgLcNHIcRRNpsOawUGFLHxUVv9uz&#10;UbC3dT7ro9NbfmjWn5tsv/r5yk5KPT8N73MQngb/H763l1rBdDKF2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ERcMYAAADcAAAADwAAAAAAAAAAAAAAAACYAgAAZHJz&#10;L2Rvd25yZXYueG1sUEsFBgAAAAAEAAQA9QAAAIsDAAAAAA==&#10;" path="m6,12l5,13r,l6,12e" fillcolor="#231f20" stroked="f">
                    <v:path arrowok="t" o:connecttype="custom" o:connectlocs="6,12;5,13;5,13;6,12" o:connectangles="0,0,0,0"/>
                  </v:shape>
                  <v:shape id="Freeform 350" o:spid="_x0000_s1451" style="position:absolute;left:1462;top:1172;width:75;height:54;visibility:visible;mso-wrap-style:square;v-text-anchor:top" coordsize="7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6FAsMA&#10;AADcAAAADwAAAGRycy9kb3ducmV2LnhtbERPTWvCQBC9F/wPywje6sYiVqKriBIolkKjIh6H7JhE&#10;s7Mxu8b033cPgsfH+54vO1OJlhpXWlYwGkYgiDOrS84VHPbJ+xSE88gaK8uk4I8cLBe9tznG2j44&#10;pXbncxFC2MWooPC+jqV0WUEG3dDWxIE728agD7DJpW7wEcJNJT+iaCINlhwaCqxpXVB23d2NgqMt&#10;02kb3cbpqfre/CTH7eU3uSk16HerGQhPnX+Jn+4vreBzEtaGM+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6FAsMAAADcAAAADwAAAAAAAAAAAAAAAACYAgAAZHJzL2Rv&#10;d25yZXYueG1sUEsFBgAAAAAEAAQA9QAAAIgDAAAAAA==&#10;" path="m34,l11,5,6,12,18,4r35,l45,1,38,,34,e" fillcolor="#231f20" stroked="f">
                    <v:path arrowok="t" o:connecttype="custom" o:connectlocs="34,0;11,5;6,12;18,4;53,4;45,1;38,0;34,0" o:connectangles="0,0,0,0,0,0,0,0"/>
                  </v:shape>
                </v:group>
                <v:rect id="Rectangle 351" o:spid="_x0000_s1452" style="position:absolute;left:1700;top:1325;width:6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ij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5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lWKPxQAAANwAAAAPAAAAAAAAAAAAAAAAAJgCAABkcnMv&#10;ZG93bnJldi54bWxQSwUGAAAAAAQABAD1AAAAigMAAAAA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4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47625" cy="28575"/>
                              <wp:effectExtent l="0" t="0" r="9525" b="9525"/>
                              <wp:docPr id="1009" name="Picture 10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" cy="28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352" o:spid="_x0000_s1453" style="position:absolute;left:1697;top:1322;width:74;height:53" coordorigin="1697,1322" coordsize="7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353" o:spid="_x0000_s1454" style="position:absolute;left:1697;top:1322;width:74;height:53;visibility:visible;mso-wrap-style:square;v-text-anchor:top" coordsize="7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ZN8QA&#10;AADcAAAADwAAAGRycy9kb3ducmV2LnhtbESPQWvCQBSE7wX/w/KE3uomKlWiq4gieCtV0Rwf2WcS&#10;zL6N2VW3/fXdQqHHYWa+YebLYBrxoM7VlhWkgwQEcWF1zaWC42H7NgXhPLLGxjIp+CIHy0XvZY6Z&#10;tk/+pMfelyJC2GWooPK+zaR0RUUG3cC2xNG72M6gj7Irpe7wGeGmkcMkeZcGa44LFba0rqi47u9G&#10;Ae1c+F6Fcz7G4XqT3k7jj1GeK/XaD6sZCE/B/4f/2jutYDJJ4fdMPA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AGTfEAAAA3AAAAA8AAAAAAAAAAAAAAAAAmAIAAGRycy9k&#10;b3ducmV2LnhtbFBLBQYAAAAABAAEAPUAAACJAwAAAAA=&#10;" path="m5,35r3,6l28,52r8,1l40,53,59,48r-19,l35,48,17,46,5,35e" fillcolor="#231f20" stroked="f">
                    <v:path arrowok="t" o:connecttype="custom" o:connectlocs="5,35;8,41;28,52;36,53;40,53;59,48;40,48;35,48;17,46;5,35" o:connectangles="0,0,0,0,0,0,0,0,0,0"/>
                  </v:shape>
                  <v:shape id="Freeform 354" o:spid="_x0000_s1455" style="position:absolute;left:1697;top:1322;width:74;height:53;visibility:visible;mso-wrap-style:square;v-text-anchor:top" coordsize="7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HQMQA&#10;AADcAAAADwAAAGRycy9kb3ducmV2LnhtbESPQWvCQBSE7wX/w/KE3urGKFWiq4gieCtV0Rwf2WcS&#10;zL6N2VW3/fXdQqHHYWa+YebLYBrxoM7VlhUMBwkI4sLqmksFx8P2bQrCeWSNjWVS8EUOloveyxwz&#10;bZ/8SY+9L0WEsMtQQeV9m0npiooMuoFtiaN3sZ1BH2VXSt3hM8JNI9MkeZcGa44LFba0rqi47u9G&#10;Ae1c+F6Fcz7GdL0Z3k7jj1GeK/XaD6sZCE/B/4f/2jutYDJJ4fdMPA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Sh0DEAAAA3AAAAA8AAAAAAAAAAAAAAAAAmAIAAGRycy9k&#10;b3ducmV2LnhtbFBLBQYAAAAABAAEAPUAAACJAwAAAAA=&#10;" path="m67,40l56,48r3,l62,47r5,-7e" fillcolor="#231f20" stroked="f">
                    <v:path arrowok="t" o:connecttype="custom" o:connectlocs="67,40;56,48;59,48;62,47;67,40" o:connectangles="0,0,0,0,0"/>
                  </v:shape>
                  <v:shape id="Freeform 355" o:spid="_x0000_s1456" style="position:absolute;left:1697;top:1322;width:74;height:53;visibility:visible;mso-wrap-style:square;v-text-anchor:top" coordsize="7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4i28UA&#10;AADcAAAADwAAAGRycy9kb3ducmV2LnhtbESPT2vCQBTE7wW/w/KE3urGP1SJ2YgoBW9SWzTHR/aZ&#10;BLNvY3arWz99t1DocZiZ3zDZKphW3Kh3jWUF41ECgri0uuFKwefH28sChPPIGlvLpOCbHKzywVOG&#10;qbZ3fqfbwVciQtilqKD2vkuldGVNBt3IdsTRO9veoI+yr6Tu8R7hppWTJHmVBhuOCzV2tKmpvBy+&#10;jALaufBYh1Mxw8lmO74eZ/tpUSj1PAzrJQhPwf+H/9o7rWA+n8LvmX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iLbxQAAANwAAAAPAAAAAAAAAAAAAAAAAJgCAABkcnMv&#10;ZG93bnJldi54bWxQSwUGAAAAAAQABAD1AAAAigMAAAAA&#10;" path="m68,39r-1,1l68,40r,-1e" fillcolor="#231f20" stroked="f">
                    <v:path arrowok="t" o:connecttype="custom" o:connectlocs="68,39;67,40;68,40;68,39" o:connectangles="0,0,0,0"/>
                  </v:shape>
                  <v:shape id="Freeform 356" o:spid="_x0000_s1457" style="position:absolute;left:1697;top:1322;width:74;height:53;visibility:visible;mso-wrap-style:square;v-text-anchor:top" coordsize="7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e6r8UA&#10;AADcAAAADwAAAGRycy9kb3ducmV2LnhtbESPT2vCQBTE7wW/w/IK3upGDbVEVxFF8Fb8g83xkX0m&#10;odm3Mbvq2k/vFgo9DjPzG2a2CKYRN+pcbVnBcJCAIC6srrlUcDxs3j5AOI+ssbFMCh7kYDHvvcww&#10;0/bOO7rtfSkihF2GCirv20xKV1Rk0A1sSxy9s+0M+ii7UuoO7xFuGjlKkndpsOa4UGFLq4qK7/3V&#10;KKCtCz/L8JWnOFqth5dT+jnOc6X6r2E5BeEp+P/wX3urFUwmKfyei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7qvxQAAANwAAAAPAAAAAAAAAAAAAAAAAJgCAABkcnMv&#10;ZG93bnJldi54bWxQSwUGAAAAAAQABAD1AAAAigMAAAAA&#10;" path="m69,30r-1,9l74,31,72,30r-3,e" fillcolor="#231f20" stroked="f">
                    <v:path arrowok="t" o:connecttype="custom" o:connectlocs="69,30;68,39;74,31;72,30;69,30" o:connectangles="0,0,0,0,0"/>
                  </v:shape>
                  <v:shape id="Freeform 357" o:spid="_x0000_s1458" style="position:absolute;left:1697;top:1322;width:74;height:53;visibility:visible;mso-wrap-style:square;v-text-anchor:top" coordsize="7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sfNMUA&#10;AADcAAAADwAAAGRycy9kb3ducmV2LnhtbESPT2sCMRTE74LfITzBm2b9V8vWKKIUvEm1tHt8bF53&#10;l25e1k2q0U9vCoLHYWZ+wyxWwdTiTK2rLCsYDRMQxLnVFRcKPo/vg1cQziNrrC2Tgis5WC27nQWm&#10;2l74g84HX4gIYZeigtL7JpXS5SUZdEPbEEfvx7YGfZRtIXWLlwg3tRwnyYs0WHFcKLGhTUn57+HP&#10;KKCdC7d1+M6mON5sR6ev6X6SZUr1e2H9BsJT8M/wo73TCubzG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+x80xQAAANwAAAAPAAAAAAAAAAAAAAAAAJgCAABkcnMv&#10;ZG93bnJldi54bWxQSwUGAAAAAAQABAD1AAAAigMAAAAA&#10;" path="m4,34r,1l5,35,4,34e" fillcolor="#231f20" stroked="f">
                    <v:path arrowok="t" o:connecttype="custom" o:connectlocs="4,34;4,35;5,35;4,34" o:connectangles="0,0,0,0"/>
                  </v:shape>
                  <v:shape id="Freeform 358" o:spid="_x0000_s1459" style="position:absolute;left:1697;top:1322;width:74;height:53;visibility:visible;mso-wrap-style:square;v-text-anchor:top" coordsize="7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BQ8UA&#10;AADcAAAADwAAAGRycy9kb3ducmV2LnhtbESPW2vCQBSE34X+h+UUfNONF0xJXUUsBd/EC20eD9nT&#10;JDR7Ns1udfXXu4Lg4zAz3zDzZTCNOFHnassKRsMEBHFhdc2lguPhc/AGwnlkjY1lUnAhB8vFS2+O&#10;mbZn3tFp70sRIewyVFB532ZSuqIig25oW+Lo/djOoI+yK6Xu8BzhppHjJJlJgzXHhQpbWldU/O7/&#10;jQLauHBdhe98iuP1x+jva7qd5LlS/dewegfhKfhn+NHeaAVpOoP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YFDxQAAANwAAAAPAAAAAAAAAAAAAAAAAJgCAABkcnMv&#10;ZG93bnJldi54bWxQSwUGAAAAAAQABAD1AAAAigMAAAAA&#10;" path="m5,13l,21r,3l4,34,5,24r,-1l5,13e" fillcolor="#231f20" stroked="f">
                    <v:path arrowok="t" o:connecttype="custom" o:connectlocs="5,13;0,21;0,24;4,34;5,24;5,23;5,13" o:connectangles="0,0,0,0,0,0,0"/>
                  </v:shape>
                  <v:shape id="Freeform 359" o:spid="_x0000_s1460" style="position:absolute;left:1697;top:1322;width:74;height:53;visibility:visible;mso-wrap-style:square;v-text-anchor:top" coordsize="7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k2MUA&#10;AADcAAAADwAAAGRycy9kb3ducmV2LnhtbESPT2vCQBTE7wW/w/KE3urGPzQSXUUUwVupiub4yD6T&#10;YPZtzK667afvFgo9DjPzG2a+DKYRD+pcbVnBcJCAIC6srrlUcDxs36YgnEfW2FgmBV/kYLnovcwx&#10;0/bJn/TY+1JECLsMFVTet5mUrqjIoBvYljh6F9sZ9FF2pdQdPiPcNHKUJO/SYM1xocKW1hUV1/3d&#10;KKCdC9+rcM4nOFpvhrfT5GOc50q99sNqBsJT8P/hv/ZOK0jTFH7Px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STYxQAAANwAAAAPAAAAAAAAAAAAAAAAAJgCAABkcnMv&#10;ZG93bnJldi54bWxQSwUGAAAAAAQABAD1AAAAigMAAAAA&#10;" path="m69,18r,12l74,30r,-2l69,18e" fillcolor="#231f20" stroked="f">
                    <v:path arrowok="t" o:connecttype="custom" o:connectlocs="69,18;69,30;74,30;74,28;69,18" o:connectangles="0,0,0,0,0"/>
                  </v:shape>
                  <v:shape id="Freeform 360" o:spid="_x0000_s1461" style="position:absolute;left:1697;top:1322;width:74;height:53;visibility:visible;mso-wrap-style:square;v-text-anchor:top" coordsize="7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qwqsEA&#10;AADcAAAADwAAAGRycy9kb3ducmV2LnhtbERPy4rCMBTdD/gP4QruxtQHo1SjiCK4E51Bu7w017bY&#10;3NQmapyvnyyEWR7Oe74MphYPal1lWcGgn4Agzq2uuFDw8739nIJwHlljbZkUvMjBctH5mGOq7ZMP&#10;9Dj6QsQQdikqKL1vUildXpJB17cNceQutjXoI2wLqVt8xnBTy2GSfEmDFceGEhtal5Rfj3ejgHYu&#10;/K7CORvjcL0Z3E7j/SjLlOp1w2oGwlPw/+K3e6cVTCZxbTwTj4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6sKrBAAAA3AAAAA8AAAAAAAAAAAAAAAAAmAIAAGRycy9kb3du&#10;cmV2LnhtbFBLBQYAAAAABAAEAPUAAACGAwAAAAA=&#10;" path="m69,17r,1l69,18r,-1e" fillcolor="#231f20" stroked="f">
                    <v:path arrowok="t" o:connecttype="custom" o:connectlocs="69,17;69,18;69,18;69,17" o:connectangles="0,0,0,0"/>
                  </v:shape>
                  <v:shape id="Freeform 361" o:spid="_x0000_s1462" style="position:absolute;left:1697;top:1322;width:74;height:53;visibility:visible;mso-wrap-style:square;v-text-anchor:top" coordsize="7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YVMcUA&#10;AADcAAAADwAAAGRycy9kb3ducmV2LnhtbESPT2sCMRTE74LfIbxCb5rVirarUcQieBP/0O7xsXnu&#10;Lt28rJtUo5++KQgeh5n5DTNbBFOLC7Wusqxg0E9AEOdWV1woOB7WvXcQziNrrC2Tghs5WMy7nRmm&#10;2l55R5e9L0SEsEtRQel9k0rp8pIMur5tiKN3sq1BH2VbSN3iNcJNLYdJMpYGK44LJTa0Kin/2f8a&#10;BbRx4b4M39kIh6vPwflrtH3LMqVeX8JyCsJT8M/wo73RCiaTD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thUxxQAAANwAAAAPAAAAAAAAAAAAAAAAAJgCAABkcnMv&#10;ZG93bnJldi54bWxQSwUGAAAAAAQABAD1AAAAigMAAAAA&#10;" path="m53,4l18,4,34,5r5,l57,7,69,17,66,11,53,4e" fillcolor="#231f20" stroked="f">
                    <v:path arrowok="t" o:connecttype="custom" o:connectlocs="53,4;18,4;34,5;39,5;57,7;69,17;66,11;53,4" o:connectangles="0,0,0,0,0,0,0,0"/>
                  </v:shape>
                  <v:shape id="Freeform 362" o:spid="_x0000_s1463" style="position:absolute;left:1697;top:1322;width:74;height:53;visibility:visible;mso-wrap-style:square;v-text-anchor:top" coordsize="7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nMi8EA&#10;AADcAAAADwAAAGRycy9kb3ducmV2LnhtbERPy4rCMBTdD/gP4QruxtQHo1SjiCK4E51Bu7w017bY&#10;3NQmapyvnyyEWR7Oe74MphYPal1lWcGgn4Agzq2uuFDw8739nIJwHlljbZkUvMjBctH5mGOq7ZMP&#10;9Dj6QsQQdikqKL1vUildXpJB17cNceQutjXoI2wLqVt8xnBTy2GSfEmDFceGEhtal5Rfj3ejgHYu&#10;/K7CORvjcL0Z3E7j/SjLlOp1w2oGwlPw/+K3e6cVTKZxfjwTj4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ZzIvBAAAA3AAAAA8AAAAAAAAAAAAAAAAAmAIAAGRycy9kb3du&#10;cmV2LnhtbFBLBQYAAAAABAAEAPUAAACGAwAAAAA=&#10;" path="m6,12l5,13r,l6,12e" fillcolor="#231f20" stroked="f">
                    <v:path arrowok="t" o:connecttype="custom" o:connectlocs="6,12;5,13;5,13;6,12" o:connectangles="0,0,0,0"/>
                  </v:shape>
                  <v:shape id="Freeform 363" o:spid="_x0000_s1464" style="position:absolute;left:1697;top:1322;width:74;height:53;visibility:visible;mso-wrap-style:square;v-text-anchor:top" coordsize="7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pEMQA&#10;AADcAAAADwAAAGRycy9kb3ducmV2LnhtbESPQWvCQBSE7wX/w/KE3uomKlWiq4gieCtV0Rwf2WcS&#10;zL6N2VW3/fXdQqHHYWa+YebLYBrxoM7VlhWkgwQEcWF1zaWC42H7NgXhPLLGxjIp+CIHy0XvZY6Z&#10;tk/+pMfelyJC2GWooPK+zaR0RUUG3cC2xNG72M6gj7Irpe7wGeGmkcMkeZcGa44LFba0rqi47u9G&#10;Ae1c+F6Fcz7G4XqT3k7jj1GeK/XaD6sZCE/B/4f/2jutYDJN4fdMPA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VaRDEAAAA3AAAAA8AAAAAAAAAAAAAAAAAmAIAAGRycy9k&#10;b3ducmV2LnhtbFBLBQYAAAAABAAEAPUAAACJAwAAAAA=&#10;" path="m34,l12,5,6,12,18,4r35,l45,1,38,,34,e" fillcolor="#231f20" stroked="f">
                    <v:path arrowok="t" o:connecttype="custom" o:connectlocs="34,0;12,5;6,12;18,4;53,4;45,1;38,0;34,0" o:connectangles="0,0,0,0,0,0,0,0"/>
                  </v:shape>
                </v:group>
                <v:rect id="Rectangle 364" o:spid="_x0000_s1465" style="position:absolute;left:1966;top:1456;width:68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0WB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pekh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0WBMYAAADcAAAADwAAAAAAAAAAAAAAAACYAgAAZHJz&#10;L2Rvd25yZXYueG1sUEsFBgAAAAAEAAQA9QAAAIsDAAAAAA=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68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428625" cy="428625"/>
                              <wp:effectExtent l="0" t="0" r="9525" b="9525"/>
                              <wp:docPr id="1010" name="Picture 10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8625" cy="428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rect id="Rectangle 365" o:spid="_x0000_s1466" style="position:absolute;left:6313;top:1896;width:32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Gzn8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Gzn8YAAADcAAAADwAAAAAAAAAAAAAAAACYAgAAZHJz&#10;L2Rvd25yZXYueG1sUEsFBgAAAAAEAAQA9QAAAIsDAAAAAA=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38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209550" cy="238125"/>
                              <wp:effectExtent l="0" t="0" r="0" b="9525"/>
                              <wp:docPr id="1011" name="Picture 10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9550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366" o:spid="_x0000_s1467" style="position:absolute;left:6308;top:1893;width:337;height:389" coordorigin="6308,1893" coordsize="337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367" o:spid="_x0000_s1468" style="position:absolute;left:6308;top:1893;width:337;height:389;visibility:visible;mso-wrap-style:square;v-text-anchor:top" coordsize="337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g88QA&#10;AADcAAAADwAAAGRycy9kb3ducmV2LnhtbESPQWvCQBSE7wX/w/IEb3WjoNXoKiIIgnhoWsTjI/vM&#10;BrNvY3aN0V/fLRR6HGbmG2a57mwlWmp86VjBaJiAIM6dLrlQ8P21e5+B8AFZY+WYFDzJw3rVe1ti&#10;qt2DP6nNQiEihH2KCkwIdSqlzw1Z9ENXE0fv4hqLIcqmkLrBR4TbSo6TZCotlhwXDNa0NZRfs7tV&#10;cJ7cXk89N0d7y+pNeSrkwZ1bpQb9brMAEagL/+G/9l4r+JhN4P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3YPPEAAAA3AAAAA8AAAAAAAAAAAAAAAAAmAIAAGRycy9k&#10;b3ducmV2LnhtbFBLBQYAAAAABAAEAPUAAACJAwAAAAA=&#10;" path="m8,84l,89,110,279,33,324r243,64l279,376r-10,l59,320r65,-37l8,84e" fillcolor="#c7c8ca" stroked="f">
                    <v:path arrowok="t" o:connecttype="custom" o:connectlocs="8,84;0,89;110,279;33,324;276,388;279,376;269,376;59,320;124,283;8,84" o:connectangles="0,0,0,0,0,0,0,0,0,0"/>
                  </v:shape>
                  <v:shape id="Freeform 368" o:spid="_x0000_s1469" style="position:absolute;left:6308;top:1893;width:337;height:389;visibility:visible;mso-wrap-style:square;v-text-anchor:top" coordsize="337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X+hMQA&#10;AADcAAAADwAAAGRycy9kb3ducmV2LnhtbESPQWvCQBSE7wX/w/KE3upGQavRVUQQhNKDaRGPj+wz&#10;G8y+jdk1xv56VxB6HGbmG2ax6mwlWmp86VjBcJCAIM6dLrlQ8Puz/ZiC8AFZY+WYFNzJw2rZe1tg&#10;qt2N99RmoRARwj5FBSaEOpXS54Ys+oGriaN3co3FEGVTSN3gLcJtJUdJMpEWS44LBmvaGMrP2dUq&#10;OI4vf3c9M9/2ktXr8lDIL3dslXrvd+s5iEBd+A+/2jut4HM6gee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l/oTEAAAA3AAAAA8AAAAAAAAAAAAAAAAAmAIAAGRycy9k&#10;b3ducmV2LnhtbFBLBQYAAAAABAAEAPUAAACJAwAAAAA=&#10;" path="m332,169r-11,l269,376r10,l332,169e" fillcolor="#c7c8ca" stroked="f">
                    <v:path arrowok="t" o:connecttype="custom" o:connectlocs="332,169;321,169;269,376;279,376;332,169" o:connectangles="0,0,0,0,0"/>
                  </v:shape>
                  <v:shape id="Freeform 369" o:spid="_x0000_s1470" style="position:absolute;left:6308;top:1893;width:337;height:389;visibility:visible;mso-wrap-style:square;v-text-anchor:top" coordsize="337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lbH8UA&#10;AADcAAAADwAAAGRycy9kb3ducmV2LnhtbESPQWvCQBSE74X+h+UVetONhWqM2YgUCoXSg2kRj4/s&#10;MxvMvo3ZbYz99a4g9DjMzDdMvh5tKwbqfeNYwWyagCCunG64VvDz/T5JQfiArLF1TAou5GFdPD7k&#10;mGl35i0NZahFhLDPUIEJocuk9JUhi37qOuLoHVxvMUTZ11L3eI5w28qXJJlLiw3HBYMdvRmqjuWv&#10;VbB/Pf1d9NJ82VPZbZpdLT/dflDq+WncrEAEGsN/+N7+0AoW6QJuZ+IRk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VsfxQAAANwAAAAPAAAAAAAAAAAAAAAAAJgCAABkcnMv&#10;ZG93bnJldi54bWxQSwUGAAAAAAQABAD1AAAAigMAAAAA&#10;" path="m142,r-8,5l257,207r23,-14l260,193,142,e" fillcolor="#c7c8ca" stroked="f">
                    <v:path arrowok="t" o:connecttype="custom" o:connectlocs="142,0;134,5;257,207;280,193;260,193;142,0" o:connectangles="0,0,0,0,0,0"/>
                  </v:shape>
                  <v:shape id="Freeform 370" o:spid="_x0000_s1471" style="position:absolute;left:6308;top:1893;width:337;height:389;visibility:visible;mso-wrap-style:square;v-text-anchor:top" coordsize="337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bPbcMA&#10;AADcAAAADwAAAGRycy9kb3ducmV2LnhtbERPy2rCQBTdF/oPwy10VycKrTY6ShCEQumiUYrLS+aa&#10;CWbuJJkxj359Z1FweTjvzW60teip85VjBfNZAoK4cLriUsHpeHhZgfABWWPtmBRM5GG3fXzYYKrd&#10;wN/U56EUMYR9igpMCE0qpS8MWfQz1xBH7uI6iyHCrpS6wyGG21oukuRNWqw4NhhsaG+ouOY3q+D8&#10;2v5O+t182TZvsuqnlJ/u3Cv1/DRmaxCBxnAX/7s/tILlKq6NZ+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bPbcMAAADcAAAADwAAAAAAAAAAAAAAAACYAgAAZHJzL2Rv&#10;d25yZXYueG1sUEsFBgAAAAAEAAQA9QAAAIgDAAAAAA==&#10;" path="m337,149r-77,44l280,193r41,-24l332,169r5,-20e" fillcolor="#c7c8ca" stroked="f">
                    <v:path arrowok="t" o:connecttype="custom" o:connectlocs="337,149;260,193;280,193;321,169;332,169;337,149" o:connectangles="0,0,0,0,0,0"/>
                  </v:shape>
                </v:group>
                <v:group id="Group 371" o:spid="_x0000_s1472" style="position:absolute;left:4701;top:5277;width:105;height:133" coordorigin="4701,5277" coordsize="10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372" o:spid="_x0000_s1473" style="position:absolute;left:4701;top:5277;width:105;height:133;visibility:visible;mso-wrap-style:square;v-text-anchor:top" coordsize="10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6FsEA&#10;AADcAAAADwAAAGRycy9kb3ducmV2LnhtbERPS27CMBDdV+odrKnUDQKnLNoQMKithNQdIXCAIR7i&#10;qPHYit0k7enxohLLp/ff7CbbiYH60DpW8LLIQBDXTrfcKDif9vMcRIjIGjvHpOCXAuy2jw8bLLQb&#10;+UhDFRuRQjgUqMDE6AspQ23IYlg4T5y4q+stxgT7RuoexxRuO7nMsldpseXUYNDTp6H6u/qxClr9&#10;N7N+5sdoLq78OJRNlodRqeen6X0NItIU7+J/95dW8LZK89OZdATk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5uhbBAAAA3AAAAA8AAAAAAAAAAAAAAAAAmAIAAGRycy9kb3du&#10;cmV2LnhtbFBLBQYAAAAABAAEAPUAAACGAwAAAAA=&#10;" path="m52,l,,,3,14,5r2,2l16,127,,128r,4l55,132r,-4l40,128r-3,-3l37,74r22,l78,71r8,-5l49,66r-9,l37,66,37,7r2,l84,7,77,3,52,e" fillcolor="#231f20" stroked="f">
                    <v:path arrowok="t" o:connecttype="custom" o:connectlocs="52,0;0,0;0,3;14,5;16,7;16,127;0,128;0,132;55,132;55,128;40,128;37,125;37,74;59,74;78,71;86,66;49,66;40,66;37,66;37,7;39,7;84,7;77,3;52,0" o:connectangles="0,0,0,0,0,0,0,0,0,0,0,0,0,0,0,0,0,0,0,0,0,0,0,0"/>
                  </v:shape>
                  <v:shape id="Freeform 373" o:spid="_x0000_s1474" style="position:absolute;left:4701;top:5277;width:105;height:133;visibility:visible;mso-wrap-style:square;v-text-anchor:top" coordsize="10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fjcQA&#10;AADcAAAADwAAAGRycy9kb3ducmV2LnhtbESPzW7CMBCE70h9B2srcUHgwKHQNA5qkZC4lZ8+wBJv&#10;46jx2opdEnh6XKkSx9HMfKMp1oNtxYW60DhWMJ9lIIgrpxuuFXydttMViBCRNbaOScGVAqzLp1GB&#10;uXY9H+hyjLVIEA45KjAx+lzKUBmyGGbOEyfv23UWY5JdLXWHfYLbVi6y7EVabDgtGPS0MVT9HH+t&#10;gkbfJtZPfB/N2e0/Pvd1tgq9UuPn4f0NRKQhPsL/7Z1WsHydw9+ZdARk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1H43EAAAA3AAAAA8AAAAAAAAAAAAAAAAAmAIAAGRycy9k&#10;b3ducmV2LnhtbFBLBQYAAAAABAAEAPUAAACJAwAAAAA=&#10;" path="m59,74r-22,l41,74r4,l56,74r3,e" fillcolor="#231f20" stroked="f">
                    <v:path arrowok="t" o:connecttype="custom" o:connectlocs="59,74;37,74;41,74;45,74;56,74;59,74" o:connectangles="0,0,0,0,0,0"/>
                  </v:shape>
                  <v:shape id="Freeform 374" o:spid="_x0000_s1475" style="position:absolute;left:4701;top:5277;width:105;height:133;visibility:visible;mso-wrap-style:square;v-text-anchor:top" coordsize="10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eB+sMA&#10;AADcAAAADwAAAGRycy9kb3ducmV2LnhtbESPQWsCMRSE74L/IbyCF9GsHqpujaKC4K129Qc8N6+b&#10;pZuXsInu2l/fFAo9DjPzDbPe9rYRD2pD7VjBbJqBIC6drrlScL0cJ0sQISJrbByTgicF2G6GgzXm&#10;2nX8QY8iViJBOOSowMTocylDachimDpPnLxP11qMSbaV1C12CW4bOc+yV2mx5rRg0NPBUPlV3K2C&#10;Wn+PrR/7LpqbO+/fz1W2DJ1So5d+9wYiUh//w3/tk1awWM3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eB+sMAAADcAAAADwAAAAAAAAAAAAAAAACYAgAAZHJzL2Rv&#10;d25yZXYueG1sUEsFBgAAAAAEAAQA9QAAAIgDAAAAAA==&#10;" path="m84,7l39,7,56,8r17,9l82,46,66,64,49,66r37,l92,62,105,51,104,31,96,13,84,7e" fillcolor="#231f20" stroked="f">
                    <v:path arrowok="t" o:connecttype="custom" o:connectlocs="84,7;39,7;56,8;73,17;82,46;66,64;49,66;86,66;92,62;105,51;104,31;96,13;84,7" o:connectangles="0,0,0,0,0,0,0,0,0,0,0,0,0"/>
                  </v:shape>
                </v:group>
                <v:group id="Group 375" o:spid="_x0000_s1476" style="position:absolute;left:4810;top:5320;width:94;height:92" coordorigin="4810,5320" coordsize="94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376" o:spid="_x0000_s1477" style="position:absolute;left:4810;top:5320;width:94;height:92;visibility:visible;mso-wrap-style:square;v-text-anchor:top" coordsize="9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uI8QA&#10;AADcAAAADwAAAGRycy9kb3ducmV2LnhtbESPQWsCMRSE74X+h/AKvdWsIq1ujVJEoYda0PbQ42vy&#10;3CybvCybqOu/N4LgcZiZb5jZovdOHKmLdWAFw0EBglgHU3Ol4Pdn/TIBEROyQReYFJwpwmL++DDD&#10;0oQTb+m4S5XIEI4lKrAptaWUUVvyGAehJc7ePnQeU5ZdJU2Hpwz3To6K4lV6rDkvWGxpaUk3u4NX&#10;8O2mk/99oa2th38bbBp9dqsvpZ6f+o93EIn6dA/f2p9Gwdt0DNcz+Qj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37iPEAAAA3AAAAA8AAAAAAAAAAAAAAAAAmAIAAGRycy9k&#10;b3ducmV2LnhtbFBLBQYAAAAABAAEAPUAAACJAwAAAAA=&#10;" path="m29,l,,,2,12,3r,84l27,91r12,l49,91,60,80r-30,l29,67,29,e" fillcolor="#231f20" stroked="f">
                    <v:path arrowok="t" o:connecttype="custom" o:connectlocs="29,0;0,0;0,2;12,3;12,87;27,91;39,91;49,91;60,80;30,80;29,67;29,0" o:connectangles="0,0,0,0,0,0,0,0,0,0,0,0"/>
                  </v:shape>
                  <v:shape id="Freeform 377" o:spid="_x0000_s1478" style="position:absolute;left:4810;top:5320;width:94;height:92;visibility:visible;mso-wrap-style:square;v-text-anchor:top" coordsize="9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LuMQA&#10;AADcAAAADwAAAGRycy9kb3ducmV2LnhtbESPQWsCMRSE74X+h/AKvdWsgq1ujVJEoYda0PbQ42vy&#10;3CybvCybqOu/N4LgcZiZb5jZovdOHKmLdWAFw0EBglgHU3Ol4Pdn/TIBEROyQReYFJwpwmL++DDD&#10;0oQTb+m4S5XIEI4lKrAptaWUUVvyGAehJc7ePnQeU5ZdJU2Hpwz3To6K4lV6rDkvWGxpaUk3u4NX&#10;8O2mk/99oa2th38bbBp9dqsvpZ6f+o93EIn6dA/f2p9Gwdt0DNcz+Qj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7S7jEAAAA3AAAAA8AAAAAAAAAAAAAAAAAmAIAAGRycy9k&#10;b3ducmV2LnhtbFBLBQYAAAAABAAEAPUAAACJAwAAAAA=&#10;" path="m81,74r-16,l65,91r1,l83,85,93,82r,-2l81,80r,-3l81,74e" fillcolor="#231f20" stroked="f">
                    <v:path arrowok="t" o:connecttype="custom" o:connectlocs="81,74;65,74;65,91;66,91;83,85;93,82;93,80;81,80;81,77;81,74" o:connectangles="0,0,0,0,0,0,0,0,0,0"/>
                  </v:shape>
                  <v:shape id="Freeform 378" o:spid="_x0000_s1479" style="position:absolute;left:4810;top:5320;width:94;height:92;visibility:visible;mso-wrap-style:square;v-text-anchor:top" coordsize="9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Vz8UA&#10;AADcAAAADwAAAGRycy9kb3ducmV2LnhtbESPT2sCMRTE74V+h/AK3mrWHvyzNUoRCx60UNuDx2fy&#10;3CybvCybqOu3N0Khx2FmfsPMl7134kJdrAMrGA0LEMQ6mJorBb8/n69TEDEhG3SBScGNIiwXz09z&#10;LE248jdd9qkSGcKxRAU2pbaUMmpLHuMwtMTZO4XOY8qyq6Tp8Jrh3sm3ohhLjzXnBYstrSzpZn/2&#10;Cr7cbHo8FdraenTYYdPom1tvlRq89B/vIBL16T/8194YBZPZGB5n8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dXPxQAAANwAAAAPAAAAAAAAAAAAAAAAAJgCAABkcnMv&#10;ZG93bnJldi54bWxQSwUGAAAAAAQABAD1AAAAigMAAAAA&#10;" path="m81,l49,r,3l63,3r1,5l64,69r-1,2l61,73r-5,4l50,80r10,l65,74r16,l81,e" fillcolor="#231f20" stroked="f">
                    <v:path arrowok="t" o:connecttype="custom" o:connectlocs="81,0;49,0;49,3;63,3;64,8;64,69;63,71;61,73;56,77;50,80;60,80;65,74;81,74;81,0" o:connectangles="0,0,0,0,0,0,0,0,0,0,0,0,0,0"/>
                  </v:shape>
                  <v:shape id="Freeform 379" o:spid="_x0000_s1480" style="position:absolute;left:4810;top:5320;width:94;height:92;visibility:visible;mso-wrap-style:square;v-text-anchor:top" coordsize="9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wVMUA&#10;AADcAAAADwAAAGRycy9kb3ducmV2LnhtbESPT2sCMRTE7wW/Q3iCt5rVg39Wo4go9NAWanvw+Eye&#10;m2WTl2WT6vrtm0Khx2FmfsOst7134kZdrAMrmIwLEMQ6mJorBV+fx+cFiJiQDbrApOBBEbabwdMa&#10;SxPu/EG3U6pEhnAsUYFNqS2ljNqSxzgOLXH2rqHzmLLsKmk6vGe4d3JaFDPpsea8YLGlvSXdnL69&#10;gne3XFyuhba2npzfsGn0wx1elRoN+90KRKI+/Yf/2i9GwXw5h98z+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XBUxQAAANwAAAAPAAAAAAAAAAAAAAAAAJgCAABkcnMv&#10;ZG93bnJldi54bWxQSwUGAAAAAAQABAD1AAAAigMAAAAA&#10;" path="m93,79l81,80r12,l93,79e" fillcolor="#231f20" stroked="f">
                    <v:path arrowok="t" o:connecttype="custom" o:connectlocs="93,79;81,80;93,80;93,79" o:connectangles="0,0,0,0"/>
                  </v:shape>
                </v:group>
                <v:group id="Group 380" o:spid="_x0000_s1481" style="position:absolute;left:4910;top:5318;width:90;height:135" coordorigin="4910,5318" coordsize="90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381" o:spid="_x0000_s1482" style="position:absolute;left:4910;top:5318;width:90;height:135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T1sUA&#10;AADcAAAADwAAAGRycy9kb3ducmV2LnhtbESPT2vCQBTE7wW/w/IEb3WjiK3RVUQQvFja+Of8yD6z&#10;0ezbkF2T9Nt3C4Ueh5n5DbPa9LYSLTW+dKxgMk5AEOdOl1woOJ/2r+8gfEDWWDkmBd/kYbMevKww&#10;1a7jL2qzUIgIYZ+iAhNCnUrpc0MW/djVxNG7ucZiiLIppG6wi3BbyWmSzKXFkuOCwZp2hvJH9rQK&#10;2u7jUl+Px8/ZbX/SuXli9rjPlRoN++0SRKA+/If/2get4G2xgN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tPWxQAAANwAAAAPAAAAAAAAAAAAAAAAAJgCAABkcnMv&#10;ZG93bnJldi54bWxQSwUGAAAAAAQABAD1AAAAigMAAAAA&#10;" path="m30,13r-17,l14,16r,110l13,130,,131r,4l48,135r,-4l34,131r-4,-2l30,85r7,l30,78r,-53l40,16r44,l84,15r-53,l30,14r,-1e" fillcolor="#231f20" stroked="f">
                    <v:path arrowok="t" o:connecttype="custom" o:connectlocs="30,13;13,13;14,16;14,126;13,130;0,131;0,135;48,135;48,131;34,131;30,129;30,85;37,85;30,78;30,25;40,16;84,16;84,15;31,15;30,14;30,13" o:connectangles="0,0,0,0,0,0,0,0,0,0,0,0,0,0,0,0,0,0,0,0,0"/>
                  </v:shape>
                  <v:shape id="Freeform 382" o:spid="_x0000_s1483" style="position:absolute;left:4910;top:5318;width:90;height:135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57msAA&#10;AADcAAAADwAAAGRycy9kb3ducmV2LnhtbERPy4rCMBTdC/5DuII7myoi0jHKMCC4Ucb6WF+aa9Ox&#10;uSlNbDt/bxYDszyc92Y32Fp01PrKsYJ5koIgLpyuuFRwvexnaxA+IGusHZOCX/Kw245HG8y06/lM&#10;XR5KEUPYZ6jAhNBkUvrCkEWfuIY4cg/XWgwRtqXULfYx3NZykaYrabHi2GCwoS9DxTN/WQVdf7o1&#10;9+Pxe/nYX3RhXpg/f1ZKTSfD5weIQEP4F/+5D1rBOo3z45l4BO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57msAAAADcAAAADwAAAAAAAAAAAAAAAACYAgAAZHJzL2Rvd25y&#10;ZXYueG1sUEsFBgAAAAAEAAQA9QAAAIUDAAAAAA==&#10;" path="m37,85r-7,l37,91r6,2l53,93,70,87r1,l40,87,37,85e" fillcolor="#231f20" stroked="f">
                    <v:path arrowok="t" o:connecttype="custom" o:connectlocs="37,85;30,85;37,91;43,93;53,93;70,87;71,87;40,87;37,85" o:connectangles="0,0,0,0,0,0,0,0,0"/>
                  </v:shape>
                  <v:shape id="Freeform 383" o:spid="_x0000_s1484" style="position:absolute;left:4910;top:5318;width:90;height:135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eAcMA&#10;AADcAAAADwAAAGRycy9kb3ducmV2LnhtbESPT4vCMBTE78J+h/AW9qapsoh0jSKC4MVF65/zo3k2&#10;XZuX0sS2++2NIHgcZuY3zHzZ20q01PjSsYLxKAFBnDtdcqHgdNwMZyB8QNZYOSYF/+RhufgYzDHV&#10;ruMDtVkoRISwT1GBCaFOpfS5IYt+5Gri6F1dYzFE2RRSN9hFuK3kJEmm0mLJccFgTWtD+S27WwVt&#10;93uuL7vd/vu6Oerc3DG7/U2V+vrsVz8gAvXhHX61t1rBLBnD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LeAcMAAADcAAAADwAAAAAAAAAAAAAAAACYAgAAZHJzL2Rv&#10;d25yZXYueG1sUEsFBgAAAAAEAAQA9QAAAIgDAAAAAA==&#10;" path="m84,16r-44,l65,18r9,20l74,60,63,83,51,87r20,l82,73,89,51,90,24,84,16e" fillcolor="#231f20" stroked="f">
                    <v:path arrowok="t" o:connecttype="custom" o:connectlocs="84,16;40,16;65,18;74,38;74,60;63,83;51,87;71,87;82,73;89,51;90,24;84,16" o:connectangles="0,0,0,0,0,0,0,0,0,0,0,0"/>
                  </v:shape>
                  <v:shape id="Freeform 384" o:spid="_x0000_s1485" style="position:absolute;left:4910;top:5318;width:90;height:135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AdsMA&#10;AADcAAAADwAAAGRycy9kb3ducmV2LnhtbESPT4vCMBTE7wt+h/AEb2uqLCLVKCIIXlzc+uf8aJ5N&#10;tXkpTWzrtzcLC3scZuY3zHLd20q01PjSsYLJOAFBnDtdcqHgfNp9zkH4gKyxckwKXuRhvRp8LDHV&#10;ruMfarNQiAhhn6ICE0KdSulzQxb92NXE0bu5xmKIsimkbrCLcFvJaZLMpMWS44LBmraG8kf2tAra&#10;7vtSXw+H49dtd9K5eWL2uM+UGg37zQJEoD78h//ae61gnkzh90w8AnL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BAdsMAAADcAAAADwAAAAAAAAAAAAAAAACYAgAAZHJzL2Rv&#10;d25yZXYueG1sUEsFBgAAAAAEAAQA9QAAAIgDAAAAAA==&#10;" path="m59,l44,,35,9r-4,6l84,15,77,6,59,e" fillcolor="#231f20" stroked="f">
                    <v:path arrowok="t" o:connecttype="custom" o:connectlocs="59,0;44,0;35,9;31,15;84,15;77,6;59,0" o:connectangles="0,0,0,0,0,0,0"/>
                  </v:shape>
                  <v:shape id="Freeform 385" o:spid="_x0000_s1486" style="position:absolute;left:4910;top:5318;width:90;height:135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zl7cQA&#10;AADcAAAADwAAAGRycy9kb3ducmV2LnhtbESPT4vCMBTE7wt+h/AEb2uqu4hUo4gg7EXZrX/Oj+bZ&#10;VJuX0sS2fnuzsLDHYWZ+wyzXva1ES40vHSuYjBMQxLnTJRcKTsfd+xyED8gaK8ek4Eke1qvB2xJT&#10;7Tr+oTYLhYgQ9ikqMCHUqZQ+N2TRj11NHL2rayyGKJtC6ga7CLeVnCbJTFosOS4YrGlrKL9nD6ug&#10;7Q7n+rLff39ed0edmwdm99tMqdGw3yxABOrDf/iv/aUVzJMP+D0Tj4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85e3EAAAA3AAAAA8AAAAAAAAAAAAAAAAAmAIAAGRycy9k&#10;b3ducmV2LnhtbFBLBQYAAAAABAAEAPUAAACJAwAAAAA=&#10;" path="m29,l20,3,10,7,,10r,3l6,13r24,l30,,29,e" fillcolor="#231f20" stroked="f">
                    <v:path arrowok="t" o:connecttype="custom" o:connectlocs="29,0;20,3;10,7;0,10;0,13;6,13;30,13;30,0;29,0" o:connectangles="0,0,0,0,0,0,0,0,0"/>
                  </v:shape>
                </v:group>
                <v:group id="Group 386" o:spid="_x0000_s1487" style="position:absolute;left:5016;top:5318;width:81;height:94" coordorigin="5016,5318" coordsize="81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387" o:spid="_x0000_s1488" style="position:absolute;left:5016;top:5318;width:81;height:94;visibility:visible;mso-wrap-style:square;v-text-anchor:top" coordsize="8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+h68UA&#10;AADcAAAADwAAAGRycy9kb3ducmV2LnhtbESPQWvCQBSE74L/YXlCb2ajtBJSVxHBpNBTNZT29si+&#10;JqHZt2F3q7G/vlsQPA4z8w2z3o6mF2dyvrOsYJGkIIhrqztuFFSnwzwD4QOyxt4yKbiSh+1mOllj&#10;ru2F3+h8DI2IEPY5KmhDGHIpfd2SQZ/YgTh6X9YZDFG6RmqHlwg3vVym6Uoa7DgutDjQvqX6+/hj&#10;FLz/dsWuevwsxuupDM2r/zCls0o9zMbdM4hAY7iHb+0XrSBLn+D/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6HrxQAAANwAAAAPAAAAAAAAAAAAAAAAAJgCAABkcnMv&#10;ZG93bnJldi54bWxQSwUGAAAAAAQABAD1AAAAigMAAAAA&#10;" path="m48,4r-8,l49,6r,15l44,35,20,46,5,57,,73,,86r10,7l32,93,42,85r4,-3l23,82,17,76r,-12l23,52,49,38r17,l66,28,61,9,48,4e" fillcolor="#231f20" stroked="f">
                    <v:path arrowok="t" o:connecttype="custom" o:connectlocs="48,4;40,4;49,6;49,21;44,35;20,46;5,57;0,73;0,86;10,93;32,93;42,85;46,82;23,82;17,76;17,64;23,52;49,38;66,38;66,28;61,9;48,4" o:connectangles="0,0,0,0,0,0,0,0,0,0,0,0,0,0,0,0,0,0,0,0,0,0"/>
                  </v:shape>
                  <v:shape id="Freeform 388" o:spid="_x0000_s1489" style="position:absolute;left:5016;top:5318;width:81;height:94;visibility:visible;mso-wrap-style:square;v-text-anchor:top" coordsize="8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0/nMUA&#10;AADcAAAADwAAAGRycy9kb3ducmV2LnhtbESPzWrDMBCE74W8g9hAb42cUkxwoxgTSFLoqUkI7W2x&#10;traJtTKS6p8+fVUI5DjMzDfMOh9NK3pyvrGsYLlIQBCXVjdcKTifdk8rED4ga2wtk4KJPOSb2cMa&#10;M20H/qD+GCoRIewzVFCH0GVS+rImg35hO+LofVtnMETpKqkdDhFuWvmcJKk02HBcqLGjbU3l9fhj&#10;FFx+m31xfvnaj9PpEKp3/2kOzir1OB+LVxCBxnAP39pvWsEqSeH/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T+cxQAAANwAAAAPAAAAAAAAAAAAAAAAAJgCAABkcnMv&#10;ZG93bnJldi54bWxQSwUGAAAAAAQABAD1AAAAigMAAAAA&#10;" path="m66,79r-16,l51,93r21,l80,83r,-1l66,82r,-3e" fillcolor="#231f20" stroked="f">
                    <v:path arrowok="t" o:connecttype="custom" o:connectlocs="66,79;50,79;51,93;72,93;80,83;80,82;66,82;66,79" o:connectangles="0,0,0,0,0,0,0,0"/>
                  </v:shape>
                  <v:shape id="Freeform 389" o:spid="_x0000_s1490" style="position:absolute;left:5016;top:5318;width:81;height:94;visibility:visible;mso-wrap-style:square;v-text-anchor:top" coordsize="8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GaB8UA&#10;AADcAAAADwAAAGRycy9kb3ducmV2LnhtbESPQWvCQBSE74L/YXlCb2ajlBpSVxHBpNBTNZT29si+&#10;JqHZt2F3q7G/vlsQPA4z8w2z3o6mF2dyvrOsYJGkIIhrqztuFFSnwzwD4QOyxt4yKbiSh+1mOllj&#10;ru2F3+h8DI2IEPY5KmhDGHIpfd2SQZ/YgTh6X9YZDFG6RmqHlwg3vVym6ZM02HFcaHGgfUv19/HH&#10;KHj/7Ypd9fhZjNdTGZpX/2FKZ5V6mI27ZxCBxnAP39ovWkGWruD/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ZoHxQAAANwAAAAPAAAAAAAAAAAAAAAAAJgCAABkcnMv&#10;ZG93bnJldi54bWxQSwUGAAAAAAQABAD1AAAAigMAAAAA&#10;" path="m80,78r-2,2l76,82r4,l80,78e" fillcolor="#231f20" stroked="f">
                    <v:path arrowok="t" o:connecttype="custom" o:connectlocs="80,78;78,80;76,82;80,82;80,78" o:connectangles="0,0,0,0,0"/>
                  </v:shape>
                  <v:shape id="Freeform 390" o:spid="_x0000_s1491" style="position:absolute;left:5016;top:5318;width:81;height:94;visibility:visible;mso-wrap-style:square;v-text-anchor:top" coordsize="8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4OdcEA&#10;AADcAAAADwAAAGRycy9kb3ducmV2LnhtbERPz2vCMBS+D/wfwhN2m6kypHRGEUEd7GQV2W6P5q0t&#10;Ni8libb1rzcHwePH93ux6k0jbuR8bVnBdJKAIC6srrlUcDpuP1IQPiBrbCyTgoE8rJajtwVm2nZ8&#10;oFseShFD2GeooAqhzaT0RUUG/cS2xJH7t85giNCVUjvsYrhp5CxJ5tJgzbGhwpY2FRWX/GoUnO/1&#10;bn36/Nv1w3Efyh//a/bOKvU+7tdfIAL14SV+ur+1gjSJa+OZe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eDnXBAAAA3AAAAA8AAAAAAAAAAAAAAAAAmAIAAGRycy9kb3du&#10;cmV2LnhtbFBLBQYAAAAABAAEAPUAAACGAwAAAAA=&#10;" path="m66,38r-17,l49,73r,2l43,78r-2,1l35,82r11,l50,79r16,l66,38e" fillcolor="#231f20" stroked="f">
                    <v:path arrowok="t" o:connecttype="custom" o:connectlocs="66,38;49,38;49,73;49,75;43,78;41,79;35,82;46,82;50,79;66,79;66,38" o:connectangles="0,0,0,0,0,0,0,0,0,0,0"/>
                  </v:shape>
                  <v:shape id="Freeform 391" o:spid="_x0000_s1492" style="position:absolute;left:5016;top:5318;width:81;height:94;visibility:visible;mso-wrap-style:square;v-text-anchor:top" coordsize="8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r7sQA&#10;AADcAAAADwAAAGRycy9kb3ducmV2LnhtbESPQYvCMBSE74L/ITzBm6YuIto1igjqgie1iN4ezdu2&#10;2LyUJKt1f71ZWPA4zMw3zHzZmlrcyfnKsoLRMAFBnFtdcaEgO20GUxA+IGusLZOCJ3lYLrqdOaba&#10;PvhA92MoRISwT1FBGUKTSunzkgz6oW2Io/dtncEQpSukdviIcFPLjySZSIMVx4USG1qXlN+OP0bB&#10;+bfarrLxdds+T7tQ7P3F7JxVqt9rV58gArXhHf5vf2kF02QGf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Sq+7EAAAA3AAAAA8AAAAAAAAAAAAAAAAAmAIAAGRycy9k&#10;b3ducmV2LnhtbFBLBQYAAAAABAAEAPUAAACJAwAAAAA=&#10;" path="m36,l13,,3,14r,11l6,30r11,l21,26r,-6l20,17r,-9l27,4r21,l36,e" fillcolor="#231f20" stroked="f">
                    <v:path arrowok="t" o:connecttype="custom" o:connectlocs="36,0;13,0;3,14;3,25;6,30;17,30;21,26;21,20;20,17;20,8;27,4;48,4;36,0" o:connectangles="0,0,0,0,0,0,0,0,0,0,0,0,0"/>
                  </v:shape>
                </v:group>
                <v:group id="Group 392" o:spid="_x0000_s1493" style="position:absolute;left:5104;top:5320;width:78;height:87" coordorigin="5104,5320" coordsize="7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393" o:spid="_x0000_s1494" style="position:absolute;left:5104;top:5320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qff78A&#10;AADcAAAADwAAAGRycy9kb3ducmV2LnhtbESPzarCMBSE94LvEI7gTpPehUg1ij94catXcHtsjm2x&#10;OSlJ1Pr2RhDucpiZb5j5srONeJAPtWMN2ViBIC6cqbnUcPrbjaYgQkQ22DgmDS8KsFz0e3PMjXvy&#10;gR7HWIoE4ZCjhirGNpcyFBVZDGPXEifv6rzFmKQvpfH4THDbyB+lJtJizWmhwpY2FRW3491q+D2H&#10;cJJ73Ky9magLb+nsFWk9HHSrGYhIXfwPf9t7o2GaZfA5k46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p9/vwAAANwAAAAPAAAAAAAAAAAAAAAAAJgCAABkcnMvZG93bnJl&#10;di54bWxQSwUGAAAAAAQABAD1AAAAhAMAAAAA&#10;" path="m27,l13,9,3,29,,62,9,77r17,9l54,87,66,76r-33,l19,63,11,34,73,33,72,28r-60,l15,10,23,5r33,l52,2,27,e" fillcolor="#231f20" stroked="f">
                    <v:path arrowok="t" o:connecttype="custom" o:connectlocs="27,0;13,9;3,29;0,62;9,77;26,86;54,87;66,76;33,76;19,63;11,34;73,33;72,28;12,28;15,10;23,5;56,5;52,2;27,0" o:connectangles="0,0,0,0,0,0,0,0,0,0,0,0,0,0,0,0,0,0,0"/>
                  </v:shape>
                  <v:shape id="Freeform 394" o:spid="_x0000_s1495" style="position:absolute;left:5104;top:5320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gBCL4A&#10;AADcAAAADwAAAGRycy9kb3ducmV2LnhtbESPS6vCMBSE94L/IRzBnSa6EKlG8YHi1ge4PTbHttic&#10;lCRq/ffmwgWXw8x8w8yXra3Fi3yoHGsYDRUI4tyZigsNl/NuMAURIrLB2jFp+FCA5aLbmWNm3JuP&#10;9DrFQiQIhww1lDE2mZQhL8liGLqGOHl35y3GJH0hjcd3gttajpWaSIsVp4USG9qUlD9OT6thfw3h&#10;Ig+4WXszUTfe0tUr0rrfa1czEJHa+Av/tw9Gw3Q0hr8z6QjIx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+4AQi+AAAA3AAAAA8AAAAAAAAAAAAAAAAAmAIAAGRycy9kb3ducmV2&#10;LnhtbFBLBQYAAAAABAAEAPUAAACDAwAAAAA=&#10;" path="m77,58r-5,2l59,71,33,76r33,l71,71,77,58e" fillcolor="#231f20" stroked="f">
                    <v:path arrowok="t" o:connecttype="custom" o:connectlocs="77,58;72,60;59,71;33,76;66,76;71,71;77,58" o:connectangles="0,0,0,0,0,0,0"/>
                  </v:shape>
                  <v:shape id="Freeform 395" o:spid="_x0000_s1496" style="position:absolute;left:5104;top:5320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Skk8AA&#10;AADcAAAADwAAAGRycy9kb3ducmV2LnhtbESPQYvCMBSE74L/ITzBmyYqiFTTsquseNUVvD6bt23Z&#10;5qUkWa3/3gjCHoeZ+YbZFL1txY18aBxrmE0VCOLSmYYrDefvr8kKRIjIBlvHpOFBAYp8ONhgZtyd&#10;j3Q7xUokCIcMNdQxdpmUoazJYpi6jjh5P85bjEn6ShqP9wS3rZwrtZQWG04LNXa0ran8Pf1ZDftL&#10;CGd5wO2nN0t15R1dvCKtx6P+Yw0iUh//w+/2wWhYzRbwOpOOgM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Skk8AAAADcAAAADwAAAAAAAAAAAAAAAACYAgAAZHJzL2Rvd25y&#10;ZXYueG1sUEsFBgAAAAAEAAQA9QAAAIUDAAAAAA==&#10;" path="m56,5r-6,l53,28r19,l67,12,56,5e" fillcolor="#231f20" stroked="f">
                    <v:path arrowok="t" o:connecttype="custom" o:connectlocs="56,5;50,5;53,28;72,28;67,12;56,5" o:connectangles="0,0,0,0,0,0"/>
                  </v:shape>
                </v:group>
                <v:group id="Group 396" o:spid="_x0000_s1497" style="position:absolute;left:5240;top:5277;width:73;height:133" coordorigin="5240,5277" coordsize="73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397" o:spid="_x0000_s1498" style="position:absolute;left:5240;top:5277;width:73;height:133;visibility:visible;mso-wrap-style:square;v-text-anchor:top" coordsize="7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+G2MYA&#10;AADcAAAADwAAAGRycy9kb3ducmV2LnhtbESPQWvCQBSE7wX/w/IKvUjdKNhKmo1Ia8FLBG2RHh/Z&#10;12ww+zZk1yT++25B8DjMzDdMth5tI3rqfO1YwXyWgCAuna65UvD99fm8AuEDssbGMSm4kod1PnnI&#10;MNVu4AP1x1CJCGGfogITQptK6UtDFv3MtcTR+3WdxRBlV0nd4RDhtpGLJHmRFmuOCwZbejdUno8X&#10;q2C/256Ky1BM8eNs+uL0Y/Tr9KDU0+O4eQMRaAz38K290wpW8yX8n4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+G2MYAAADcAAAADwAAAAAAAAAAAAAAAACYAgAAZHJz&#10;L2Rvd25yZXYueG1sUEsFBgAAAAAEAAQA9QAAAIsDAAAAAA==&#10;" path="m33,48r-17,l16,126r-3,2l,129r,3l51,132r,-3l33,128r,-80e" fillcolor="#231f20" stroked="f">
                    <v:path arrowok="t" o:connecttype="custom" o:connectlocs="33,48;16,48;16,126;13,128;0,129;0,132;51,132;51,129;33,128;33,48" o:connectangles="0,0,0,0,0,0,0,0,0,0"/>
                  </v:shape>
                  <v:rect id="Rectangle 398" o:spid="_x0000_s1499" style="position:absolute;left:5240;top:5378;width:57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G2g8QA&#10;AADcAAAADwAAAGRycy9kb3ducmV2LnhtbESPQWsCMRSE7wX/Q3iCt5pdbUVWo6goFAoFrR68PTbP&#10;3eDmZUmirv++KRR6HGbmG2a+7Gwj7uSDcawgH2YgiEunDVcKjt+71ymIEJE1No5JwZMCLBe9lzkW&#10;2j14T/dDrESCcChQQR1jW0gZyposhqFriZN3cd5iTNJXUnt8JLht5CjLJtKi4bRQY0ubmsrr4WYV&#10;uM/1LX+X+/PWjL/i285vnvJklBr0u9UMRKQu/of/2h9awTSfwO+Zd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RtoPEAAAA3AAAAA8AAAAAAAAAAAAAAAAAmAIAAGRycy9k&#10;b3ducmV2LnhtbFBLBQYAAAAABAAEAPUAAACJAwAAAAA=&#10;" fillcolor="#231f20" stroked="f">
                    <v:path arrowok="t"/>
                  </v:rect>
                  <v:shape id="Freeform 399" o:spid="_x0000_s1500" style="position:absolute;left:5240;top:5277;width:73;height:133;visibility:visible;mso-wrap-style:square;v-text-anchor:top" coordsize="7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9NMUA&#10;AADcAAAADwAAAGRycy9kb3ducmV2LnhtbESPQWvCQBSE74L/YXlCL1I39lAldSNFW/CSglqkx0f2&#10;NRuSfRuyaxL/vVsoeBxm5htmsx1tI3rqfOVYwXKRgCAunK64VPB9/nxeg/ABWWPjmBTcyMM2m042&#10;mGo38JH6UyhFhLBPUYEJoU2l9IUhi37hWuLo/brOYoiyK6XucIhw28iXJHmVFiuOCwZb2hkq6tPV&#10;Kvg6fFzy65DPcV+bPr/8GL2aH5V6mo3vbyACjeER/m8ftIL1cgV/Z+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Mb00xQAAANwAAAAPAAAAAAAAAAAAAAAAAJgCAABkcnMv&#10;ZG93bnJldi54bWxQSwUGAAAAAAQABAD1AAAAigMAAAAA&#10;" path="m33,3l27,4,17,24,16,42r17,l33,11r,-8e" fillcolor="#231f20" stroked="f">
                    <v:path arrowok="t" o:connecttype="custom" o:connectlocs="33,3;27,4;17,24;16,42;33,42;33,11;33,3" o:connectangles="0,0,0,0,0,0,0"/>
                  </v:shape>
                  <v:shape id="Freeform 400" o:spid="_x0000_s1501" style="position:absolute;left:5240;top:5277;width:73;height:133;visibility:visible;mso-wrap-style:square;v-text-anchor:top" coordsize="7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4pRsIA&#10;AADcAAAADwAAAGRycy9kb3ducmV2LnhtbERPy4rCMBTdC/5DuMJsRFNnodIxiswouKngA5nlpbk2&#10;xeamNLHt/P1kIbg8nPdq09tKtNT40rGC2TQBQZw7XXKh4HrZT5YgfEDWWDkmBX/kYbMeDlaYatfx&#10;idpzKEQMYZ+iAhNCnUrpc0MW/dTVxJG7u8ZiiLAppG6wi+G2kp9JMpcWS44NBmv6NpQ/zk+r4HjY&#10;3bJnl43x52Ha7PZr9GJ8Uupj1G+/QATqw1v8ch+0guUsro1n4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rilGwgAAANwAAAAPAAAAAAAAAAAAAAAAAJgCAABkcnMvZG93&#10;bnJldi54bWxQSwUGAAAAAAQABAD1AAAAhwMAAAAA&#10;" path="m59,l50,1r4,l55,16r12,l72,13,71,4,59,e" fillcolor="#231f20" stroked="f">
                    <v:path arrowok="t" o:connecttype="custom" o:connectlocs="59,0;50,1;54,1;55,16;67,16;72,13;71,4;59,0" o:connectangles="0,0,0,0,0,0,0,0"/>
                  </v:shape>
                  <v:shape id="Freeform 401" o:spid="_x0000_s1502" style="position:absolute;left:5240;top:5277;width:73;height:133;visibility:visible;mso-wrap-style:square;v-text-anchor:top" coordsize="7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KM3cYA&#10;AADcAAAADwAAAGRycy9kb3ducmV2LnhtbESPQWvCQBSE7wX/w/IKvUjd6MHaNBuR1oKXCNoiPT6y&#10;r9lg9m3Irkn8992C4HGYmW+YbD3aRvTU+dqxgvksAUFcOl1zpeD76/N5BcIHZI2NY1JwJQ/rfPKQ&#10;YardwAfqj6ESEcI+RQUmhDaV0peGLPqZa4mj9+s6iyHKrpK6wyHCbSMXSbKUFmuOCwZbejdUno8X&#10;q2C/256Ky1BM8eNs+uL0Y/TL9KDU0+O4eQMRaAz38K290wpW81f4Px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KM3cYAAADcAAAADwAAAAAAAAAAAAAAAACYAgAAZHJz&#10;L2Rvd25yZXYueG1sUEsFBgAAAAAEAAQA9QAAAIsDAAAAAA==&#10;" path="m50,1l34,1,33,3,50,1e" fillcolor="#231f20" stroked="f">
                    <v:path arrowok="t" o:connecttype="custom" o:connectlocs="50,1;34,1;33,3;50,1" o:connectangles="0,0,0,0"/>
                  </v:shape>
                </v:group>
                <v:group id="Group 402" o:spid="_x0000_s1503" style="position:absolute;left:5310;top:5319;width:87;height:92" coordorigin="5310,5319" coordsize="87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403" o:spid="_x0000_s1504" style="position:absolute;left:5310;top:5319;width:87;height:92;visibility:visible;mso-wrap-style:square;v-text-anchor:top" coordsize="8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UNy8IA&#10;AADcAAAADwAAAGRycy9kb3ducmV2LnhtbESPQWvCQBSE7wX/w/KE3uqugpJGVxFR8NrUQ4/P7Gs2&#10;Nfs2ZNck/vtuQehxmJlvmM1udI3oqQu1Zw3zmQJBXHpTc6Xh8nl6y0CEiGyw8UwaHhRgt528bDA3&#10;fuAP6otYiQThkKMGG2ObSxlKSw7DzLfEyfv2ncOYZFdJ0+GQ4K6RC6VW0mHNacFiSwdL5a24Ow3D&#10;l7rHoy+Wt6q/sn049Z79XLR+nY77NYhIY/wPP9tnoyFbzOHvTD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NQ3LwgAAANwAAAAPAAAAAAAAAAAAAAAAAJgCAABkcnMvZG93&#10;bnJldi54bWxQSwUGAAAAAAQABAD1AAAAhwMAAAAA&#10;" path="m29,l13,10,2,29,,55,8,74,25,87r24,4l65,84r-29,l24,69,18,47r,-25l29,9,53,8r13,l56,2,29,e" fillcolor="#231f20" stroked="f">
                    <v:path arrowok="t" o:connecttype="custom" o:connectlocs="29,0;13,10;2,29;0,55;8,74;25,87;49,91;65,84;36,84;24,69;18,47;18,22;29,9;53,8;66,8;56,2;29,0" o:connectangles="0,0,0,0,0,0,0,0,0,0,0,0,0,0,0,0,0"/>
                  </v:shape>
                  <v:shape id="Freeform 404" o:spid="_x0000_s1505" style="position:absolute;left:5310;top:5319;width:87;height:92;visibility:visible;mso-wrap-style:square;v-text-anchor:top" coordsize="8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eTvMMA&#10;AADcAAAADwAAAGRycy9kb3ducmV2LnhtbESPQWvCQBSE74X+h+UVequ7DVTS6CpSFHpt9ODxNfvM&#10;RrNvQ3ZN4r/vFgSPw8x8wyzXk2vFQH1oPGt4nykQxJU3DdcaDvvdWw4iRGSDrWfScKMA69Xz0xIL&#10;40f+oaGMtUgQDgVqsDF2hZShsuQwzHxHnLyT7x3GJPtamh7HBHetzJSaS4cNpwWLHX1Zqi7l1WkY&#10;j+oat778uNTDL9ubU5/5+aD168u0WYCINMVH+N7+NhryLIP/M+k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eTvMMAAADcAAAADwAAAAAAAAAAAAAAAACYAgAAZHJzL2Rv&#10;d25yZXYueG1sUEsFBgAAAAAEAAQA9QAAAIgDAAAAAA==&#10;" path="m66,8l53,8,65,25r4,25l67,65,56,81,36,84r29,l70,81,83,63,87,44,84,28,74,12,66,8e" fillcolor="#231f20" stroked="f">
                    <v:path arrowok="t" o:connecttype="custom" o:connectlocs="66,8;53,8;65,25;69,50;67,65;56,81;36,84;65,84;70,81;83,63;87,44;84,28;74,12;66,8" o:connectangles="0,0,0,0,0,0,0,0,0,0,0,0,0,0"/>
                  </v:shape>
                </v:group>
                <v:group id="Group 405" o:spid="_x0000_s1506" style="position:absolute;left:5404;top:5318;width:66;height:92" coordorigin="5404,5318" coordsize="66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406" o:spid="_x0000_s1507" style="position:absolute;left:5404;top:5318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LcN8YA&#10;AADcAAAADwAAAGRycy9kb3ducmV2LnhtbESPT2vCQBTE7wW/w/KE3upGsVWiq0ihYKBI/XPI8ZF9&#10;JtHs25DdmNRP7wqFHoeZ+Q2zXPemEjdqXGlZwXgUgSDOrC45V3A6fr3NQTiPrLGyTAp+ycF6NXhZ&#10;Yqxtx3u6HXwuAoRdjAoK7+tYSpcVZNCNbE0cvLNtDPogm1zqBrsAN5WcRNGHNFhyWCiwps+Csuuh&#10;NQouJv3ukl3Sztrj/eeSpu/5uUyUeh32mwUIT73/D/+1t1rBfDKF55lw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LcN8YAAADcAAAADwAAAAAAAAAAAAAAAACYAgAAZHJz&#10;L2Rvd25yZXYueG1sUEsFBgAAAAAEAAQA9QAAAIsDAAAAAA==&#10;" path="m30,13r-20,l14,13r,73l,88r,3l47,91r,-3l37,88,30,87r,-65l34,18r-4,l30,13e" fillcolor="#231f20" stroked="f">
                    <v:path arrowok="t" o:connecttype="custom" o:connectlocs="30,13;10,13;14,13;14,86;0,88;0,91;47,91;47,88;37,88;30,87;30,22;34,18;30,18;30,13" o:connectangles="0,0,0,0,0,0,0,0,0,0,0,0,0,0"/>
                  </v:shape>
                  <v:shape id="Freeform 407" o:spid="_x0000_s1508" style="position:absolute;left:5404;top:5318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55rMYA&#10;AADcAAAADwAAAGRycy9kb3ducmV2LnhtbESPW2vCQBSE3wv+h+UIvtWNgheiq4hQaECkXh7yeMge&#10;k2j2bMhuTNpf3y0UfBxm5htmve1NJZ7UuNKygsk4AkGcWV1yruB6+XhfgnAeWWNlmRR8k4PtZvC2&#10;xljbjk/0PPtcBAi7GBUU3texlC4ryKAb25o4eDfbGPRBNrnUDXYBbio5jaK5NFhyWCiwpn1B2ePc&#10;GgV3kx665Ji0i/by83VP01l+KxOlRsN+twLhqfev8H/7UytYTmfwdy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55rMYAAADcAAAADwAAAAAAAAAAAAAAAACYAgAAZHJz&#10;L2Rvd25yZXYueG1sUEsFBgAAAAAEAAQA9QAAAIsDAAAAAA==&#10;" path="m65,12r-16,l51,19r12,l65,15r,-3e" fillcolor="#231f20" stroked="f">
                    <v:path arrowok="t" o:connecttype="custom" o:connectlocs="65,12;49,12;51,19;63,19;65,15;65,12" o:connectangles="0,0,0,0,0,0"/>
                  </v:shape>
                  <v:shape id="Freeform 408" o:spid="_x0000_s1509" style="position:absolute;left:5404;top:5318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n28UA&#10;AADcAAAADwAAAGRycy9kb3ducmV2LnhtbESPQWvCQBSE7wX/w/IEb3WjoJXoKiIIBkpp1UOOj+wz&#10;iWbfhuzGpP31XUHwOMzMN8xq05tK3KlxpWUFk3EEgjizuuRcwfm0f1+AcB5ZY2WZFPySg8168LbC&#10;WNuOf+h+9LkIEHYxKii8r2MpXVaQQTe2NXHwLrYx6INscqkb7ALcVHIaRXNpsOSwUGBNu4Ky27E1&#10;Cq4m/eySr6T9aE9/39c0neWXMlFqNOy3SxCeev8KP9sHrWAxncPjTD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OfbxQAAANwAAAAPAAAAAAAAAAAAAAAAAJgCAABkcnMv&#10;ZG93bnJldi54bWxQSwUGAAAAAAQABAD1AAAAigMAAAAA&#10;" path="m61,l47,,40,3,31,18r3,l39,12r26,l65,3,61,e" fillcolor="#231f20" stroked="f">
                    <v:path arrowok="t" o:connecttype="custom" o:connectlocs="61,0;47,0;40,3;31,18;34,18;39,12;65,12;65,3;61,0" o:connectangles="0,0,0,0,0,0,0,0,0"/>
                  </v:shape>
                  <v:shape id="Freeform 409" o:spid="_x0000_s1510" style="position:absolute;left:5404;top:5318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BCQMUA&#10;AADcAAAADwAAAGRycy9kb3ducmV2LnhtbESPQWvCQBSE74L/YXmCN90oWCW6igiFBkqx6iHHR/aZ&#10;RLNvQ3Zj0v76rlDwOMzMN8xm15tKPKhxpWUFs2kEgjizuuRcweX8PlmBcB5ZY2WZFPyQg912ONhg&#10;rG3H3/Q4+VwECLsYFRTe17GULivIoJvamjh4V9sY9EE2udQNdgFuKjmPojdpsOSwUGBNh4Ky+6k1&#10;Cm4m/eySr6Rdtuff4y1NF/m1TJQaj/r9GoSn3r/C/+0PrWA1X8LzTDg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EJAxQAAANwAAAAPAAAAAAAAAAAAAAAAAJgCAABkcnMv&#10;ZG93bnJldi54bWxQSwUGAAAAAAQABAD1AAAAigMAAAAA&#10;" path="m29,l20,3,10,7,,10r,3l2,13r2,l30,13,30,,29,e" fillcolor="#231f20" stroked="f">
                    <v:path arrowok="t" o:connecttype="custom" o:connectlocs="29,0;20,3;10,7;0,10;0,13;2,13;4,13;30,13;30,0;29,0" o:connectangles="0,0,0,0,0,0,0,0,0,0"/>
                  </v:shape>
                </v:group>
                <v:group id="Group 410" o:spid="_x0000_s1511" style="position:absolute;left:5473;top:5318;width:151;height:92" coordorigin="5473,5318" coordsize="151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411" o:spid="_x0000_s1512" style="position:absolute;left:5473;top:5318;width:151;height:92;visibility:visible;mso-wrap-style:square;v-text-anchor:top" coordsize="15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xOJ8YA&#10;AADcAAAADwAAAGRycy9kb3ducmV2LnhtbESPQWvCQBSE7wX/w/IEL0U3KhSNrlKEoiAFm3rQ2yP7&#10;TIK7b0N2NbG/vlsoeBxm5htmue6sEXdqfOVYwXiUgCDOna64UHD8/hjOQPiArNE4JgUP8rBe9V6W&#10;mGrX8hfds1CICGGfooIyhDqV0uclWfQjVxNH7+IaiyHKppC6wTbCrZGTJHmTFiuOCyXWtCkpv2Y3&#10;q2BqDp+bn1ebn+bbszkdxo92rzOlBv3ufQEiUBee4f/2TiuYTeb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xOJ8YAAADcAAAADwAAAAAAAAAAAAAAAACYAgAAZHJz&#10;L2Rvd25yZXYueG1sUEsFBgAAAAAEAAQA9QAAAIsDAAAAAA==&#10;" path="m29,11r-19,l13,11r,77l7,88,,88r,3l44,91r,-3l37,88r-7,l30,21r5,-6l29,15r,-4e" fillcolor="#231f20" stroked="f">
                    <v:path arrowok="t" o:connecttype="custom" o:connectlocs="29,11;10,11;13,11;13,88;7,88;0,88;0,91;44,91;44,88;37,88;30,88;30,21;35,15;29,15;29,11" o:connectangles="0,0,0,0,0,0,0,0,0,0,0,0,0,0,0"/>
                  </v:shape>
                  <v:shape id="Freeform 412" o:spid="_x0000_s1513" style="position:absolute;left:5473;top:5318;width:151;height:92;visibility:visible;mso-wrap-style:square;v-text-anchor:top" coordsize="15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9xZ8MA&#10;AADcAAAADwAAAGRycy9kb3ducmV2LnhtbERPz2vCMBS+D/wfwhO8jJmqMLQzighDQQStHtzt0by1&#10;xeSlNJmt/vXmMPD48f2eLztrxI0aXzlWMBomIIhzpysuFJxP3x9TED4gazSOScGdPCwXvbc5ptq1&#10;fKRbFgoRQ9inqKAMoU6l9HlJFv3Q1cSR+3WNxRBhU0jdYBvDrZHjJPmUFiuODSXWtC4pv2Z/VsHE&#10;HPbrx7vNL7PNj7kcRvd2pzOlBv1u9QUiUBde4n/3ViuYTuL8eCY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9xZ8MAAADcAAAADwAAAAAAAAAAAAAAAACYAgAAZHJzL2Rv&#10;d25yZXYueG1sUEsFBgAAAAAEAAQA9QAAAIgDAAAAAA==&#10;" path="m80,10r-16,l67,18r,69l62,88r-9,l53,91r45,l98,88r-8,l84,88r,-66l88,16r-6,l80,10e" fillcolor="#231f20" stroked="f">
                    <v:path arrowok="t" o:connecttype="custom" o:connectlocs="80,10;64,10;67,18;67,87;62,88;53,88;53,91;98,91;98,88;90,88;84,88;84,22;88,16;82,16;80,10" o:connectangles="0,0,0,0,0,0,0,0,0,0,0,0,0,0,0"/>
                  </v:shape>
                  <v:shape id="Freeform 413" o:spid="_x0000_s1514" style="position:absolute;left:5473;top:5318;width:151;height:92;visibility:visible;mso-wrap-style:square;v-text-anchor:top" coordsize="15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U/MYA&#10;AADcAAAADwAAAGRycy9kb3ducmV2LnhtbESPQWvCQBSE74X+h+UVvBTdREE0ukoRSguloNGD3h7Z&#10;ZxLcfRuyWxP767sFweMwM98wy3VvjbhS62vHCtJRAoK4cLrmUsFh/z6cgfABWaNxTApu5GG9en5a&#10;YqZdxzu65qEUEcI+QwVVCE0mpS8qsuhHriGO3tm1FkOUbSl1i12EWyPHSTKVFmuOCxU2tKmouOQ/&#10;VsHEbL83v6+2OM4/Tua4TW/dl86VGrz0bwsQgfrwCN/bn1rBbJLC/5l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PU/MYAAADcAAAADwAAAAAAAAAAAAAAAACYAgAAZHJz&#10;L2Rvd25yZXYueG1sUEsFBgAAAAAEAAQA9QAAAIsDAAAAAA==&#10;" path="m132,10r-12,l121,87r-4,l107,88r,3l151,91r,-3l146,88r-9,-1l137,32,133,10r-1,e" fillcolor="#231f20" stroked="f">
                    <v:path arrowok="t" o:connecttype="custom" o:connectlocs="132,10;120,10;121,87;117,87;107,88;107,91;151,91;151,88;146,88;137,87;137,32;133,10;132,10" o:connectangles="0,0,0,0,0,0,0,0,0,0,0,0,0"/>
                  </v:shape>
                  <v:shape id="Freeform 414" o:spid="_x0000_s1515" style="position:absolute;left:5473;top:5318;width:151;height:92;visibility:visible;mso-wrap-style:square;v-text-anchor:top" coordsize="15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FKi8YA&#10;AADcAAAADwAAAGRycy9kb3ducmV2LnhtbESPQWvCQBSE7wX/w/KEXopuVCgaXUWE0kIRNHrQ2yP7&#10;TIK7b0N2a2J/fVcoeBxm5htmseqsETdqfOVYwWiYgCDOna64UHA8fAymIHxA1mgck4I7eVgtey8L&#10;TLVreU+3LBQiQtinqKAMoU6l9HlJFv3Q1cTRu7jGYoiyKaRusI1wa+Q4Sd6lxYrjQok1bUrKr9mP&#10;VTAxu+3m983mp9nn2Zx2o3v7rTOlXvvdeg4iUBee4f/2l1YwnYzhcS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FKi8YAAADcAAAADwAAAAAAAAAAAAAAAACYAgAAZHJz&#10;L2Rvd25yZXYueG1sUEsFBgAAAAAEAAQA9QAAAIsDAAAAAA==&#10;" path="m114,l98,,86,12r-4,4l88,16r,-1l95,10r37,l114,e" fillcolor="#231f20" stroked="f">
                    <v:path arrowok="t" o:connecttype="custom" o:connectlocs="114,0;98,0;86,12;82,16;88,16;88,15;95,10;132,10;114,0" o:connectangles="0,0,0,0,0,0,0,0,0"/>
                  </v:shape>
                  <v:shape id="Freeform 415" o:spid="_x0000_s1516" style="position:absolute;left:5473;top:5318;width:151;height:92;visibility:visible;mso-wrap-style:square;v-text-anchor:top" coordsize="15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3vEMYA&#10;AADcAAAADwAAAGRycy9kb3ducmV2LnhtbESPQWvCQBSE74X+h+UVvBTdaEA0ukoRSguloNGD3h7Z&#10;ZxLcfRuyWxP767sFweMwM98wy3VvjbhS62vHCsajBARx4XTNpYLD/n04A+EDskbjmBTcyMN69fy0&#10;xEy7jnd0zUMpIoR9hgqqEJpMSl9UZNGPXEMcvbNrLYYo21LqFrsIt0ZOkmQqLdYcFypsaFNRccl/&#10;rILUbL83v6+2OM4/Tua4Hd+6L50rNXjp3xYgAvXhEb63P7WCWZrC/5l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3vEMYAAADcAAAADwAAAAAAAAAAAAAAAACYAgAAZHJz&#10;L2Rvd25yZXYueG1sUEsFBgAAAAAEAAQA9QAAAIsDAAAAAA==&#10;" path="m73,l49,,41,6,29,15r6,l39,10r41,l79,8,73,e" fillcolor="#231f20" stroked="f">
                    <v:path arrowok="t" o:connecttype="custom" o:connectlocs="73,0;49,0;41,6;29,15;35,15;39,10;80,10;79,8;73,0" o:connectangles="0,0,0,0,0,0,0,0,0"/>
                  </v:shape>
                  <v:shape id="Freeform 416" o:spid="_x0000_s1517" style="position:absolute;left:5473;top:5318;width:151;height:92;visibility:visible;mso-wrap-style:square;v-text-anchor:top" coordsize="15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R3ZMcA&#10;AADcAAAADwAAAGRycy9kb3ducmV2LnhtbESPQWvCQBSE7wX/w/IEL0U3aikaXaUIpUIp2OhBb4/s&#10;Mwnuvg3ZrYn++m5B6HGYmW+Y5bqzRlyp8ZVjBeNRAoI4d7riQsFh/z6cgfABWaNxTApu5GG96j0t&#10;MdWu5W+6ZqEQEcI+RQVlCHUqpc9LsuhHriaO3tk1FkOUTSF1g22EWyMnSfIqLVYcF0qsaVNSfsl+&#10;rIKp2X1t7s82P84/Tua4G9/aT50pNeh3bwsQgbrwH360t1rBbPoC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Ed2THAAAA3AAAAA8AAAAAAAAAAAAAAAAAmAIAAGRy&#10;cy9kb3ducmV2LnhtbFBLBQYAAAAABAAEAPUAAACMAwAAAAA=&#10;" path="m28,l19,3,9,6,,8r,4l2,12,4,11r25,l29,,28,e" fillcolor="#231f20" stroked="f">
                    <v:path arrowok="t" o:connecttype="custom" o:connectlocs="28,0;19,3;9,6;0,8;0,12;2,12;4,11;29,11;29,0;28,0" o:connectangles="0,0,0,0,0,0,0,0,0,0"/>
                  </v:shape>
                </v:group>
                <v:rect id="Rectangle 417" o:spid="_x0000_s1518" style="position:absolute;left:4493;top:4923;width:400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Tw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/TwcYAAADcAAAADwAAAAAAAAAAAAAAAACYAgAAZHJz&#10;L2Rvd25yZXYueG1sUEsFBgAAAAAEAAQA9QAAAIsDAAAAAA=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32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257175" cy="200025"/>
                              <wp:effectExtent l="0" t="0" r="9525" b="9525"/>
                              <wp:docPr id="1012" name="Picture 10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175" cy="20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418" o:spid="_x0000_s1519" style="position:absolute;left:4485;top:4910;width:411;height:345" coordorigin="4485,4910" coordsize="411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419" o:spid="_x0000_s1520" style="position:absolute;left:4485;top:4910;width:411;height:345;visibility:visible;mso-wrap-style:square;v-text-anchor:top" coordsize="411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/HKsYA&#10;AADcAAAADwAAAGRycy9kb3ducmV2LnhtbESPQWvCQBSE74X+h+UJvdWNFqxEVykV0+KtUSTeHtln&#10;Ept9m2a3Sfz33YLgcZiZb5jlejC16Kh1lWUFk3EEgji3uuJCwWG/fZ6DcB5ZY22ZFFzJwXr1+LDE&#10;WNuev6hLfSEChF2MCkrvm1hKl5dk0I1tQxy8s20N+iDbQuoW+wA3tZxG0UwarDgslNjQe0n5d/pr&#10;FPzMPtJLnvVJZ5LjLtmc6kxmW6WeRsPbAoSnwd/Dt/anVjB/eYX/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/HKsYAAADcAAAADwAAAAAAAAAAAAAAAACYAgAAZHJz&#10;L2Rvd25yZXYueG1sUEsFBgAAAAAEAAQA9QAAAIsDAAAAAA==&#10;" path="m143,l,206,204,345r-4,-22l190,323,13,203,137,25r10,l143,e" fillcolor="#c7c8ca" stroked="f">
                    <v:path arrowok="t" o:connecttype="custom" o:connectlocs="143,0;0,206;204,345;200,323;190,323;13,203;137,25;147,25;143,0" o:connectangles="0,0,0,0,0,0,0,0,0"/>
                  </v:shape>
                  <v:shape id="Freeform 420" o:spid="_x0000_s1521" style="position:absolute;left:4485;top:4910;width:411;height:345;visibility:visible;mso-wrap-style:square;v-text-anchor:top" coordsize="411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TWMMA&#10;AADcAAAADwAAAGRycy9kb3ducmV2LnhtbERPTWvCQBC9F/oflil4qxsriEQ3QSympbdGkXgbsmMS&#10;zc6m2W2S/vvuodDj431v08m0YqDeNZYVLOYRCOLS6oYrBafj4XkNwnlkja1lUvBDDtLk8WGLsbYj&#10;f9KQ+0qEEHYxKqi972IpXVmTQTe3HXHgrrY36APsK6l7HEO4aeVLFK2kwYZDQ40d7Wsq7/m3UfC1&#10;estvZTFmg8nOH9nrpS1kcVBq9jTtNiA8Tf5f/Od+1wrWy7A2nAlHQC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BTWMMAAADcAAAADwAAAAAAAAAAAAAAAACYAgAAZHJzL2Rv&#10;d25yZXYueG1sUEsFBgAAAAAEAAQA9QAAAIgDAAAAAA==&#10;" path="m409,203l177,249r13,74l200,323,188,257,411,213r-2,-10e" fillcolor="#c7c8ca" stroked="f">
                    <v:path arrowok="t" o:connecttype="custom" o:connectlocs="409,203;177,249;190,323;200,323;188,257;411,213;409,203" o:connectangles="0,0,0,0,0,0,0"/>
                  </v:shape>
                  <v:shape id="Freeform 421" o:spid="_x0000_s1522" style="position:absolute;left:4485;top:4910;width:411;height:345;visibility:visible;mso-wrap-style:square;v-text-anchor:top" coordsize="411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z2w8YA&#10;AADcAAAADwAAAGRycy9kb3ducmV2LnhtbESPQWvCQBSE74X+h+UJvdWNFkSjq5SKafHWKBJvj+wz&#10;ic2+TbPbJP77bkHocZiZb5jVZjC16Kh1lWUFk3EEgji3uuJCwfGwe56DcB5ZY22ZFNzIwWb9+LDC&#10;WNueP6lLfSEChF2MCkrvm1hKl5dk0I1tQxy8i20N+iDbQuoW+wA3tZxG0UwarDgslNjQW0n5V/pj&#10;FHzP3tNrnvVJZ5LTPtme60xmO6WeRsPrEoSnwf+H7+0PrWD+soC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z2w8YAAADcAAAADwAAAAAAAAAAAAAAAACYAgAAZHJz&#10;L2Rvd25yZXYueG1sUEsFBgAAAAAEAAQA9QAAAIsDAAAAAA==&#10;" path="m147,25r-10,l150,98,215,87r-56,l147,25e" fillcolor="#c7c8ca" stroked="f">
                    <v:path arrowok="t" o:connecttype="custom" o:connectlocs="147,25;137,25;150,98;215,87;159,87;147,25" o:connectangles="0,0,0,0,0,0"/>
                  </v:shape>
                  <v:shape id="Freeform 422" o:spid="_x0000_s1523" style="position:absolute;left:4485;top:4910;width:411;height:345;visibility:visible;mso-wrap-style:square;v-text-anchor:top" coordsize="411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sI8MA&#10;AADcAAAADwAAAGRycy9kb3ducmV2LnhtbERPTWvCQBC9F/oflil4qxuLiEQ3QSympbdGkXgbsmMS&#10;zc6m2W2S/vvuodDj431v08m0YqDeNZYVLOYRCOLS6oYrBafj4XkNwnlkja1lUvBDDtLk8WGLsbYj&#10;f9KQ+0qEEHYxKqi972IpXVmTQTe3HXHgrrY36APsK6l7HEO4aeVLFK2kwYZDQ40d7Wsq7/m3UfC1&#10;estvZTFmg8nOH9nrpS1kcVBq9jTtNiA8Tf5f/Od+1wrWyzA/nAlHQC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AsI8MAAADcAAAADwAAAAAAAAAAAAAAAACYAgAAZHJzL2Rv&#10;d25yZXYueG1sUEsFBgAAAAAEAAQA9QAAAIgDAAAAAA==&#10;" path="m375,48l159,87r56,l377,58,375,48e" fillcolor="#c7c8ca" stroked="f">
                    <v:path arrowok="t" o:connecttype="custom" o:connectlocs="375,48;159,87;215,87;377,58;375,48" o:connectangles="0,0,0,0,0"/>
                  </v:shape>
                </v:group>
                <v:rect id="Rectangle 423" o:spid="_x0000_s1524" style="position:absolute;left:2499;top:4366;width:36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mv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pr/EAAAA3AAAAA8AAAAAAAAAAAAAAAAAmAIAAGRycy9k&#10;b3ducmV2LnhtbFBLBQYAAAAABAAEAPUAAACJAwAAAAA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34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219075" cy="209550"/>
                              <wp:effectExtent l="0" t="0" r="9525" b="0"/>
                              <wp:docPr id="1013" name="Picture 10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09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424" o:spid="_x0000_s1525" style="position:absolute;left:2493;top:4360;width:359;height:342" coordorigin="2493,4360" coordsize="359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425" o:spid="_x0000_s1526" style="position:absolute;left:2493;top:4360;width:359;height:342;visibility:visible;mso-wrap-style:square;v-text-anchor:top" coordsize="359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gWbcIA&#10;AADcAAAADwAAAGRycy9kb3ducmV2LnhtbESP0WoCMRRE3wv+Q7hC32piV0RWo6ho8Umq6wdcNtfd&#10;xeRm2aS6/ftGEPo4zJwZZrHqnRV36kLjWcN4pEAQl940XGm4FPuPGYgQkQ1az6ThlwKsloO3BebG&#10;P/hE93OsRCrhkKOGOsY2lzKUNTkMI98SJ+/qO4cxya6SpsNHKndWfio1lQ4bTgs1trStqbydf5yG&#10;mS0O2XG6u9jvYrP5UiojI1nr92G/noOI1Mf/8Is+mMRNMnieS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BZtwgAAANwAAAAPAAAAAAAAAAAAAAAAAJgCAABkcnMvZG93&#10;bnJldi54bWxQSwUGAAAAAAQABAD1AAAAhwMAAAAA&#10;" path="m93,197r-15,l252,342r6,-8l93,197e" fillcolor="#c7c8ca" stroked="f">
                    <v:path arrowok="t" o:connecttype="custom" o:connectlocs="93,197;78,197;252,342;258,334;93,197" o:connectangles="0,0,0,0,0"/>
                  </v:shape>
                  <v:shape id="Freeform 426" o:spid="_x0000_s1527" style="position:absolute;left:2493;top:4360;width:359;height:342;visibility:visible;mso-wrap-style:square;v-text-anchor:top" coordsize="359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OGcIA&#10;AADcAAAADwAAAGRycy9kb3ducmV2LnhtbESP3YrCMBSE74V9h3AWvNPEH0SqUVRUvJLV+gCH5mxb&#10;NjkpTdT69psFYS+HmW+GWa47Z8WD2lB71jAaKhDEhTc1lxpu+WEwBxEiskHrmTS8KMB69dFbYmb8&#10;ky/0uMZSpBIOGWqoYmwyKUNRkcMw9A1x8r596zAm2ZbStPhM5c7KsVIz6bDmtFBhQ7uKip/r3WmY&#10;2/w0Oc/2N/uVb7dHpSZkJGvd/+w2CxCRuvgfftMnk7jpFP7Op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Y4ZwgAAANwAAAAPAAAAAAAAAAAAAAAAAJgCAABkcnMvZG93&#10;bnJldi54bWxQSwUGAAAAAAQABAD1AAAAhwMAAAAA&#10;" path="m250,l,17,20,264,41,239r-13,l10,26,227,11r13,l250,e" fillcolor="#c7c8ca" stroked="f">
                    <v:path arrowok="t" o:connecttype="custom" o:connectlocs="250,0;0,17;20,264;41,239;28,239;10,26;227,11;240,11;250,0" o:connectangles="0,0,0,0,0,0,0,0,0"/>
                  </v:shape>
                  <v:shape id="Freeform 427" o:spid="_x0000_s1528" style="position:absolute;left:2493;top:4360;width:359;height:342;visibility:visible;mso-wrap-style:square;v-text-anchor:top" coordsize="359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0rgsMA&#10;AADcAAAADwAAAGRycy9kb3ducmV2LnhtbESPUWvCMBSF3wf+h3AF32aibiK1qejQ4dPYrD/g0lzb&#10;YnJTmkzrv18Ggz0ezvnO4eSbwVlxoz60njXMpgoEceVNy7WGc3l4XoEIEdmg9UwaHhRgU4yecsyM&#10;v/MX3U6xFqmEQ4Yamhi7TMpQNeQwTH1HnLyL7x3GJPtamh7vqdxZOVdqKR22nBYa7Oitoep6+nYa&#10;VrY8Lj6W+7P9LHe7d6UWZCRrPRkP2zWISEP8D//RR5O4l1f4PZOO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0rgsMAAADcAAAADwAAAAAAAAAAAAAAAACYAgAAZHJzL2Rv&#10;d25yZXYueG1sUEsFBgAAAAAEAAQA9QAAAIgDAAAAAA==&#10;" path="m77,183l28,239r13,l78,197r15,l77,183e" fillcolor="#c7c8ca" stroked="f">
                    <v:path arrowok="t" o:connecttype="custom" o:connectlocs="77,183;28,239;41,239;78,197;93,197;77,183" o:connectangles="0,0,0,0,0,0"/>
                  </v:shape>
                  <v:shape id="Freeform 428" o:spid="_x0000_s1529" style="position:absolute;left:2493;top:4360;width:359;height:342;visibility:visible;mso-wrap-style:square;v-text-anchor:top" coordsize="359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+19cIA&#10;AADcAAAADwAAAGRycy9kb3ducmV2LnhtbESP0WoCMRRE3wv+Q7iCbzWxlkVWo6io+FSq6wdcNtfd&#10;xeRm2aS6/r0pFPo4zJwZZrHqnRV36kLjWcNkrEAQl940XGm4FPv3GYgQkQ1az6ThSQFWy8HbAnPj&#10;H3yi+zlWIpVwyFFDHWObSxnKmhyGsW+Jk3f1ncOYZFdJ0+EjlTsrP5TKpMOG00KNLW1rKm/nH6dh&#10;Zovj9CvbXex3sdkclJqSkaz1aNiv5yAi9fE//EcfTeI+M/g9k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77X1wgAAANwAAAAPAAAAAAAAAAAAAAAAAJgCAABkcnMvZG93&#10;bnJldi54bWxQSwUGAAAAAAQABAD1AAAAhwMAAAAA&#10;" path="m240,11r-13,l178,67,352,218r6,-7l192,66,240,11e" fillcolor="#c7c8ca" stroked="f">
                    <v:path arrowok="t" o:connecttype="custom" o:connectlocs="240,11;227,11;178,67;352,218;358,211;192,66;240,11" o:connectangles="0,0,0,0,0,0,0"/>
                  </v:shape>
                </v:group>
                <v:rect id="Rectangle 429" o:spid="_x0000_s1530" style="position:absolute;left:603;top:3721;width:3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bU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ebUMYAAADcAAAADwAAAAAAAAAAAAAAAACYAgAAZHJz&#10;L2Rvd25yZXYueG1sUEsFBgAAAAAEAAQA9QAAAIsDAAAAAA=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36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209550" cy="228600"/>
                              <wp:effectExtent l="0" t="0" r="0" b="0"/>
                              <wp:docPr id="1014" name="Picture 10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955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430" o:spid="_x0000_s1531" style="position:absolute;left:596;top:3714;width:222;height:366" coordorigin="596,3714" coordsize="222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431" o:spid="_x0000_s1532" style="position:absolute;left:596;top:3714;width:222;height:366;visibility:visible;mso-wrap-style:square;v-text-anchor:top" coordsize="222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MNp8UA&#10;AADcAAAADwAAAGRycy9kb3ducmV2LnhtbESPQWvCQBSE70L/w/IKvekmJYqmrqG2FHqIh9ri+ZF9&#10;JsHs27i7jem/dwWhx2FmvmHWxWg6MZDzrWUF6SwBQVxZ3XKt4Of7Y7oE4QOyxs4yKfgjD8XmYbLG&#10;XNsLf9GwD7WIEPY5KmhC6HMpfdWQQT+zPXH0jtYZDFG6WmqHlwg3nXxOkoU02HJcaLCnt4aq0/7X&#10;KDifknK7c4dFG8oUy6Pv59n7XKmnx/H1BUSgMfyH7+1PrWCZre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w2nxQAAANwAAAAPAAAAAAAAAAAAAAAAAJgCAABkcnMv&#10;ZG93bnJldi54bWxQSwUGAAAAAAQABAD1AAAAigMAAAAA&#10;" path="m82,190r-13,l213,365r8,-6l82,190e" fillcolor="#c7c8ca" stroked="f">
                    <v:path arrowok="t" o:connecttype="custom" o:connectlocs="82,190;69,190;213,365;221,359;82,190" o:connectangles="0,0,0,0,0"/>
                  </v:shape>
                  <v:shape id="Freeform 432" o:spid="_x0000_s1533" style="position:absolute;left:596;top:3714;width:222;height:366;visibility:visible;mso-wrap-style:square;v-text-anchor:top" coordsize="222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Ay58IA&#10;AADcAAAADwAAAGRycy9kb3ducmV2LnhtbERPz2vCMBS+D/wfwhN2W9PKKqUzls0x2KEe1LHzo3m2&#10;xealSzKt/705CB4/vt+rajKDOJPzvWUFWZKCIG6s7rlV8HP4eilA+ICscbBMCq7koVrPnlZYanvh&#10;HZ33oRUxhH2JCroQxlJK33Rk0Cd2JI7c0TqDIULXSu3wEsPNIBdpupQGe44NHY606ag57f+Ngr9T&#10;Wn9s3e+yD3WG9dGP+etnrtTzfHp/AxFoCg/x3f2tFRR5nB/PxCM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DLnwgAAANwAAAAPAAAAAAAAAAAAAAAAAJgCAABkcnMvZG93&#10;bnJldi54bWxQSwUGAAAAAAQABAD1AAAAhwMAAAAA&#10;" path="m120,11r-86,l250,36,191,82,334,263r8,-6l206,84,275,29,120,11e" fillcolor="#c7c8ca" stroked="f">
                    <v:path arrowok="t" o:connecttype="custom" o:connectlocs="120,11;34,11;250,36;191,82;334,263;342,257;206,84;275,29;120,11" o:connectangles="0,0,0,0,0,0,0,0,0"/>
                  </v:shape>
                  <v:shape id="Freeform 433" o:spid="_x0000_s1534" style="position:absolute;left:596;top:3714;width:222;height:366;visibility:visible;mso-wrap-style:square;v-text-anchor:top" coordsize="222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yXfMQA&#10;AADcAAAADwAAAGRycy9kb3ducmV2LnhtbESPQWvCQBSE70L/w/IEb7qJGJHoKlYp9JAetMXzI/tM&#10;gtm3cXer6b93hYLHYWa+YVab3rTiRs43lhWkkwQEcWl1w5WCn++P8QKED8gaW8uk4I88bNZvgxXm&#10;2t75QLdjqESEsM9RQR1Cl0vpy5oM+ontiKN3ts5giNJVUju8R7hp5TRJ5tJgw3Ghxo52NZWX469R&#10;cL0kxfuXO82bUKRYnH2XzfaZUqNhv12CCNSHV/i//akVLLIUnmfi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8l3zEAAAA3AAAAA8AAAAAAAAAAAAAAAAAmAIAAGRycy9k&#10;b3ducmV2LnhtbFBLBQYAAAAABAAEAPUAAACJAwAAAAA=&#10;" path="m26,l,245,28,223r-16,l34,11r86,l26,e" fillcolor="#c7c8ca" stroked="f">
                    <v:path arrowok="t" o:connecttype="custom" o:connectlocs="26,0;0,245;28,223;12,223;34,11;120,11;26,0" o:connectangles="0,0,0,0,0,0,0"/>
                  </v:shape>
                  <v:shape id="Freeform 434" o:spid="_x0000_s1535" style="position:absolute;left:596;top:3714;width:222;height:366;visibility:visible;mso-wrap-style:square;v-text-anchor:top" coordsize="222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JC8MA&#10;AADcAAAADwAAAGRycy9kb3ducmV2LnhtbESPQYvCMBSE74L/ITxhb5oqW5FqFFdZ8FAP6rLnR/Ns&#10;i81LN8lq/fdGEDwOM/MNs1h1phFXcr62rGA8SkAQF1bXXCr4OX0PZyB8QNbYWCYFd/KwWvZ7C8y0&#10;vfGBrsdQighhn6GCKoQ2k9IXFRn0I9sSR+9sncEQpSuldniLcNPISZJMpcGa40KFLW0qKi7Hf6Pg&#10;75LkX3v3O61DPsb87Nv0c5sq9THo1nMQgbrwDr/aO61glk7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4JC8MAAADcAAAADwAAAAAAAAAAAAAAAACYAgAAZHJzL2Rv&#10;d25yZXYueG1sUEsFBgAAAAAEAAQA9QAAAIgDAAAAAA==&#10;" path="m71,176l12,223r16,l69,190r13,l71,176e" fillcolor="#c7c8ca" stroked="f">
                    <v:path arrowok="t" o:connecttype="custom" o:connectlocs="71,176;12,223;28,223;69,190;82,190;71,176" o:connectangles="0,0,0,0,0,0"/>
                  </v:shape>
                </v:group>
                <v:rect id="Rectangle 435" o:spid="_x0000_s1536" style="position:absolute;left:1932;top:2006;width:32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Lj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ULjsYAAADcAAAADwAAAAAAAAAAAAAAAACYAgAAZHJz&#10;L2Rvd25yZXYueG1sUEsFBgAAAAAEAAQA9QAAAIsDAAAAAA=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40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200025" cy="247650"/>
                              <wp:effectExtent l="0" t="0" r="9525" b="0"/>
                              <wp:docPr id="1015" name="Picture 10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0025" cy="24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436" o:spid="_x0000_s1537" style="position:absolute;left:1927;top:1998;width:325;height:402" coordorigin="1927,1998" coordsize="325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437" o:spid="_x0000_s1538" style="position:absolute;left:1927;top:1998;width:325;height:402;visibility:visible;mso-wrap-style:square;v-text-anchor:top" coordsize="325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H7TcMA&#10;AADcAAAADwAAAGRycy9kb3ducmV2LnhtbESPQWvCQBSE7wX/w/IEb3VjxBJTVxGh1WPV9v7MvibR&#10;7NuY3Zj4791CweMwM98wi1VvKnGjxpWWFUzGEQjizOqScwXfx4/XBITzyBory6TgTg5Wy8HLAlNt&#10;O97T7eBzESDsUlRQeF+nUrqsIINubGvi4P3axqAPssmlbrALcFPJOIrepMGSw0KBNW0Kyi6H1ij4&#10;jE/n6dV9baO4XZv2Z+8vspsrNRr263cQnnr/DP+3d1pBMpvB3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H7TcMAAADcAAAADwAAAAAAAAAAAAAAAACYAgAAZHJzL2Rv&#10;d25yZXYueG1sUEsFBgAAAAAEAAQA9QAAAIgDAAAAAA==&#10;" path="m237,185l148,397r9,4l242,198r26,l237,185e" fillcolor="#c7c8ca" stroked="f">
                    <v:path arrowok="t" o:connecttype="custom" o:connectlocs="237,185;148,397;157,401;242,198;268,198;237,185" o:connectangles="0,0,0,0,0,0"/>
                  </v:shape>
                  <v:shape id="Freeform 438" o:spid="_x0000_s1539" style="position:absolute;left:1927;top:1998;width:325;height:402;visibility:visible;mso-wrap-style:square;v-text-anchor:top" coordsize="325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lOsQA&#10;AADcAAAADwAAAGRycy9kb3ducmV2LnhtbESPS2/CMBCE75X6H6ytxK04DQKFFBNFlfo48mjvS7xN&#10;UuJ1Gjsk/HuMhMRxNDPfaFbZaBpxos7VlhW8TCMQxIXVNZcKvvfvzwkI55E1NpZJwZkcZOvHhxWm&#10;2g68pdPOlyJA2KWooPK+TaV0RUUG3dS2xMH7tZ1BH2RXSt3hEOCmkXEULaTBmsNChS29VVQcd71R&#10;8BEf/mb/bvMZxX1u+p+tP8phqdTkacxfQXga/T18a39pBcl8Adcz4Qj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DZTrEAAAA3AAAAA8AAAAAAAAAAAAAAAAAmAIAAGRycy9k&#10;b3ducmV2LnhtbFBLBQYAAAAABAAEAPUAAACJAwAAAAA=&#10;" path="m229,l1,96r82,34l,341r9,3l96,124,27,96,223,13r11,l229,e" fillcolor="#c7c8ca" stroked="f">
                    <v:path arrowok="t" o:connecttype="custom" o:connectlocs="229,0;1,96;83,130;0,341;9,344;96,124;27,96;223,13;234,13;229,0" o:connectangles="0,0,0,0,0,0,0,0,0,0"/>
                  </v:shape>
                  <v:shape id="Freeform 439" o:spid="_x0000_s1540" style="position:absolute;left:1927;top:1998;width:325;height:402;visibility:visible;mso-wrap-style:square;v-text-anchor:top" coordsize="325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/AocQA&#10;AADcAAAADwAAAGRycy9kb3ducmV2LnhtbESPwW7CMBBE70j9B2srcQOnqaCQYhCqVOBI0va+xNsk&#10;JV6nsUPC39eVkDiOZuaNZrUZTC0u1LrKsoKnaQSCOLe64kLB58f7ZAHCeWSNtWVScCUHm/XDaIWJ&#10;tj2ndMl8IQKEXYIKSu+bREqXl2TQTW1DHLxv2xr0QbaF1C32AW5qGUfRXBqsOCyU2NBbSfk564yC&#10;XXz6ef51x30Ud1vTfaX+LPulUuPHYfsKwtPg7+Fb+6AVLGYv8H8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PwKHEAAAA3AAAAA8AAAAAAAAAAAAAAAAAmAIAAGRycy9k&#10;b3ducmV2LnhtbFBLBQYAAAAABAAEAPUAAACJAwAAAAA=&#10;" path="m268,198r-26,l324,232r-8,-19l306,213,268,198e" fillcolor="#c7c8ca" stroked="f">
                    <v:path arrowok="t" o:connecttype="custom" o:connectlocs="268,198;242,198;324,232;316,213;306,213;268,198" o:connectangles="0,0,0,0,0,0"/>
                  </v:shape>
                  <v:shape id="Freeform 440" o:spid="_x0000_s1541" style="position:absolute;left:1927;top:1998;width:325;height:402;visibility:visible;mso-wrap-style:square;v-text-anchor:top" coordsize="325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BU08EA&#10;AADcAAAADwAAAGRycy9kb3ducmV2LnhtbERPy06DQBTdm/QfJreJOxmK0SDttGma9LEU1P2VuQVa&#10;5g5lhoJ/7yxMXJ6c92ozmVbcqXeNZQWLKAZBXFrdcKXg82P/lIJwHllja5kU/JCDzXr2sMJM25Fz&#10;uhe+EiGEXYYKau+7TEpX1mTQRbYjDtzZ9gZ9gH0ldY9jCDetTOL4VRpsODTU2NGupvJaDEbBIfm+&#10;PN/c+zFOhq0ZvnJ/leObUo/zabsE4Wny/+I/90krSF/C2nAmHA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QVNPBAAAA3AAAAA8AAAAAAAAAAAAAAAAAmAIAAGRycy9kb3du&#10;cmV2LnhtbFBLBQYAAAAABAAEAPUAAACGAwAAAAA=&#10;" path="m234,13r-11,l306,213r10,l234,13e" fillcolor="#c7c8ca" stroked="f">
                    <v:path arrowok="t" o:connecttype="custom" o:connectlocs="234,13;223,13;306,213;316,213;234,13" o:connectangles="0,0,0,0,0"/>
                  </v:shape>
                </v:group>
                <v:rect id="Rectangle 441" o:spid="_x0000_s1542" style="position:absolute;left:1043;top:1500;width:36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08ZM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TxkxQAAANwAAAAPAAAAAAAAAAAAAAAAAJgCAABkcnMv&#10;ZG93bnJldi54bWxQSwUGAAAAAAQABAD1AAAAigMAAAAA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34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228600" cy="209550"/>
                              <wp:effectExtent l="0" t="0" r="0" b="0"/>
                              <wp:docPr id="1016" name="Picture 10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09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442" o:spid="_x0000_s1543" style="position:absolute;left:1040;top:1493;width:367;height:342" coordorigin="1040,1493" coordsize="367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443" o:spid="_x0000_s1544" style="position:absolute;left:1040;top:1493;width:367;height:342;visibility:visible;mso-wrap-style:square;v-text-anchor:top" coordsize="367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1ybsMA&#10;AADcAAAADwAAAGRycy9kb3ducmV2LnhtbESP3YrCMBSE7xd8h3AE79a0ixSpRll0BemN+PMAh+Zs&#10;293mpCRRq09vBMHLYWa+YebL3rTiQs43lhWk4wQEcWl1w5WC03HzOQXhA7LG1jIpuJGH5WLwMcdc&#10;2yvv6XIIlYgQ9jkqqEPocil9WZNBP7YdcfR+rTMYonSV1A6vEW5a+ZUkmTTYcFyosaNVTeX/4WwU&#10;7M8p818x+dneu6zICndMd+1aqdGw/56BCNSHd/jV3moF0yy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1ybsMAAADcAAAADwAAAAAAAAAAAAAAAACYAgAAZHJzL2Rv&#10;d25yZXYueG1sUEsFBgAAAAAEAAQA9QAAAIgDAAAAAA==&#10;" path="m283,192l101,334r7,8l281,206r13,l283,192e" fillcolor="#c7c8ca" stroked="f">
                    <v:path arrowok="t" o:connecttype="custom" o:connectlocs="283,192;101,334;108,342;281,206;294,206;283,192" o:connectangles="0,0,0,0,0,0"/>
                  </v:shape>
                  <v:shape id="Freeform 444" o:spid="_x0000_s1545" style="position:absolute;left:1040;top:1493;width:367;height:342;visibility:visible;mso-wrap-style:square;v-text-anchor:top" coordsize="367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/sGcMA&#10;AADcAAAADwAAAGRycy9kb3ducmV2LnhtbESP3YrCMBSE7xd8h3AE79a0shSpRhF1QXqz+PMAh+bY&#10;VpuTkkStPr1ZWNjLYWa+YebL3rTiTs43lhWk4wQEcWl1w5WC0/H7cwrCB2SNrWVS8CQPy8XgY465&#10;tg/e0/0QKhEh7HNUUIfQ5VL6siaDfmw74uidrTMYonSV1A4fEW5aOUmSTBpsOC7U2NG6pvJ6uBkF&#10;+1vKfCm+trtXlxVZ4Y7pT7tRajTsVzMQgfrwH/5r77SCaTaB3zPxCM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/sGcMAAADcAAAADwAAAAAAAAAAAAAAAACYAgAAZHJzL2Rv&#10;d25yZXYueG1sUEsFBgAAAAAEAAQA9QAAAIgDAAAAAA==&#10;" path="m294,206r-13,l336,276r3,-25l329,251,294,206e" fillcolor="#c7c8ca" stroked="f">
                    <v:path arrowok="t" o:connecttype="custom" o:connectlocs="294,206;281,206;336,276;339,251;329,251;294,206" o:connectangles="0,0,0,0,0,0"/>
                  </v:shape>
                  <v:shape id="Freeform 445" o:spid="_x0000_s1546" style="position:absolute;left:1040;top:1493;width:367;height:342;visibility:visible;mso-wrap-style:square;v-text-anchor:top" coordsize="367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NJgsQA&#10;AADcAAAADwAAAGRycy9kb3ducmV2LnhtbESP3WrCQBSE7wu+w3IE7+omtQSJriJWQXJT/HmAQ/aY&#10;RLNnw+6q0afvFgq9HGbmG2a+7E0r7uR8Y1lBOk5AEJdWN1wpOB2371MQPiBrbC2Tgid5WC4Gb3PM&#10;tX3wnu6HUIkIYZ+jgjqELpfSlzUZ9GPbEUfvbJ3BEKWrpHb4iHDTyo8kyaTBhuNCjR2tayqvh5tR&#10;sL+lzJfic7N7dVmRFe6YfrdfSo2G/WoGIlAf/sN/7Z1WMM0m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zSYLEAAAA3AAAAA8AAAAAAAAAAAAAAAAAmAIAAGRycy9k&#10;b3ducmV2LnhtbFBLBQYAAAAABAAEAPUAAACJAwAAAAA=&#10;" path="m233,12r-90,l355,36,329,251r10,l367,27,233,12e" fillcolor="#c7c8ca" stroked="f">
                    <v:path arrowok="t" o:connecttype="custom" o:connectlocs="233,12;143,12;355,36;329,251;339,251;367,27;233,12" o:connectangles="0,0,0,0,0,0,0"/>
                  </v:shape>
                  <v:shape id="Freeform 446" o:spid="_x0000_s1547" style="position:absolute;left:1040;top:1493;width:367;height:342;visibility:visible;mso-wrap-style:square;v-text-anchor:top" coordsize="367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R9sMA&#10;AADcAAAADwAAAGRycy9kb3ducmV2LnhtbESP3YrCMBSE7xd8h3AE79a0ixSpRhF1QXqz+PMAh+bY&#10;VpuTkkStPr1ZWNjLYWa+YebL3rTiTs43lhWk4wQEcWl1w5WC0/H7cwrCB2SNrWVS8CQPy8XgY465&#10;tg/e0/0QKhEh7HNUUIfQ5VL6siaDfmw74uidrTMYonSV1A4fEW5a+ZUkmTTYcFyosaN1TeX1cDMK&#10;9reU+VJMtrtXlxVZ4Y7pT7tRajTsVzMQgfrwH/5r77SCaTaB3zPxCM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rR9sMAAADcAAAADwAAAAAAAAAAAAAAAACYAgAAZHJzL2Rv&#10;d25yZXYueG1sUEsFBgAAAAAEAAQA9QAAAIgDAAAAAA==&#10;" path="m121,r54,69l,213r6,7l189,71,143,12r90,l121,e" fillcolor="#c7c8ca" stroked="f">
                    <v:path arrowok="t" o:connecttype="custom" o:connectlocs="121,0;175,69;0,213;6,220;189,71;143,12;233,12;121,0" o:connectangles="0,0,0,0,0,0,0,0"/>
                  </v:shape>
                </v:group>
                <v:rect id="Rectangle 447" o:spid="_x0000_s1548" style="position:absolute;left:3964;top:711;width:32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83M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PzcxQAAANwAAAAPAAAAAAAAAAAAAAAAAJgCAABkcnMv&#10;ZG93bnJldi54bWxQSwUGAAAAAAQABAD1AAAAigMAAAAA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34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209550" cy="209550"/>
                              <wp:effectExtent l="0" t="0" r="0" b="0"/>
                              <wp:docPr id="1017" name="Picture 10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9550" cy="209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group id="Group 448" o:spid="_x0000_s1549" style="position:absolute;left:3963;top:699;width:418;height:361" coordorigin="3963,699" coordsize="418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449" o:spid="_x0000_s1550" style="position:absolute;left:3963;top:699;width:418;height:361;visibility:visible;mso-wrap-style:square;v-text-anchor:top" coordsize="418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sqMQA&#10;AADcAAAADwAAAGRycy9kb3ducmV2LnhtbESP0WqDQBRE3wv5h+UW+tasDdQY6xpCQGgoCDH5gIt7&#10;o1L3rnG3av++Wyj0cZiZM0y2X0wvJhpdZ1nByzoCQVxb3XGj4HopnhMQziNr7C2Tgm9ysM9XDxmm&#10;2s58pqnyjQgQdikqaL0fUild3ZJBt7YDcfBudjTogxwbqUecA9z0chNFsTTYcVhocaBjS/Vn9WUU&#10;nIouOu7me1PquJbX8nXQH+VJqafH5fAGwtPi/8N/7XetIIm38HsmHA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6bKjEAAAA3AAAAA8AAAAAAAAAAAAAAAAAmAIAAGRycy9k&#10;b3ducmV2LnhtbFBLBQYAAAAABAAEAPUAAACJAwAAAAA=&#10;" path="m247,269r-10,l239,360r24,-24l249,336r-2,-67e" fillcolor="#c7c8ca" stroked="f">
                    <v:path arrowok="t" o:connecttype="custom" o:connectlocs="247,269;237,269;239,360;263,336;249,336;247,269" o:connectangles="0,0,0,0,0,0"/>
                  </v:shape>
                  <v:shape id="Freeform 450" o:spid="_x0000_s1551" style="position:absolute;left:3963;top:699;width:418;height:361;visibility:visible;mso-wrap-style:square;v-text-anchor:top" coordsize="418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X42r0A&#10;AADcAAAADwAAAGRycy9kb3ducmV2LnhtbERPSwrCMBDdC94hjOBOUwWLVqOIIChCwc8BhmZsi82k&#10;NtHW25uF4PLx/qtNZyrxpsaVlhVMxhEI4szqknMFt+t+NAfhPLLGyjIp+JCDzbrfW2Gibctnel98&#10;LkIIuwQVFN7XiZQuK8igG9uaOHB32xj0ATa51A22IdxUchpFsTRYcmgosKZdQdnj8jIKjvsy2i3a&#10;Z57qOJO3dFbrU3pUajjotksQnjr/F//cB61gHoe14Uw4AnL9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2X42r0AAADcAAAADwAAAAAAAAAAAAAAAACYAgAAZHJzL2Rvd25yZXYu&#10;eG1sUEsFBgAAAAAEAAQA9QAAAIIDAAAAAA==&#10;" path="m256,23r-14,l403,173,249,336r14,l418,173,256,23e" fillcolor="#c7c8ca" stroked="f">
                    <v:path arrowok="t" o:connecttype="custom" o:connectlocs="256,23;242,23;403,173;249,336;263,336;418,173;256,23" o:connectangles="0,0,0,0,0,0,0"/>
                  </v:shape>
                  <v:shape id="Freeform 451" o:spid="_x0000_s1552" style="position:absolute;left:3963;top:699;width:418;height:361;visibility:visible;mso-wrap-style:square;v-text-anchor:top" coordsize="418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dQcMA&#10;AADcAAAADwAAAGRycy9kb3ducmV2LnhtbESP3YrCMBSE7xd8h3AE79ZUwWK7xrIUBEUo+PMAh+Zs&#10;W7Y5qU209e3NwoKXw8x8w2yy0bTiQb1rLCtYzCMQxKXVDVcKrpfd5xqE88gaW8uk4EkOsu3kY4Op&#10;tgOf6HH2lQgQdikqqL3vUildWZNBN7cdcfB+bG/QB9lXUvc4BLhp5TKKYmmw4bBQY0d5TeXv+W4U&#10;HHZNlCfDrSp0XMprser0sTgoNZuO318gPI3+Hf5v77WCdZzA35lwBO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ldQcMAAADcAAAADwAAAAAAAAAAAAAAAACYAgAAZHJzL2Rv&#10;d25yZXYueG1sUEsFBgAAAAAEAAQA9QAAAIgDAAAAAA==&#10;" path="m247,259l9,265r1,10l237,269r10,l247,259e" fillcolor="#c7c8ca" stroked="f">
                    <v:path arrowok="t" o:connecttype="custom" o:connectlocs="247,259;9,265;10,275;237,269;247,269;247,259" o:connectangles="0,0,0,0,0,0"/>
                  </v:shape>
                  <v:shape id="Freeform 452" o:spid="_x0000_s1553" style="position:absolute;left:3963;top:699;width:418;height:361;visibility:visible;mso-wrap-style:square;v-text-anchor:top" coordsize="418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piAb0A&#10;AADcAAAADwAAAGRycy9kb3ducmV2LnhtbERPSwrCMBDdC94hjOBOUwV/1SgiCIpQ8HOAoRnbYjOp&#10;TbT19mYhuHy8/2rTmlK8qXaFZQWjYQSCOLW64EzB7bofzEE4j6yxtEwKPuRgs+52Vhhr2/CZ3hef&#10;iRDCLkYFufdVLKVLczLohrYiDtzd1gZ9gHUmdY1NCDelHEfRVBosODTkWNEup/RxeRkFx30R7RbN&#10;M0v0NJW3ZFLpU3JUqt9rt0sQnlr/F//cB61gPgvzw5lwBOT6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MpiAb0AAADcAAAADwAAAAAAAAAAAAAAAACYAgAAZHJzL2Rvd25yZXYu&#10;eG1sUEsFBgAAAAAEAAQA9QAAAIIDAAAAAA==&#10;" path="m231,r2,91l,102r,10l244,100,242,23r14,l231,e" fillcolor="#c7c8ca" stroked="f">
                    <v:path arrowok="t" o:connecttype="custom" o:connectlocs="231,0;233,91;0,102;0,112;244,100;242,23;256,23;231,0" o:connectangles="0,0,0,0,0,0,0,0"/>
                  </v:shape>
                </v:group>
                <v:rect id="Rectangle 453" o:spid="_x0000_s1554" style="position:absolute;top:2690;width:1000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sAs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EH8N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ObALEAAAA3AAAAA8AAAAAAAAAAAAAAAAAmAIAAGRycy9k&#10;b3ducmV2LnhtbFBLBQYAAAAABAAEAPUAAACJAwAAAAA=&#10;" filled="f" stroked="f">
                  <v:textbox inset="0,0,0,0">
                    <w:txbxContent>
                      <w:p w:rsidR="00A631B2" w:rsidRDefault="00A631B2" w:rsidP="00A631B2">
                        <w:pPr>
                          <w:spacing w:line="1180" w:lineRule="atLeast"/>
                          <w:rPr>
                            <w:rFonts w:ascii="Times New Roman" w:hAnsi="Times New Roman"/>
                            <w:lang w:val="en-CA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638175" cy="742950"/>
                              <wp:effectExtent l="0" t="0" r="9525" b="0"/>
                              <wp:docPr id="1018" name="Picture 10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8175" cy="742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31B2" w:rsidRDefault="00A631B2" w:rsidP="00A631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lang w:val="en-CA"/>
                          </w:rPr>
                        </w:pPr>
                      </w:p>
                    </w:txbxContent>
                  </v:textbox>
                </v:rect>
                <v:shape id="Freeform 454" o:spid="_x0000_s1555" style="position:absolute;left:5790;top:1432;width:1013;height:403;visibility:visible;mso-wrap-style:square;v-text-anchor:top" coordsize="1013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JvMQA&#10;AADcAAAADwAAAGRycy9kb3ducmV2LnhtbESPQWvCQBSE7wX/w/IEb3XXWGqIriJCQMFLVfT6yD6T&#10;YPZtyK4a++u7hUKPw8x8wyxWvW3EgzpfO9YwGSsQxIUzNZcaTsf8PQXhA7LBxjFpeJGH1XLwtsDM&#10;uCd/0eMQShEh7DPUUIXQZlL6oiKLfuxa4uhdXWcxRNmV0nT4jHDbyESpT2mx5rhQYUubiorb4W41&#10;fMtzup/s2n0+lZeP3B5PyVkprUfDfj0HEagP/+G/9tZoSGcJ/J6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hCbzEAAAA3AAAAA8AAAAAAAAAAAAAAAAAmAIAAGRycy9k&#10;b3ducmV2LnhtbFBLBQYAAAAABAAEAPUAAACJAwAAAAA=&#10;" path="m1012,l,,,402r1012,l1012,362r-972,l40,40r-20,l20,20r992,l1012,e" fillcolor="#939598" stroked="f">
                  <v:path arrowok="t" o:connecttype="custom" o:connectlocs="1012,0;0,0;0,402;1012,402;1012,362;40,362;40,40;20,40;20,20;1012,20;1012,0" o:connectangles="0,0,0,0,0,0,0,0,0,0,0"/>
                </v:shape>
                <v:shape id="Freeform 455" o:spid="_x0000_s1556" style="position:absolute;left:5830;top:1452;width:973;height:343;visibility:visible;mso-wrap-style:square;v-text-anchor:top" coordsize="973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jxvcYA&#10;AADcAAAADwAAAGRycy9kb3ducmV2LnhtbESPQUsDMRSE74L/ITzBm81qoS3bpkWKpWIP1lUo3p6b&#10;183SzcuSxN3tv2+EgsdhZr5hFqvBNqIjH2rHCh5HGQji0umaKwVfn5uHGYgQkTU2jknBmQKslrc3&#10;C8y16/mDuiJWIkE45KjAxNjmUobSkMUwci1x8o7OW4xJ+kpqj32C20Y+ZdlEWqw5LRhsaW2oPBW/&#10;VkHxs39/2X53x9a/9bt1JQ8nMmOl7u+G5zmISEP8D1/br1rBbDqGvzPpCM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jxvcYAAADcAAAADwAAAAAAAAAAAAAAAACYAgAAZHJz&#10;L2Rvd25yZXYueG1sUEsFBgAAAAAEAAQA9QAAAIsDAAAAAA==&#10;" path="m972,l,,,20r932,l932,342r40,l972,e" fillcolor="#939598" stroked="f">
                  <v:path arrowok="t" o:connecttype="custom" o:connectlocs="972,0;0,0;0,20;932,20;932,342;972,342;972,0" o:connectangles="0,0,0,0,0,0,0"/>
                </v:shape>
                <v:shape id="Freeform 456" o:spid="_x0000_s1557" style="position:absolute;left:5810;top:145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a8cUA&#10;AADcAAAADwAAAGRycy9kb3ducmV2LnhtbESPQUsDMRSE70L/Q3gFb22ilbqszS5SEIpoi1XB42Pz&#10;3CxuXpYkttt/3wgFj8PMfMOs6tH14kAhdp413MwVCOLGm45bDR/vT7MCREzIBnvPpOFEEepqcrXC&#10;0vgjv9Fhn1qRIRxL1GBTGkopY2PJYZz7gTh73z44TFmGVpqAxwx3vbxVaikddpwXLA60ttT87H+d&#10;hvD8+bJQqmhDXKy/nN2+7jbGaH09HR8fQCQa03/40t4YDcX9HfydyUdAVm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prxxQAAANwAAAAPAAAAAAAAAAAAAAAAAJgCAABkcnMv&#10;ZG93bnJldi54bWxQSwUGAAAAAAQABAD1AAAAigMAAAAA&#10;" path="m,10r20,e" filled="f" strokecolor="#939598" strokeweight="1.1pt">
                  <v:path arrowok="t" o:connecttype="custom" o:connectlocs="0,10;20,10" o:connectangles="0,0"/>
                </v:shape>
                <v:rect id="Rectangle 457" o:spid="_x0000_s1558" style="position:absolute;left:5810;top:1452;width:972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gyqsQA&#10;AADcAAAADwAAAGRycy9kb3ducmV2LnhtbESPT4vCMBTE74LfITzBm6Yu6JZqFBFWVLz45+LttXm2&#10;xealNLHWb28WFvY4zMxvmMWqM5VoqXGlZQWTcQSCOLO65FzB9fIzikE4j6yxskwK3uRgtez3Fpho&#10;++ITtWefiwBhl6CCwvs6kdJlBRl0Y1sTB+9uG4M+yCaXusFXgJtKfkXRTBosOSwUWNOmoOxxfhoF&#10;6f548tvDddvGaV5XNr1Njnaq1HDQrecgPHX+P/zX3mkF8fcUfs+EIyCX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IMqrEAAAA3AAAAA8AAAAAAAAAAAAAAAAAmAIAAGRycy9k&#10;b3ducmV2LnhtbFBLBQYAAAAABAAEAPUAAACJAwAAAAA=&#10;" stroked="f">
                  <v:path arrowok="t"/>
                </v:rect>
                <v:shape id="Freeform 458" o:spid="_x0000_s1559" style="position:absolute;left:5805;top:1447;width:983;height:373;visibility:visible;mso-wrap-style:square;v-text-anchor:top" coordsize="983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tAsMA&#10;AADcAAAADwAAAGRycy9kb3ducmV2LnhtbERPy2rCQBTdC/7DcAV3deKDKNFRqthS0I2Phe6umWsS&#10;m7kTMqOmf98pFOSsDufFmS0aU4oH1a6wrKDfi0AQp1YXnCk4Hj7eJiCcR9ZYWiYFP+RgMW+3Zpho&#10;++QdPfY+E6GEXYIKcu+rREqX5mTQ9WxFHLSrrQ36QOtM6hqfodyUchBFsTRYcFjIsaJVTun3/m7C&#10;7mYz+ryw2y6Ht/txtI7PpwClup3mfQrCU+Nf5v/0l1YwGcfwdyYc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ztAsMAAADcAAAADwAAAAAAAAAAAAAAAACYAgAAZHJzL2Rv&#10;d25yZXYueG1sUEsFBgAAAAAEAAQA9QAAAIgDAAAAAA==&#10;" path="m982,l,,,372r982,l982,362r-972,l10,10r-5,l5,5r977,l982,e" fillcolor="#231f20" stroked="f">
                  <v:path arrowok="t" o:connecttype="custom" o:connectlocs="982,0;0,0;0,372;982,372;982,362;10,362;10,10;5,10;5,5;982,5;982,0" o:connectangles="0,0,0,0,0,0,0,0,0,0,0"/>
                </v:shape>
                <v:shape id="Freeform 459" o:spid="_x0000_s1560" style="position:absolute;left:5815;top:1452;width:973;height:358;visibility:visible;mso-wrap-style:square;v-text-anchor:top" coordsize="973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0/78QA&#10;AADcAAAADwAAAGRycy9kb3ducmV2LnhtbESPQYvCMBSE74L/ITxhb5q6ByvVtIiwrMKyoNX7o3m2&#10;xealNlG7/nqzIHgcZuYbZpn1phE36lxtWcF0EoEgLqyuuVRwyL/GcxDOI2tsLJOCP3KQpcPBEhNt&#10;77yj296XIkDYJaig8r5NpHRFRQbdxLbEwTvZzqAPsiul7vAe4KaRn1E0kwZrDgsVtrSuqDjvr0bB&#10;7IHbI/5e2nx3/N7k14vbxqsfpT5G/WoBwlPv3+FXe6MVzOMY/s+EIy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9P+/EAAAA3AAAAA8AAAAAAAAAAAAAAAAAmAIAAGRycy9k&#10;b3ducmV2LnhtbFBLBQYAAAAABAAEAPUAAACJAwAAAAA=&#10;" path="m972,l,,,5r962,l962,357r10,l972,e" fillcolor="#231f20" stroked="f">
                  <v:path arrowok="t" o:connecttype="custom" o:connectlocs="972,0;0,0;0,5;962,5;962,357;972,357;972,0" o:connectangles="0,0,0,0,0,0,0"/>
                </v:shape>
                <v:shape id="Freeform 460" o:spid="_x0000_s1561" style="position:absolute;left:5810;top:145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jMMMA&#10;AADcAAAADwAAAGRycy9kb3ducmV2LnhtbERPu27CMBTdkfoP1q3EgopTRClKY1CJxGMFOrTbbXwT&#10;R42vo9iQ8Pd4qMR4dN7ZerCNuFLna8cKXqcJCOLC6ZorBV/n7csShA/IGhvHpOBGHtarp1GGqXY9&#10;H+l6CpWIIexTVGBCaFMpfWHIop+6ljhypesshgi7SuoO+xhuGzlLkoW0WHNsMNhSbqj4O12sgrfb&#10;z/cmP/amKWfzQz75Nbu9HZQaPw+fHyACDeEh/ncftILle1wbz8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YjMMMAAADcAAAADwAAAAAAAAAAAAAAAACYAgAAZHJzL2Rv&#10;d25yZXYueG1sUEsFBgAAAAAEAAQA9QAAAIgDAAAAAA==&#10;" path="m,2r5,e" filled="f" strokecolor="#231f20" strokeweight=".35pt">
                  <v:path arrowok="t" o:connecttype="custom" o:connectlocs="0,2;5,2" o:connectangles="0,0"/>
                </v:shape>
                <v:group id="Group 461" o:spid="_x0000_s1562" style="position:absolute;left:5890;top:1570;width:105;height:133" coordorigin="5890,1570" coordsize="10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462" o:spid="_x0000_s1563" style="position:absolute;left:5890;top:1570;width:105;height:133;visibility:visible;mso-wrap-style:square;v-text-anchor:top" coordsize="10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4nb8A&#10;AADcAAAADwAAAGRycy9kb3ducmV2LnhtbERPzYrCMBC+L/gOYYS9iKa7Bym1UVQQ9qbr+gBjMzbF&#10;ZhKaaKtPbw4LHj++/3I12FbcqQuNYwVfswwEceV0w7WC099umoMIEVlj65gUPCjAajn6KLHQrudf&#10;uh9jLVIIhwIVmBh9IWWoDFkMM+eJE3dxncWYYFdL3WGfwm0rv7NsLi02nBoMetoaqq7Hm1XQ6OfE&#10;+onvozm7w2Z/qLM89Ep9jof1AkSkIb7F/+4frSDP0/x0Jh0B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FLidvwAAANwAAAAPAAAAAAAAAAAAAAAAAJgCAABkcnMvZG93bnJl&#10;di54bWxQSwUGAAAAAAQABAD1AAAAhAMAAAAA&#10;" path="m52,l,,,3,14,5r2,2l16,127,,128r,4l55,132r,-4l40,128r-3,-3l37,74r22,l78,71r8,-5l49,66r-9,l37,66,37,7r2,l84,7,77,3,52,e" fillcolor="#231f20" stroked="f">
                    <v:path arrowok="t" o:connecttype="custom" o:connectlocs="52,0;0,0;0,3;14,5;16,7;16,127;0,128;0,132;55,132;55,128;40,128;37,125;37,74;59,74;78,71;86,66;49,66;40,66;37,66;37,7;39,7;84,7;77,3;52,0" o:connectangles="0,0,0,0,0,0,0,0,0,0,0,0,0,0,0,0,0,0,0,0,0,0,0,0"/>
                  </v:shape>
                  <v:shape id="Freeform 463" o:spid="_x0000_s1564" style="position:absolute;left:5890;top:1570;width:105;height:133;visibility:visible;mso-wrap-style:square;v-text-anchor:top" coordsize="10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dBsMA&#10;AADcAAAADwAAAGRycy9kb3ducmV2LnhtbESPwWrDMBBE74X+g9hALqaWk0MxrpXQFAq5xU3zAVtr&#10;a5laK2GpsZOvrwqBHIeZecPU29kO4kxj6B0rWOUFCOLW6Z47BafP96cSRIjIGgfHpOBCAbabx4ca&#10;K+0m/qDzMXYiQThUqMDE6CspQ2vIYsidJ07etxstxiTHTuoRpwS3g1wXxbO02HNaMOjpzVD7c/y1&#10;Cnp9zazP/BTNl2t2h6YryjAptVzMry8gIs3xHr6191pBWa7g/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gdBsMAAADcAAAADwAAAAAAAAAAAAAAAACYAgAAZHJzL2Rv&#10;d25yZXYueG1sUEsFBgAAAAAEAAQA9QAAAIgDAAAAAA==&#10;" path="m59,74r-22,l41,74r4,l56,74r3,e" fillcolor="#231f20" stroked="f">
                    <v:path arrowok="t" o:connecttype="custom" o:connectlocs="59,74;37,74;41,74;45,74;56,74;59,74" o:connectangles="0,0,0,0,0,0"/>
                  </v:shape>
                  <v:shape id="Freeform 464" o:spid="_x0000_s1565" style="position:absolute;left:5890;top:1570;width:105;height:133;visibility:visible;mso-wrap-style:square;v-text-anchor:top" coordsize="10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DccMA&#10;AADcAAAADwAAAGRycy9kb3ducmV2LnhtbESPwWrDMBBE74X+g9hCLqaWk0MwrpXQFgq5xUnzAVtr&#10;a5laK2GpsZOvrwqBHIeZecPU29kO4kxj6B0rWOYFCOLW6Z47BafPj+cSRIjIGgfHpOBCAbabx4ca&#10;K+0mPtD5GDuRIBwqVGBi9JWUoTVkMeTOEyfv240WY5JjJ/WIU4LbQa6KYi0t9pwWDHp6N9T+HH+t&#10;gl5fM+szP0Xz5Zq3fdMVZZiUWjzNry8gIs3xHr61d1pBWa7g/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qDccMAAADcAAAADwAAAAAAAAAAAAAAAACYAgAAZHJzL2Rv&#10;d25yZXYueG1sUEsFBgAAAAAEAAQA9QAAAIgDAAAAAA==&#10;" path="m84,7l39,7,56,8r17,9l82,46,66,64,49,66r37,l92,62,105,51,104,31,96,13,84,7e" fillcolor="#231f20" stroked="f">
                    <v:path arrowok="t" o:connecttype="custom" o:connectlocs="84,7;39,7;56,8;73,17;82,46;66,64;49,66;86,66;92,62;105,51;104,31;96,13;84,7" o:connectangles="0,0,0,0,0,0,0,0,0,0,0,0,0"/>
                  </v:shape>
                </v:group>
                <v:group id="Group 465" o:spid="_x0000_s1566" style="position:absolute;left:5999;top:1611;width:66;height:92" coordorigin="5999,1611" coordsize="66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466" o:spid="_x0000_s1567" style="position:absolute;left:5999;top:1611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SDDcYA&#10;AADcAAAADwAAAGRycy9kb3ducmV2LnhtbESPQWvCQBSE74X+h+UVvNWNRWtIXUWEggEpNfaQ4yP7&#10;TKLZtyG7MbG/vlso9DjMzDfMajOaRtyoc7VlBbNpBIK4sLrmUsHX6f05BuE8ssbGMim4k4PN+vFh&#10;hYm2Ax/plvlSBAi7BBVU3reJlK6oyKCb2pY4eGfbGfRBdqXUHQ4Bbhr5EkWv0mDNYaHClnYVFdes&#10;NwouJj8M6UfaL/vT9+clzxfluU6VmjyN2zcQnkb/H/5r77WCOJ7D75l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SDDcYAAADcAAAADwAAAAAAAAAAAAAAAACYAgAAZHJz&#10;L2Rvd25yZXYueG1sUEsFBgAAAAAEAAQA9QAAAIsDAAAAAA==&#10;" path="m30,13r-20,l14,13r,73l,88r,3l47,91r,-3l37,88,30,87r,-65l34,18r-4,l30,13e" fillcolor="#231f20" stroked="f">
                    <v:path arrowok="t" o:connecttype="custom" o:connectlocs="30,13;10,13;14,13;14,86;0,88;0,91;47,91;47,88;37,88;30,87;30,22;34,18;30,18;30,13" o:connectangles="0,0,0,0,0,0,0,0,0,0,0,0,0,0"/>
                  </v:shape>
                  <v:shape id="Freeform 467" o:spid="_x0000_s1568" style="position:absolute;left:5999;top:1611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mlsYA&#10;AADcAAAADwAAAGRycy9kb3ducmV2LnhtbESPQWvCQBSE7wX/w/IEb3VjwTZEVxFBaECKVQ85PrLP&#10;JJp9G7Ibk/bXu4WCx2FmvmGW68HU4k6tqywrmE0jEMS51RUXCs6n3WsMwnlkjbVlUvBDDtar0csS&#10;E217/qb70RciQNglqKD0vkmkdHlJBt3UNsTBu9jWoA+yLaRusQ9wU8u3KHqXBisOCyU2tC0pvx07&#10;o+Bqsn2ffqXdR3f6PVyzbF5cqlSpyXjYLEB4Gvwz/N/+1ArieA5/Z8IR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gmlsYAAADcAAAADwAAAAAAAAAAAAAAAACYAgAAZHJz&#10;L2Rvd25yZXYueG1sUEsFBgAAAAAEAAQA9QAAAIsDAAAAAA==&#10;" path="m65,12r-16,l51,19r12,l65,15r,-3e" fillcolor="#231f20" stroked="f">
                    <v:path arrowok="t" o:connecttype="custom" o:connectlocs="65,12;49,12;51,19;63,19;65,15;65,12" o:connectangles="0,0,0,0,0,0"/>
                  </v:shape>
                  <v:shape id="Freeform 468" o:spid="_x0000_s1569" style="position:absolute;left:5999;top:1611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q44cYA&#10;AADcAAAADwAAAGRycy9kb3ducmV2LnhtbESPQWvCQBSE7wX/w/IEb3VjQRuiq4ggNFCKVQ85PrLP&#10;JJp9G7Ibk/bXu4WCx2FmvmFWm8HU4k6tqywrmE0jEMS51RUXCs6n/WsMwnlkjbVlUvBDDjbr0csK&#10;E217/qb70RciQNglqKD0vkmkdHlJBt3UNsTBu9jWoA+yLaRusQ9wU8u3KFpIgxWHhRIb2pWU346d&#10;UXA12WeffqXde3f6PVyzbF5cqlSpyXjYLkF4Gvwz/N/+0ArieAF/Z8IR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q44cYAAADcAAAADwAAAAAAAAAAAAAAAACYAgAAZHJz&#10;L2Rvd25yZXYueG1sUEsFBgAAAAAEAAQA9QAAAIsDAAAAAA==&#10;" path="m61,l47,,40,4,31,18r3,l39,12r26,l65,4,61,e" fillcolor="#231f20" stroked="f">
                    <v:path arrowok="t" o:connecttype="custom" o:connectlocs="61,0;47,0;40,4;31,18;34,18;39,12;65,12;65,4;61,0" o:connectangles="0,0,0,0,0,0,0,0,0"/>
                  </v:shape>
                  <v:shape id="Freeform 469" o:spid="_x0000_s1570" style="position:absolute;left:5999;top:1611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desYA&#10;AADcAAAADwAAAGRycy9kb3ducmV2LnhtbESPQWvCQBSE7wX/w/IEb3VjQQ3RVUQQGiilVQ85PrLP&#10;JJp9G7Ibk/bXu4WCx2FmvmHW28HU4k6tqywrmE0jEMS51RUXCs6nw2sMwnlkjbVlUvBDDrab0csa&#10;E217/qb70RciQNglqKD0vkmkdHlJBt3UNsTBu9jWoA+yLaRusQ9wU8u3KFpIgxWHhRIb2peU346d&#10;UXA12Ueffqbdsjv9fl2zbF5cqlSpyXjYrUB4Gvwz/N9+1wrieAl/Z8IR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YdesYAAADcAAAADwAAAAAAAAAAAAAAAACYAgAAZHJz&#10;L2Rvd25yZXYueG1sUEsFBgAAAAAEAAQA9QAAAIsDAAAAAA==&#10;" path="m29,l20,4,10,7,,10r,3l2,13r2,l30,13,30,,29,e" fillcolor="#231f20" stroked="f">
                    <v:path arrowok="t" o:connecttype="custom" o:connectlocs="29,0;20,4;10,7;0,10;0,13;2,13;4,13;30,13;30,0;29,0" o:connectangles="0,0,0,0,0,0,0,0,0,0"/>
                  </v:shape>
                </v:group>
                <v:group id="Group 470" o:spid="_x0000_s1571" style="position:absolute;left:6071;top:1613;width:87;height:91" coordorigin="6071,1613" coordsize="87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471" o:spid="_x0000_s1572" style="position:absolute;left:6071;top:1613;width:87;height:91;visibility:visible;mso-wrap-style:square;v-text-anchor:top" coordsize="8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XiMUA&#10;AADcAAAADwAAAGRycy9kb3ducmV2LnhtbESPQWvCQBSE7wX/w/IEb3VjSyWNriKBUm9SFUtvz+xL&#10;Nm32bciumvbXu4LQ4zAz3zDzZW8bcabO144VTMYJCOLC6ZorBfvd22MKwgdkjY1jUvBLHpaLwcMc&#10;M+0u/EHnbahEhLDPUIEJoc2k9IUhi37sWuLola6zGKLsKqk7vES4beRTkkylxZrjgsGWckPFz/Zk&#10;FbyY8phjf9jke352n2n5/XV4/1NqNOxXMxCB+vAfvrfXWkGavsLtTD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+9eIxQAAANwAAAAPAAAAAAAAAAAAAAAAAJgCAABkcnMv&#10;ZG93bnJldi54bWxQSwUGAAAAAAQABAD1AAAAigMAAAAA&#10;" path="m29,l13,10,2,29,,55,8,74,25,87r24,4l65,84r-29,l24,69,18,47r,-25l29,9,53,8r13,l56,2,29,e" fillcolor="#231f20" stroked="f">
                    <v:path arrowok="t" o:connecttype="custom" o:connectlocs="29,0;13,10;2,29;0,55;8,74;25,87;49,91;65,84;36,84;24,69;18,47;18,22;29,9;53,8;66,8;56,2;29,0" o:connectangles="0,0,0,0,0,0,0,0,0,0,0,0,0,0,0,0,0"/>
                  </v:shape>
                  <v:shape id="Freeform 472" o:spid="_x0000_s1573" style="position:absolute;left:6071;top:1613;width:87;height:91;visibility:visible;mso-wrap-style:square;v-text-anchor:top" coordsize="8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oyMMA&#10;AADcAAAADwAAAGRycy9kb3ducmV2LnhtbERPz2vCMBS+D/wfwhN2m6kOpXZGkcLYbjItym5vzWvT&#10;2byUJtNuf/1yEDx+fL9Xm8G24kK9bxwrmE4SEMSl0w3XCorD61MKwgdkja1jUvBLHjbr0cMKM+2u&#10;/EGXfahFDGGfoQITQpdJ6UtDFv3EdcSRq1xvMUTY11L3eI3htpWzJFlIiw3HBoMd5YbK8/7HKpib&#10;6ivH4bjLC352p7T6/jy+/Sn1OB62LyACDeEuvrnftYJ0GefH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joyMMAAADcAAAADwAAAAAAAAAAAAAAAACYAgAAZHJzL2Rv&#10;d25yZXYueG1sUEsFBgAAAAAEAAQA9QAAAIgDAAAAAA==&#10;" path="m66,8l53,8,65,25r4,25l67,65,56,81,36,84r29,l70,81,83,63,87,44,84,28,74,12,66,8e" fillcolor="#231f20" stroked="f">
                    <v:path arrowok="t" o:connecttype="custom" o:connectlocs="66,8;53,8;65,25;69,50;67,65;56,81;36,84;65,84;70,81;83,63;87,44;84,28;74,12;66,8" o:connectangles="0,0,0,0,0,0,0,0,0,0,0,0,0,0"/>
                  </v:shape>
                </v:group>
                <v:group id="Group 473" o:spid="_x0000_s1574" style="position:absolute;left:6170;top:1611;width:77;height:93" coordorigin="6170,1611" coordsize="77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474" o:spid="_x0000_s1575" style="position:absolute;left:6170;top:1611;width:77;height:93;visibility:visible;mso-wrap-style:square;v-text-anchor:top" coordsize="7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JMsMA&#10;AADcAAAADwAAAGRycy9kb3ducmV2LnhtbESPwW7CMBBE75X4B2srcStOOSCaYhBFgLhBoR+wirdx&#10;WnsdYkMCX4+RkDiOZuaNZjLrnBVnakLlWcH7IANBXHhdcang57B6G4MIEVmj9UwKLhRgNu29TDDX&#10;vuVvOu9jKRKEQ44KTIx1LmUoDDkMA18TJ+/XNw5jkk0pdYNtgjsrh1k2kg4rTgsGa1oYKv73J6fg&#10;NDftYnk0f35rd6Pldb2xX8Yr1X/t5p8gInXxGX60N1rB+GMI9zPpCM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uJMsMAAADcAAAADwAAAAAAAAAAAAAAAACYAgAAZHJzL2Rv&#10;d25yZXYueG1sUEsFBgAAAAAEAAQA9QAAAIgDAAAAAA==&#10;" path="m51,l32,1,16,10,4,28r,1l,57,8,78,24,89r22,3l63,83r4,-7l32,76,19,61,15,34,26,11,40,5r24,l60,2,51,e" fillcolor="#231f20" stroked="f">
                    <v:path arrowok="t" o:connecttype="custom" o:connectlocs="51,0;32,1;16,10;4,28;4,29;0,57;8,78;24,89;46,92;63,83;67,76;32,76;19,61;15,34;26,11;40,5;64,5;60,2;51,0" o:connectangles="0,0,0,0,0,0,0,0,0,0,0,0,0,0,0,0,0,0,0"/>
                  </v:shape>
                  <v:shape id="Freeform 475" o:spid="_x0000_s1576" style="position:absolute;left:6170;top:1611;width:77;height:93;visibility:visible;mso-wrap-style:square;v-text-anchor:top" coordsize="7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sqcQA&#10;AADcAAAADwAAAGRycy9kb3ducmV2LnhtbESP0WoCMRRE3wv+Q7hC3zSrguhqFBUtvrXafsBlc91s&#10;m9ysm+hu+/VNQejjMDNnmOW6c1bcqQmVZwWjYQaCuPC64lLBx/thMAMRIrJG65kUfFOA9ar3tMRc&#10;+5ZPdD/HUiQIhxwVmBjrXMpQGHIYhr4mTt7FNw5jkk0pdYNtgjsrx1k2lQ4rTgsGa9oZKr7ON6fg&#10;tjHtbn81n/7Vvk33Py9HuzVeqed+t1mAiNTF//CjfdQKZvMJ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XLKnEAAAA3AAAAA8AAAAAAAAAAAAAAAAAmAIAAGRycy9k&#10;b3ducmV2LnhtbFBLBQYAAAAABAAEAPUAAACJAwAAAAA=&#10;" path="m76,62r-6,3l58,74,32,76r35,l76,62e" fillcolor="#231f20" stroked="f">
                    <v:path arrowok="t" o:connecttype="custom" o:connectlocs="76,62;70,65;58,74;32,76;67,76;76,62" o:connectangles="0,0,0,0,0,0"/>
                  </v:shape>
                  <v:shape id="Freeform 476" o:spid="_x0000_s1577" style="position:absolute;left:6170;top:1611;width:77;height:93;visibility:visible;mso-wrap-style:square;v-text-anchor:top" coordsize="7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03cQA&#10;AADcAAAADwAAAGRycy9kb3ducmV2LnhtbESP0WoCMRRE3wv+Q7hC3zSriOhqFBUtvrXafsBlc91s&#10;m9ysm+hu+/VNQejjMDNnmOW6c1bcqQmVZwWjYQaCuPC64lLBx/thMAMRIrJG65kUfFOA9ar3tMRc&#10;+5ZPdD/HUiQIhxwVmBjrXMpQGHIYhr4mTt7FNw5jkk0pdYNtgjsrx1k2lQ4rTgsGa9oZKr7ON6fg&#10;tjHtbn81n/7Vvk33Py9HuzVeqed+t1mAiNTF//CjfdQKZvMJ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+tN3EAAAA3AAAAA8AAAAAAAAAAAAAAAAAmAIAAGRycy9k&#10;b3ducmV2LnhtbFBLBQYAAAAABAAEAPUAAACJAwAAAAA=&#10;" path="m64,5l51,5r5,19l59,29r5,-1l70,28r4,-4l74,16,71,10,65,6,64,5e" fillcolor="#231f20" stroked="f">
                    <v:path arrowok="t" o:connecttype="custom" o:connectlocs="64,5;51,5;56,24;59,29;64,28;70,28;74,24;74,16;71,10;65,6;64,5" o:connectangles="0,0,0,0,0,0,0,0,0,0,0"/>
                  </v:shape>
                </v:group>
                <v:group id="Group 477" o:spid="_x0000_s1578" style="position:absolute;left:6260;top:1613;width:78;height:87" coordorigin="6260,1613" coordsize="7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478" o:spid="_x0000_s1579" style="position:absolute;left:6260;top:1613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EUcAA&#10;AADcAAAADwAAAGRycy9kb3ducmV2LnhtbESPQYvCMBSE78L+h/AWvGniHop2jaIuile14PXZvG2L&#10;zUtJonb//UYQPA4z8w0zX/a2FXfyoXGsYTJWIIhLZxquNBSn7WgKIkRkg61j0vBHAZaLj8Ecc+Me&#10;fKD7MVYiQTjkqKGOsculDGVNFsPYdcTJ+3XeYkzSV9J4fCS4beWXUpm02HBaqLGjTU3l9XizGnbn&#10;EAq5x83am0xd+IfOXpHWw89+9Q0iUh/f4Vd7bzRMZxk8z6Qj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AEUcAAAADcAAAADwAAAAAAAAAAAAAAAACYAgAAZHJzL2Rvd25y&#10;ZXYueG1sUEsFBgAAAAAEAAQA9QAAAIUDAAAAAA==&#10;" path="m27,l13,9,3,29,,62,9,77r17,9l54,87,66,76r-33,l19,63,11,34,73,33,72,27r-60,l15,10,23,5r33,l52,2,27,e" fillcolor="#231f20" stroked="f">
                    <v:path arrowok="t" o:connecttype="custom" o:connectlocs="27,0;13,9;3,29;0,62;9,77;26,86;54,87;66,76;33,76;19,63;11,34;73,33;72,27;12,27;15,10;23,5;56,5;52,2;27,0" o:connectangles="0,0,0,0,0,0,0,0,0,0,0,0,0,0,0,0,0,0,0"/>
                  </v:shape>
                  <v:shape id="Freeform 479" o:spid="_x0000_s1580" style="position:absolute;left:6260;top:1613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yhysIA&#10;AADcAAAADwAAAGRycy9kb3ducmV2LnhtbESPwW7CMBBE70j9B2sr9UZsOARIMQioWuVaiJTrNt4m&#10;UeN1ZLuQ/j2uVKnH0cy80Wz3kx3ElXzoHWtYZAoEceNMz62G6vI6X4MIEdng4Jg0/FCA/e5htsXC&#10;uBu/0/UcW5EgHArU0MU4FlKGpiOLIXMjcfI+nbcYk/StNB5vCW4HuVQqlxZ7TgsdjnTqqPk6f1sN&#10;b3UIlSzxdPQmVx/8QrVXpPXT43R4BhFpiv/hv3ZpNKw3K/g9k46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KHKwgAAANwAAAAPAAAAAAAAAAAAAAAAAJgCAABkcnMvZG93&#10;bnJldi54bWxQSwUGAAAAAAQABAD1AAAAhwMAAAAA&#10;" path="m77,58r-5,2l59,71,33,76r33,l71,71,77,58e" fillcolor="#231f20" stroked="f">
                    <v:path arrowok="t" o:connecttype="custom" o:connectlocs="77,58;72,60;59,71;33,76;66,76;71,71;77,58" o:connectangles="0,0,0,0,0,0,0"/>
                  </v:shape>
                  <v:shape id="Freeform 480" o:spid="_x0000_s1581" style="position:absolute;left:6260;top:1613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M1uL4A&#10;AADcAAAADwAAAGRycy9kb3ducmV2LnhtbERPu27CMBTdkfgH61bqBnY7RCFgEA+1ykqIxHqJb5Oo&#10;8XVku5D+fT1UYjw6781usoO4kw+9Yw1vSwWCuHGm51ZDfflY5CBCRDY4OCYNvxRgt53PNlgY9+Az&#10;3avYihTCoUANXYxjIWVoOrIYlm4kTtyX8xZjgr6VxuMjhdtBviuVSYs9p4YORzp21HxXP1bD5zWE&#10;WpZ4PHiTqRuf6OoVaf36Mu3XICJN8Sn+d5dGQ75Ka9OZdATk9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ODNbi+AAAA3AAAAA8AAAAAAAAAAAAAAAAAmAIAAGRycy9kb3ducmV2&#10;LnhtbFBLBQYAAAAABAAEAPUAAACDAwAAAAA=&#10;" path="m56,5r-6,l53,27r19,l67,12,56,5e" fillcolor="#231f20" stroked="f">
                    <v:path arrowok="t" o:connecttype="custom" o:connectlocs="56,5;50,5;53,27;72,27;67,12;56,5" o:connectangles="0,0,0,0,0,0"/>
                  </v:shape>
                </v:group>
                <v:group id="Group 481" o:spid="_x0000_s1582" style="position:absolute;left:6352;top:1611;width:53;height:94" coordorigin="6352,1611" coordsize="53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482" o:spid="_x0000_s1583" style="position:absolute;left:6352;top:1611;width:53;height:94;visibility:visible;mso-wrap-style:square;v-text-anchor:top" coordsize="5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naMIA&#10;AADcAAAADwAAAGRycy9kb3ducmV2LnhtbERPyW7CMBC9I/UfrEHqDRw4sAQMokigthdIWM6jeEgi&#10;4nEUuxD4+vqAxPHp7fNlaypxo8aVlhUM+hEI4szqknMFx8OmNwHhPLLGyjIpeJCD5eKjM8dY2zsn&#10;dEt9LkIIuxgVFN7XsZQuK8ig69uaOHAX2xj0ATa51A3eQ7ip5DCKRtJgyaGhwJrWBWXX9M8omGzH&#10;mO73o0f6tft9JvlPeToP10p9dtvVDISn1r/FL/e3VjCNwvxwJhw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y+dowgAAANwAAAAPAAAAAAAAAAAAAAAAAJgCAABkcnMvZG93&#10;bnJldi54bWxQSwUGAAAAAAQABAD1AAAAhwMAAAAA&#10;" path="m50,90r-38,l21,93r22,l50,90e" fillcolor="#231f20" stroked="f">
                    <v:path arrowok="t" o:connecttype="custom" o:connectlocs="50,90;12,90;21,93;43,93;50,90" o:connectangles="0,0,0,0,0"/>
                  </v:shape>
                  <v:shape id="Freeform 483" o:spid="_x0000_s1584" style="position:absolute;left:6352;top:1611;width:53;height:94;visibility:visible;mso-wrap-style:square;v-text-anchor:top" coordsize="5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dC88cA&#10;AADcAAAADwAAAGRycy9kb3ducmV2LnhtbESPT2vCQBTE74V+h+UVeqsbPViNbkIrKG0vavxzfmRf&#10;k9Ds25DdxqSf3i0IHoeZ+Q2zTHtTi45aV1lWMB5FIIhzqysuFBwP65cZCOeRNdaWScFADtLk8WGJ&#10;sbYX3lOX+UIECLsYFZTeN7GULi/JoBvZhjh437Y16INsC6lbvAS4qeUkiqbSYMVhocSGViXlP9mv&#10;UTDbvGK2202H7H379bcvPqvTebJS6vmpf1uA8NT7e/jW/tAK5tEY/s+EIy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HQvPHAAAA3AAAAA8AAAAAAAAAAAAAAAAAmAIAAGRy&#10;cy9kb3ducmV2LnhtbFBLBQYAAAAABAAEAPUAAACMAwAAAAA=&#10;" path="m3,61l,61,,92r2,l4,90r,l12,90r38,l51,89,9,89,5,72,3,61e" fillcolor="#231f20" stroked="f">
                    <v:path arrowok="t" o:connecttype="custom" o:connectlocs="3,61;0,61;0,92;2,92;4,90;4,90;12,90;50,90;51,89;9,89;5,72;3,61" o:connectangles="0,0,0,0,0,0,0,0,0,0,0,0"/>
                  </v:shape>
                  <v:shape id="Freeform 484" o:spid="_x0000_s1585" style="position:absolute;left:6352;top:1611;width:53;height:94;visibility:visible;mso-wrap-style:square;v-text-anchor:top" coordsize="5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chMYA&#10;AADcAAAADwAAAGRycy9kb3ducmV2LnhtbESPQWvCQBSE74X+h+UJvTUbc7AaXUMbUFov1bR6fmSf&#10;SWj2bchuNfbXdwXB4zAz3zCLbDCtOFHvGssKxlEMgri0uuFKwffX6nkKwnlkja1lUnAhB9ny8WGB&#10;qbZn3tGp8JUIEHYpKqi971IpXVmTQRfZjjh4R9sb9EH2ldQ9ngPctDKJ44k02HBYqLGjvKbyp/g1&#10;CqbrFyy228mlePvc/O2qj2Z/SHKlnkbD6xyEp8Hfw7f2u1YwixO4ng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XchMYAAADcAAAADwAAAAAAAAAAAAAAAACYAgAAZHJz&#10;L2Rvd25yZXYueG1sUEsFBgAAAAAEAAQA9QAAAIsDAAAAAA==&#10;" path="m36,l8,,,13,,39r10,7l41,63r4,5l45,86,35,89r16,l59,85r,-29l52,50,42,44,13,27,12,21r,-9l16,4r36,l52,3,42,3,36,e" fillcolor="#231f20" stroked="f">
                    <v:path arrowok="t" o:connecttype="custom" o:connectlocs="36,0;8,0;0,13;0,39;10,46;41,63;45,68;45,86;35,89;51,89;59,85;59,56;52,50;42,44;13,27;12,21;12,12;16,4;52,4;52,3;42,3;36,0" o:connectangles="0,0,0,0,0,0,0,0,0,0,0,0,0,0,0,0,0,0,0,0,0,0"/>
                  </v:shape>
                  <v:shape id="Freeform 485" o:spid="_x0000_s1586" style="position:absolute;left:6352;top:1611;width:53;height:94;visibility:visible;mso-wrap-style:square;v-text-anchor:top" coordsize="5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l5H8UA&#10;AADcAAAADwAAAGRycy9kb3ducmV2LnhtbESPT4vCMBTE74LfITzBm6YquFqNsisoupfV7p/zo3m2&#10;xealNFGrn94ICx6HmfkNM182phQXql1hWcGgH4EgTq0uOFPw873uTUA4j6yxtEwKbuRguWi35hhr&#10;e+UDXRKfiQBhF6OC3PsqltKlORl0fVsRB+9oa4M+yDqTusZrgJtSDqNoLA0WHBZyrGiVU3pKzkbB&#10;ZPOGyX4/viUfX5/3Q7Yrfv+GK6W6neZ9BsJT41/h//ZWK5hGI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XkfxQAAANwAAAAPAAAAAAAAAAAAAAAAAJgCAABkcnMv&#10;ZG93bnJldi54bWxQSwUGAAAAAAQABAD1AAAAigMAAAAA&#10;" path="m52,4l36,4r9,4l49,29r3,l52,4e" fillcolor="#231f20" stroked="f">
                    <v:path arrowok="t" o:connecttype="custom" o:connectlocs="52,4;36,4;45,8;49,29;52,29;52,4" o:connectangles="0,0,0,0,0,0"/>
                  </v:shape>
                  <v:shape id="Freeform 486" o:spid="_x0000_s1587" style="position:absolute;left:6352;top:1611;width:53;height:94;visibility:visible;mso-wrap-style:square;v-text-anchor:top" coordsize="5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ha8UA&#10;AADcAAAADwAAAGRycy9kb3ducmV2LnhtbESPT4vCMBTE74LfITzBm6aKuFqNsisoupfV7p/zo3m2&#10;xealNFGrn94ICx6HmfkNM182phQXql1hWcGgH4EgTq0uOFPw873uTUA4j6yxtEwKbuRguWi35hhr&#10;e+UDXRKfiQBhF6OC3PsqltKlORl0fVsRB+9oa4M+yDqTusZrgJtSDqNoLA0WHBZyrGiVU3pKzkbB&#10;ZPOGyX4/viUfX5/3Q7Yrfv+GK6W6neZ9BsJT41/h//ZWK5hGI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OFrxQAAANwAAAAPAAAAAAAAAAAAAAAAAJgCAABkcnMv&#10;ZG93bnJldi54bWxQSwUGAAAAAAQABAD1AAAAigMAAAAA&#10;" path="m51,1r-2,l46,3r6,l51,1e" fillcolor="#231f20" stroked="f">
                    <v:path arrowok="t" o:connecttype="custom" o:connectlocs="51,1;49,1;46,3;52,3;51,1" o:connectangles="0,0,0,0,0"/>
                  </v:shape>
                </v:group>
                <v:group id="Group 487" o:spid="_x0000_s1588" style="position:absolute;left:6430;top:1611;width:53;height:94" coordorigin="6430,1611" coordsize="53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488" o:spid="_x0000_s1589" style="position:absolute;left:6430;top:1611;width:53;height:94;visibility:visible;mso-wrap-style:square;v-text-anchor:top" coordsize="5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7ah8YA&#10;AADcAAAADwAAAGRycy9kb3ducmV2LnhtbESPQWvCQBSE74L/YXmF3symOUQbXUMVlLYXNa09P7Kv&#10;SWj2bchuNfrr3YLQ4zAz3zCLfDCtOFHvGssKnqIYBHFpdcOVgs+PzWQGwnlkja1lUnAhB/lyPFpg&#10;pu2ZD3QqfCUChF2GCmrvu0xKV9Zk0EW2Iw7et+0N+iD7SuoezwFuWpnEcSoNNhwWauxoXVP5U/wa&#10;BbPtFIv9Pr0Uq9379VC9NcevZK3U48PwMgfhafD/4Xv7VSt4jlP4O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7ah8YAAADcAAAADwAAAAAAAAAAAAAAAACYAgAAZHJz&#10;L2Rvd25yZXYueG1sUEsFBgAAAAAEAAQA9QAAAIsDAAAAAA==&#10;" path="m50,90r-38,l21,93r22,l50,90e" fillcolor="#231f20" stroked="f">
                    <v:path arrowok="t" o:connecttype="custom" o:connectlocs="50,90;12,90;21,93;43,93;50,90" o:connectangles="0,0,0,0,0"/>
                  </v:shape>
                  <v:shape id="Freeform 489" o:spid="_x0000_s1590" style="position:absolute;left:6430;top:1611;width:53;height:94;visibility:visible;mso-wrap-style:square;v-text-anchor:top" coordsize="5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J/HMYA&#10;AADcAAAADwAAAGRycy9kb3ducmV2LnhtbESPQWvCQBSE7wX/w/KE3uqmHqKmrlIFS+vFGNueH9ln&#10;Esy+DdltTPrrXaHQ4zAz3zDLdW9q0VHrKssKnicRCOLc6ooLBZ+n3dMchPPIGmvLpGAgB+vV6GGJ&#10;ibZXPlKX+UIECLsEFZTeN4mULi/JoJvYhjh4Z9sa9EG2hdQtXgPc1HIaRbE0WHFYKLGhbUn5Jfsx&#10;CuZvM8zSNB6yzWH/eyw+qq/v6Vapx3H/+gLCU+//w3/td61gEc3gfiY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J/HMYAAADcAAAADwAAAAAAAAAAAAAAAACYAgAAZHJz&#10;L2Rvd25yZXYueG1sUEsFBgAAAAAEAAQA9QAAAIsDAAAAAA==&#10;" path="m3,61l,61,,92r2,l3,90r1,l12,90r38,l51,89,9,89,5,72,3,61e" fillcolor="#231f20" stroked="f">
                    <v:path arrowok="t" o:connecttype="custom" o:connectlocs="3,61;0,61;0,92;2,92;3,90;4,90;12,90;50,90;51,89;9,89;5,72;3,61" o:connectangles="0,0,0,0,0,0,0,0,0,0,0,0"/>
                  </v:shape>
                  <v:shape id="Freeform 490" o:spid="_x0000_s1591" style="position:absolute;left:6430;top:1611;width:53;height:94;visibility:visible;mso-wrap-style:square;v-text-anchor:top" coordsize="5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3rbsIA&#10;AADcAAAADwAAAGRycy9kb3ducmV2LnhtbERPyW7CMBC9I/UfrEHqDRw4sAQMokigthdIWM6jeEgi&#10;4nEUuxD4+vqAxPHp7fNlaypxo8aVlhUM+hEI4szqknMFx8OmNwHhPLLGyjIpeJCD5eKjM8dY2zsn&#10;dEt9LkIIuxgVFN7XsZQuK8ig69uaOHAX2xj0ATa51A3eQ7ip5DCKRtJgyaGhwJrWBWXX9M8omGzH&#10;mO73o0f6tft9JvlPeToP10p9dtvVDISn1r/FL/e3VjCNwtpwJhw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etuwgAAANwAAAAPAAAAAAAAAAAAAAAAAJgCAABkcnMvZG93&#10;bnJldi54bWxQSwUGAAAAAAQABAD1AAAAhwMAAAAA&#10;" path="m36,l8,,,13,,39r10,7l41,63r4,5l45,86,35,89r16,l59,85r,-29l52,50,42,44,13,27,12,21r,-9l16,4r36,l52,3,42,3,36,e" fillcolor="#231f20" stroked="f">
                    <v:path arrowok="t" o:connecttype="custom" o:connectlocs="36,0;8,0;0,13;0,39;10,46;41,63;45,68;45,86;35,89;51,89;59,85;59,56;52,50;42,44;13,27;12,21;12,12;16,4;52,4;52,3;42,3;36,0" o:connectangles="0,0,0,0,0,0,0,0,0,0,0,0,0,0,0,0,0,0,0,0,0,0"/>
                  </v:shape>
                  <v:shape id="Freeform 491" o:spid="_x0000_s1592" style="position:absolute;left:6430;top:1611;width:53;height:94;visibility:visible;mso-wrap-style:square;v-text-anchor:top" coordsize="5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FO9cUA&#10;AADcAAAADwAAAGRycy9kb3ducmV2LnhtbESPT4vCMBTE74LfITzBm6Z68E/XKKuwi3pRq+v50Tzb&#10;ss1LaaJWP70RFvY4zMxvmNmiMaW4Ue0KywoG/QgEcWp1wZmC0/GrNwHhPLLG0jIpeJCDxbzdmmGs&#10;7Z0PdEt8JgKEXYwKcu+rWEqX5mTQ9W1FHLyLrQ36IOtM6hrvAW5KOYyikTRYcFjIsaJVTulvcjUK&#10;Jt9jTPb70SNZ7rbPQ7Ypfs7DlVLdTvP5AcJT4//Df+21VjCNpvA+E4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8U71xQAAANwAAAAPAAAAAAAAAAAAAAAAAJgCAABkcnMv&#10;ZG93bnJldi54bWxQSwUGAAAAAAQABAD1AAAAigMAAAAA&#10;" path="m52,4l36,4r9,4l49,29r3,l52,4e" fillcolor="#231f20" stroked="f">
                    <v:path arrowok="t" o:connecttype="custom" o:connectlocs="52,4;36,4;45,8;49,29;52,29;52,4" o:connectangles="0,0,0,0,0,0"/>
                  </v:shape>
                  <v:shape id="Freeform 492" o:spid="_x0000_s1593" style="position:absolute;left:6430;top:1611;width:53;height:94;visibility:visible;mso-wrap-style:square;v-text-anchor:top" coordsize="5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JxtcIA&#10;AADcAAAADwAAAGRycy9kb3ducmV2LnhtbERPu27CMBTdK/EP1kViKw4MPFIMAiRQywIJbeer+JJE&#10;xNdRbCDw9XhAYjw679miNZW4UuNKywoG/QgEcWZ1ybmC3+PmcwLCeWSNlWVScCcHi3nnY4axtjdO&#10;6Jr6XIQQdjEqKLyvYyldVpBB17c1ceBOtjHoA2xyqRu8hXBTyWEUjaTBkkNDgTWtC8rO6cUomGzH&#10;mB4Oo3u62u8eSf5T/v0P10r1uu3yC4Sn1r/FL/e3VjAdhPnhTD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EnG1wgAAANwAAAAPAAAAAAAAAAAAAAAAAJgCAABkcnMvZG93&#10;bnJldi54bWxQSwUGAAAAAAQABAD1AAAAhwMAAAAA&#10;" path="m51,1r-2,l46,3r6,l51,1e" fillcolor="#231f20" stroked="f">
                    <v:path arrowok="t" o:connecttype="custom" o:connectlocs="51,1;49,1;46,3;52,3;51,1" o:connectangles="0,0,0,0,0"/>
                  </v:shape>
                </v:group>
                <v:group id="Group 493" o:spid="_x0000_s1594" style="position:absolute;left:6551;top:1568;width:136;height:135" coordorigin="6551,1568" coordsize="136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494" o:spid="_x0000_s1595" style="position:absolute;left:6551;top:1568;width:136;height:135;visibility:visible;mso-wrap-style:square;v-text-anchor:top" coordsize="13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IyNcUA&#10;AADcAAAADwAAAGRycy9kb3ducmV2LnhtbESPQWvCQBSE70L/w/IKvelGqWJTVykFUfSiqQePr9nX&#10;JDT7NuyuJvrrXUHwOMzMN8xs0ZlanMn5yrKC4SABQZxbXXGh4PCz7E9B+ICssbZMCi7kYTF/6c0w&#10;1bblPZ2zUIgIYZ+igjKEJpXS5yUZ9APbEEfvzzqDIUpXSO2wjXBTy1GSTKTBiuNCiQ19l5T/Zyej&#10;gH55VR0n2dUf3t1muzvtxnRslXp77b4+QQTqwjP8aK+1go/hCO5n4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jI1xQAAANwAAAAPAAAAAAAAAAAAAAAAAJgCAABkcnMv&#10;ZG93bnJldi54bWxQSwUGAAAAAAQABAD1AAAAigMAAAAA&#10;" path="m66,l,,,5r10,l14,14,52,82r,46l47,128r-14,2l33,135r70,l103,130,84,128r,-54l88,69r-9,l55,22,53,19,50,14r,-8l53,5r13,l66,e" fillcolor="#231f20" stroked="f">
                    <v:path arrowok="t" o:connecttype="custom" o:connectlocs="66,0;0,0;0,5;10,5;14,14;52,82;52,128;47,128;33,130;33,135;103,135;103,130;84,128;84,74;88,69;79,69;55,22;53,19;50,14;50,6;53,5;66,5;66,0" o:connectangles="0,0,0,0,0,0,0,0,0,0,0,0,0,0,0,0,0,0,0,0,0,0,0"/>
                  </v:shape>
                  <v:shape id="Freeform 495" o:spid="_x0000_s1596" style="position:absolute;left:6551;top:1568;width:136;height:135;visibility:visible;mso-wrap-style:square;v-text-anchor:top" coordsize="13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6XrsUA&#10;AADcAAAADwAAAGRycy9kb3ducmV2LnhtbESPQWvCQBSE74X+h+UVems2tlY0ukoRRGkvNvXg8Zl9&#10;TUKzb8PuamJ/vSsIHoeZ+YaZLXrTiBM5X1tWMEhSEMSF1TWXCnY/q5cxCB+QNTaWScGZPCzmjw8z&#10;zLTt+JtOeShFhLDPUEEVQptJ6YuKDPrEtsTR+7XOYIjSlVI77CLcNPI1TUfSYM1xocKWlhUVf/nR&#10;KKADr+v9KP/3u6H7/Noet++075R6fuo/piAC9eEevrU3WsFk8AbXM/EI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peuxQAAANwAAAAPAAAAAAAAAAAAAAAAAJgCAABkcnMv&#10;ZG93bnJldi54bWxQSwUGAAAAAAQABAD1AAAAigMAAAAA&#10;" path="m136,l92,r,5l109,6r,13l103,30r-2,2l79,69r9,l123,12r4,-6l132,5r4,l136,e" fillcolor="#231f20" stroked="f">
                    <v:path arrowok="t" o:connecttype="custom" o:connectlocs="136,0;92,0;92,5;109,6;109,19;103,30;101,32;79,69;88,69;123,12;127,6;132,5;136,5;136,0" o:connectangles="0,0,0,0,0,0,0,0,0,0,0,0,0,0"/>
                  </v:shape>
                </v:group>
                <v:shape id="Freeform 496" o:spid="_x0000_s1597" style="position:absolute;left:879;top:2159;width:20;height:362;visibility:visible;mso-wrap-style:square;v-text-anchor:top" coordsize="20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0HLMgA&#10;AADcAAAADwAAAGRycy9kb3ducmV2LnhtbESPT2vCQBTE70K/w/IKXqTZ+Ic2TV2lVAShIBg9tLdH&#10;9pmkzb4N2VVjPr0rFHocZuY3zHzZmVqcqXWVZQXjKAZBnFtdcaHgsF8/JSCcR9ZYWyYFV3KwXDwM&#10;5phqe+EdnTNfiABhl6KC0vsmldLlJRl0kW2Ig3e0rUEfZFtI3eIlwE0tJ3H8LA1WHBZKbOijpPw3&#10;OxkF093PqLeHr/33qN+aPjl+xqvsRanhY/f+BsJT5//Df+2NVvA6nsH9TDg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fQcsyAAAANwAAAAPAAAAAAAAAAAAAAAAAJgCAABk&#10;cnMvZG93bnJldi54bWxQSwUGAAAAAAQABAD1AAAAjQMAAAAA&#10;" path="m,362r,l,,,,,362xe" fillcolor="#939598" stroked="f">
                  <v:path arrowok="t" o:connecttype="custom" o:connectlocs="0,362;0,362;0,0;0,0;0,362" o:connectangles="0,0,0,0,0"/>
                </v:shape>
                <v:shape id="Freeform 497" o:spid="_x0000_s1598" style="position:absolute;left:859;top:2139;width:1013;height:402;visibility:visible;mso-wrap-style:square;v-text-anchor:top" coordsize="1013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/qMQA&#10;AADcAAAADwAAAGRycy9kb3ducmV2LnhtbESP3YrCMBSE7xf2HcIRvFsTBUWrUVxRUFhk/XmAQ3Ns&#10;q81JaaJWn34jCHs5zMw3zGTW2FLcqPaFYw3djgJBnDpTcKbheFh9DUH4gGywdEwaHuRhNv38mGBi&#10;3J13dNuHTEQI+wQ15CFUiZQ+zcmi77iKOHonV1sMUdaZNDXeI9yWsqfUQFosOC7kWNEip/Syv1oN&#10;z8XOq+338hdHrhkse+fqJ6iN1u1WMx+DCNSE//C7vTYaRt0+vM7EI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av6jEAAAA3AAAAA8AAAAAAAAAAAAAAAAAmAIAAGRycy9k&#10;b3ducmV2LnhtbFBLBQYAAAAABAAEAPUAAACJAwAAAAA=&#10;" path="m1012,l,,,402r1012,l1012,362r-972,l40,40r-20,l20,20r992,l1012,e" fillcolor="#939598" stroked="f">
                  <v:path arrowok="t" o:connecttype="custom" o:connectlocs="1012,0;0,0;0,402;1012,402;1012,362;40,362;40,40;20,40;20,20;1012,20;1012,0" o:connectangles="0,0,0,0,0,0,0,0,0,0,0"/>
                </v:shape>
                <v:shape id="Freeform 498" o:spid="_x0000_s1599" style="position:absolute;left:899;top:2159;width:973;height:342;visibility:visible;mso-wrap-style:square;v-text-anchor:top" coordsize="973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6NAcQA&#10;AADcAAAADwAAAGRycy9kb3ducmV2LnhtbESPzWrDMBCE74W8g9hAbrXs0ObHiRJCoLS3UtvkvFgb&#10;28RaGUuxnT59VSj0OMzMN8z+OJlWDNS7xrKCJIpBEJdWN1wpKPK35w0I55E1tpZJwYMcHA+zpz2m&#10;2o78RUPmKxEg7FJUUHvfpVK6siaDLrIdcfCutjfog+wrqXscA9y0chnHK2mw4bBQY0fnmspbdjcK&#10;svUley3ekxj9ldafKPOX7zJXajGfTjsQnib/H/5rf2gF22QFv2fC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OjQHEAAAA3AAAAA8AAAAAAAAAAAAAAAAAmAIAAGRycy9k&#10;b3ducmV2LnhtbFBLBQYAAAAABAAEAPUAAACJAwAAAAA=&#10;" path="m972,l,,,20r932,l932,342r40,l972,e" fillcolor="#939598" stroked="f">
                  <v:path arrowok="t" o:connecttype="custom" o:connectlocs="972,0;0,0;0,20;932,20;932,342;972,342;972,0" o:connectangles="0,0,0,0,0,0,0"/>
                </v:shape>
                <v:shape id="Freeform 499" o:spid="_x0000_s1600" style="position:absolute;left:879;top:215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ruu8QA&#10;AADcAAAADwAAAGRycy9kb3ducmV2LnhtbESPW2sCMRSE3wv9D+EUfNPECq2uRimCINIL9QI+HjbH&#10;zeLmZEmibv99UxD6OMzMN8xs0blGXCnE2rOG4UCBIC69qbnSsN+t+mMQMSEbbDyThh+KsJg/Psyw&#10;MP7G33TdpkpkCMcCNdiU2kLKWFpyGAe+Jc7eyQeHKctQSRPwluGukc9KvUiHNecFiy0tLZXn7cVp&#10;CJvD+0ipcRXiaHl09vPja22M1r2n7m0KIlGX/sP39tpomAxf4e9MPg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q7rvEAAAA3AAAAA8AAAAAAAAAAAAAAAAAmAIAAGRycy9k&#10;b3ducmV2LnhtbFBLBQYAAAAABAAEAPUAAACJAwAAAAA=&#10;" path="m,10r20,e" filled="f" strokecolor="#939598" strokeweight="1.1pt">
                  <v:path arrowok="t" o:connecttype="custom" o:connectlocs="0,10;20,10" o:connectangles="0,0"/>
                </v:shape>
                <v:rect id="Rectangle 500" o:spid="_x0000_s1601" style="position:absolute;left:879;top:2159;width:972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d3CcIA&#10;AADcAAAADwAAAGRycy9kb3ducmV2LnhtbERPTWvCQBC9C/6HZYTedJNCS4yuIoVKW3Ix5uJtkh2T&#10;YHY2ZLcx/ffdg+Dx8b63+8l0YqTBtZYVxKsIBHFldcu1guL8uUxAOI+ssbNMCv7IwX43n20x1fbO&#10;JxpzX4sQwi5FBY33fSqlqxoy6Fa2Jw7c1Q4GfYBDLfWA9xBuOvkaRe/SYMuhocGePhqqbvmvUVB+&#10;Zyd//CmOY1LWfWfLS5zZN6VeFtNhA8LT5J/ih/tLK1jHYW04E46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N3cJwgAAANwAAAAPAAAAAAAAAAAAAAAAAJgCAABkcnMvZG93&#10;bnJldi54bWxQSwUGAAAAAAQABAD1AAAAhwMAAAAA&#10;" stroked="f">
                  <v:path arrowok="t"/>
                </v:rect>
                <v:shape id="Freeform 501" o:spid="_x0000_s1602" style="position:absolute;left:874;top:2154;width:983;height:372;visibility:visible;mso-wrap-style:square;v-text-anchor:top" coordsize="98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xE8MA&#10;AADcAAAADwAAAGRycy9kb3ducmV2LnhtbESPT4vCMBTE78J+h/AWvGlaWaTtGsuyWNaLB//s/dE8&#10;22LzUpuo9dsbQfA4zMxvmEU+mFZcqXeNZQXxNAJBXFrdcKXgsC8mCQjnkTW2lknBnRzky4/RAjNt&#10;b7yl685XIkDYZaig9r7LpHRlTQbd1HbEwTva3qAPsq+k7vEW4KaVsyiaS4MNh4UaO/qtqTztLkbB&#10;ZTUvvvj8x8n/UBR8TlJ/2G6UGn8OP98gPA3+HX6111pBGqf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sxE8MAAADcAAAADwAAAAAAAAAAAAAAAACYAgAAZHJzL2Rv&#10;d25yZXYueG1sUEsFBgAAAAAEAAQA9QAAAIgDAAAAAA==&#10;" path="m982,l,,,372r982,l982,362r-972,l10,10r-5,l5,5r977,l982,e" fillcolor="#231f20" stroked="f">
                  <v:path arrowok="t" o:connecttype="custom" o:connectlocs="982,0;0,0;0,372;982,372;982,362;10,362;10,10;5,10;5,5;982,5;982,0" o:connectangles="0,0,0,0,0,0,0,0,0,0,0"/>
                </v:shape>
                <v:shape id="Freeform 502" o:spid="_x0000_s1603" style="position:absolute;left:884;top:2159;width:973;height:357;visibility:visible;mso-wrap-style:square;v-text-anchor:top" coordsize="973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B48MA&#10;AADcAAAADwAAAGRycy9kb3ducmV2LnhtbERPy2rCQBTdF/yH4QrdFDNpkKrRiUioUChdqPmAS+aa&#10;h5k7ITNN0r/vLApdHs77cJxNJ0YaXGNZwWsUgyAurW64UlDczqstCOeRNXaWScEPOThmi6cDptpO&#10;fKHx6isRQtilqKD2vk+ldGVNBl1ke+LA3e1g0Ac4VFIPOIVw08kkjt+kwYZDQ4095TWVj+u3UZCs&#10;p25znvLPr/t6fNGcF3Hbviv1vJxPexCeZv8v/nN/aAW7JMwPZ8IR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JB48MAAADcAAAADwAAAAAAAAAAAAAAAACYAgAAZHJzL2Rv&#10;d25yZXYueG1sUEsFBgAAAAAEAAQA9QAAAIgDAAAAAA==&#10;" path="m972,l,,,5r962,l962,357r10,l972,e" fillcolor="#231f20" stroked="f">
                  <v:path arrowok="t" o:connecttype="custom" o:connectlocs="972,0;0,0;0,5;962,5;962,357;972,357;972,0" o:connectangles="0,0,0,0,0,0,0"/>
                </v:shape>
                <v:shape id="Freeform 503" o:spid="_x0000_s1604" style="position:absolute;left:879;top:215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qLcUA&#10;AADcAAAADwAAAGRycy9kb3ducmV2LnhtbESPQWvCQBSE74X+h+UVeim6MWjR6CptoNWrtge9PbPP&#10;bDD7NmS3Jv57VxB6HGbmG2ax6m0tLtT6yrGC0TABQVw4XXGp4PfnazAF4QOyxtoxKbiSh9Xy+WmB&#10;mXYdb+myC6WIEPYZKjAhNJmUvjBk0Q9dQxy9k2sthijbUuoWuwi3tUyT5F1arDguGGwoN1Scd39W&#10;weR62H/m287Up3S8yd+O5ntte6VeX/qPOYhAffgPP9obrWCWjuB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qotxQAAANwAAAAPAAAAAAAAAAAAAAAAAJgCAABkcnMv&#10;ZG93bnJldi54bWxQSwUGAAAAAAQABAD1AAAAigMAAAAA&#10;" path="m,2r5,e" filled="f" strokecolor="#231f20" strokeweight=".35pt">
                  <v:path arrowok="t" o:connecttype="custom" o:connectlocs="0,2;5,2" o:connectangles="0,0"/>
                </v:shape>
                <v:group id="Group 504" o:spid="_x0000_s1605" style="position:absolute;left:959;top:2277;width:105;height:133" coordorigin="959,2277" coordsize="10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505" o:spid="_x0000_s1606" style="position:absolute;left:959;top:2277;width:105;height:133;visibility:visible;mso-wrap-style:square;v-text-anchor:top" coordsize="10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2TcMA&#10;AADcAAAADwAAAGRycy9kb3ducmV2LnhtbESP0WoCMRRE3wX/IdyCL6JZLYhujaKC4Fvt6gdcN7eb&#10;pZubsInu2q9vCoU+DjNzhllve9uIB7WhdqxgNs1AEJdO11wpuF6OkyWIEJE1No5JwZMCbDfDwRpz&#10;7Tr+oEcRK5EgHHJUYGL0uZShNGQxTJ0nTt6nay3GJNtK6ha7BLeNnGfZQlqsOS0Y9HQwVH4Vd6ug&#10;1t9j68e+i+bmzvv3c5UtQ6fU6KXfvYGI1Mf/8F/7pBWs5q/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F2TcMAAADcAAAADwAAAAAAAAAAAAAAAACYAgAAZHJzL2Rv&#10;d25yZXYueG1sUEsFBgAAAAAEAAQA9QAAAIgDAAAAAA==&#10;" path="m52,l,,,3,14,5r2,2l16,127,,128r,4l55,132r,-4l40,128r-3,-3l37,74r22,l78,71r8,-5l49,66r-9,l37,66,37,7r2,l84,7,77,3,52,e" fillcolor="#231f20" stroked="f">
                    <v:path arrowok="t" o:connecttype="custom" o:connectlocs="52,0;0,0;0,3;14,5;16,7;16,127;0,128;0,132;55,132;55,128;40,128;37,125;37,74;59,74;78,71;86,66;49,66;40,66;37,66;37,7;39,7;84,7;77,3;52,0" o:connectangles="0,0,0,0,0,0,0,0,0,0,0,0,0,0,0,0,0,0,0,0,0,0,0,0"/>
                  </v:shape>
                  <v:shape id="Freeform 506" o:spid="_x0000_s1607" style="position:absolute;left:959;top:2277;width:105;height:133;visibility:visible;mso-wrap-style:square;v-text-anchor:top" coordsize="10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juOcMA&#10;AADcAAAADwAAAGRycy9kb3ducmV2LnhtbESP0WoCMRRE3wX/IdyCL6JZpYhujaKC4Fvt6gdcN7eb&#10;pZubsInu2q9vCoU+DjNzhllve9uIB7WhdqxgNs1AEJdO11wpuF6OkyWIEJE1No5JwZMCbDfDwRpz&#10;7Tr+oEcRK5EgHHJUYGL0uZShNGQxTJ0nTt6nay3GJNtK6ha7BLeNnGfZQlqsOS0Y9HQwVH4Vd6ug&#10;1t9j68e+i+bmzvv3c5UtQ6fU6KXfvYGI1Mf/8F/7pBWs5q/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juOcMAAADcAAAADwAAAAAAAAAAAAAAAACYAgAAZHJzL2Rv&#10;d25yZXYueG1sUEsFBgAAAAAEAAQA9QAAAIgDAAAAAA==&#10;" path="m59,74r-22,l41,74r4,l56,74r3,e" fillcolor="#231f20" stroked="f">
                    <v:path arrowok="t" o:connecttype="custom" o:connectlocs="59,74;37,74;41,74;45,74;56,74;59,74" o:connectangles="0,0,0,0,0,0"/>
                  </v:shape>
                  <v:shape id="Freeform 507" o:spid="_x0000_s1608" style="position:absolute;left:959;top:2277;width:105;height:133;visibility:visible;mso-wrap-style:square;v-text-anchor:top" coordsize="10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LosMA&#10;AADcAAAADwAAAGRycy9kb3ducmV2LnhtbESP0WoCMRRE3wX/IdyCL6JZhYpujaKC4Fvt6gdcN7eb&#10;pZubsInu2q9vCoU+DjNzhllve9uIB7WhdqxgNs1AEJdO11wpuF6OkyWIEJE1No5JwZMCbDfDwRpz&#10;7Tr+oEcRK5EgHHJUYGL0uZShNGQxTJ0nTt6nay3GJNtK6ha7BLeNnGfZQlqsOS0Y9HQwVH4Vd6ug&#10;1t9j68e+i+bmzvv3c5UtQ6fU6KXfvYGI1Mf/8F/7pBWs5q/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RLosMAAADcAAAADwAAAAAAAAAAAAAAAACYAgAAZHJzL2Rv&#10;d25yZXYueG1sUEsFBgAAAAAEAAQA9QAAAIgDAAAAAA==&#10;" path="m84,7l39,7,56,8r17,9l82,46,66,64,49,66r37,l92,62,105,51,104,31,96,13,84,7e" fillcolor="#231f20" stroked="f">
                    <v:path arrowok="t" o:connecttype="custom" o:connectlocs="84,7;39,7;56,8;73,17;82,46;66,64;49,66;86,66;92,62;105,51;104,31;96,13;84,7" o:connectangles="0,0,0,0,0,0,0,0,0,0,0,0,0"/>
                  </v:shape>
                </v:group>
                <v:group id="Group 508" o:spid="_x0000_s1609" style="position:absolute;left:1068;top:2318;width:66;height:92" coordorigin="1068,2318" coordsize="66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509" o:spid="_x0000_s1610" style="position:absolute;left:1068;top:2318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N3cYA&#10;AADcAAAADwAAAGRycy9kb3ducmV2LnhtbESPT2vCQBTE70K/w/IKvelGodWmriJCoQGR+ueQ4yP7&#10;TKLZtyG7MbGf3i0IHoeZ+Q0zX/amEldqXGlZwXgUgSDOrC45V3A8fA9nIJxH1lhZJgU3crBcvAzm&#10;GGvb8Y6ue5+LAGEXo4LC+zqW0mUFGXQjWxMH72Qbgz7IJpe6wS7ATSUnUfQhDZYcFgqsaV1Qdtm3&#10;RsHZpJsu2SbttD38/Z7T9D0/lYlSb6/96guEp94/w4/2j1bwOZnC/5l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FN3cYAAADcAAAADwAAAAAAAAAAAAAAAACYAgAAZHJz&#10;L2Rvd25yZXYueG1sUEsFBgAAAAAEAAQA9QAAAIsDAAAAAA==&#10;" path="m30,13r-20,l14,13r,73l,88r,3l47,91r,-3l37,88,30,87r,-65l34,18r-4,l30,13e" fillcolor="#231f20" stroked="f">
                    <v:path arrowok="t" o:connecttype="custom" o:connectlocs="30,13;10,13;14,13;14,86;0,88;0,91;47,91;47,88;37,88;30,87;30,22;34,18;30,18;30,13" o:connectangles="0,0,0,0,0,0,0,0,0,0,0,0,0,0"/>
                  </v:shape>
                  <v:shape id="Freeform 510" o:spid="_x0000_s1611" style="position:absolute;left:1068;top:2318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7Zr8MA&#10;AADcAAAADwAAAGRycy9kb3ducmV2LnhtbERPy2rCQBTdF/yH4Qru6qSC1qaOIoJgQKQ+FlleMtck&#10;NnMnZCYm+vXOotDl4bwXq95U4k6NKy0r+BhHIIgzq0vOFVzO2/c5COeRNVaWScGDHKyWg7cFxtp2&#10;fKT7yecihLCLUUHhfR1L6bKCDLqxrYkDd7WNQR9gk0vdYBfCTSUnUTSTBksODQXWtCko+z21RsHN&#10;pPsuOSTtZ3t+/tzSdJpfy0Sp0bBff4Pw1Pt/8Z97pxV8TcLacCYc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7Zr8MAAADcAAAADwAAAAAAAAAAAAAAAACYAgAAZHJzL2Rv&#10;d25yZXYueG1sUEsFBgAAAAAEAAQA9QAAAIgDAAAAAA==&#10;" path="m65,12r-16,l51,19r12,l65,15r,-3e" fillcolor="#231f20" stroked="f">
                    <v:path arrowok="t" o:connecttype="custom" o:connectlocs="65,12;49,12;51,19;63,19;65,15;65,12" o:connectangles="0,0,0,0,0,0"/>
                  </v:shape>
                  <v:shape id="Freeform 511" o:spid="_x0000_s1612" style="position:absolute;left:1068;top:2318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J8NMYA&#10;AADcAAAADwAAAGRycy9kb3ducmV2LnhtbESPT2vCQBTE7wW/w/KE3upGwVajq0ihYKBI/XPI8ZF9&#10;JtHs25DdmNRP7wqFHoeZ+Q2zXPemEjdqXGlZwXgUgSDOrC45V3A6fr3NQDiPrLGyTAp+ycF6NXhZ&#10;Yqxtx3u6HXwuAoRdjAoK7+tYSpcVZNCNbE0cvLNtDPogm1zqBrsAN5WcRNG7NFhyWCiwps+Csuuh&#10;NQouJv3ukl3SfrTH+88lTaf5uUyUeh32mwUIT73/D/+1t1rBfDKH55lw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J8NMYAAADcAAAADwAAAAAAAAAAAAAAAACYAgAAZHJz&#10;L2Rvd25yZXYueG1sUEsFBgAAAAAEAAQA9QAAAIsDAAAAAA==&#10;" path="m61,l47,,40,4,31,18r3,l39,12r26,l65,4,61,e" fillcolor="#231f20" stroked="f">
                    <v:path arrowok="t" o:connecttype="custom" o:connectlocs="61,0;47,0;40,4;31,18;34,18;39,12;65,12;65,4;61,0" o:connectangles="0,0,0,0,0,0,0,0,0"/>
                  </v:shape>
                  <v:shape id="Freeform 512" o:spid="_x0000_s1613" style="position:absolute;left:1068;top:2318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FDdMQA&#10;AADcAAAADwAAAGRycy9kb3ducmV2LnhtbERPy2rCQBTdC/2H4Rbc1UmV1jbNKCIIDUjx0UWWl8w1&#10;j2buhMzEpP16Z1FweTjvZD2aRlypc5VlBc+zCARxbnXFhYLv8+7pDYTzyBoby6TglxysVw+TBGNt&#10;Bz7S9eQLEULYxaig9L6NpXR5SQbdzLbEgbvYzqAPsCuk7nAI4aaR8yh6lQYrDg0ltrQtKf859UZB&#10;bbL9kH6l/bI//x3qLHspLlWq1PRx3HyA8DT6u/jf/akVvC/C/HAmHA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hQ3TEAAAA3AAAAA8AAAAAAAAAAAAAAAAAmAIAAGRycy9k&#10;b3ducmV2LnhtbFBLBQYAAAAABAAEAPUAAACJAwAAAAA=&#10;" path="m29,l20,4,10,7,,10r,3l2,13r2,l30,13,30,,29,e" fillcolor="#231f20" stroked="f">
                    <v:path arrowok="t" o:connecttype="custom" o:connectlocs="29,0;20,4;10,7;0,10;0,13;2,13;4,13;30,13;30,0;29,0" o:connectangles="0,0,0,0,0,0,0,0,0,0"/>
                  </v:shape>
                </v:group>
                <v:group id="Group 513" o:spid="_x0000_s1614" style="position:absolute;left:1140;top:2320;width:87;height:91" coordorigin="1140,2320" coordsize="87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514" o:spid="_x0000_s1615" style="position:absolute;left:1140;top:2320;width:87;height:91;visibility:visible;mso-wrap-style:square;v-text-anchor:top" coordsize="8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Dg8UA&#10;AADcAAAADwAAAGRycy9kb3ducmV2LnhtbESPQWvCQBSE70L/w/IEb7pRsdjoKiVQ6k2qYuntmX3J&#10;RrNvQ3bV2F/fLRR6HGbmG2a57mwtbtT6yrGC8SgBQZw7XXGp4LB/G85B+ICssXZMCh7kYb166i0x&#10;1e7OH3TbhVJECPsUFZgQmlRKnxuy6EeuIY5e4VqLIcq2lLrFe4TbWk6S5FlarDguGGwoM5Rfdler&#10;YGaKU4bdcZsdeOo+58X56/j+rdSg370uQATqwn/4r73RCl6mE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AYODxQAAANwAAAAPAAAAAAAAAAAAAAAAAJgCAABkcnMv&#10;ZG93bnJldi54bWxQSwUGAAAAAAQABAD1AAAAigMAAAAA&#10;" path="m29,l13,10,2,29,,55,8,74,25,87r24,4l65,84r-29,l24,69,18,47r,-25l29,9,53,8r13,l56,2,29,e" fillcolor="#231f20" stroked="f">
                    <v:path arrowok="t" o:connecttype="custom" o:connectlocs="29,0;13,10;2,29;0,55;8,74;25,87;49,91;65,84;36,84;24,69;18,47;18,22;29,9;53,8;66,8;56,2;29,0" o:connectangles="0,0,0,0,0,0,0,0,0,0,0,0,0,0,0,0,0"/>
                  </v:shape>
                  <v:shape id="Freeform 515" o:spid="_x0000_s1616" style="position:absolute;left:1140;top:2320;width:87;height:91;visibility:visible;mso-wrap-style:square;v-text-anchor:top" coordsize="8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0mGMUA&#10;AADcAAAADwAAAGRycy9kb3ducmV2LnhtbESPQWvCQBSE7wX/w/IEb3VTg8WmriKBUm9SFYu3Z/Yl&#10;mzb7NmRXjf313ULB4zAz3zDzZW8bcaHO144VPI0TEMSF0zVXCva7t8cZCB+QNTaOScGNPCwXg4c5&#10;Ztpd+YMu21CJCGGfoQITQptJ6QtDFv3YtcTRK11nMUTZVVJ3eI1w28hJkjxLizXHBYMt5YaK7+3Z&#10;Kpia8pRjf9jke07d56z8Oh7ef5QaDfvVK4hAfbiH/9trreAlTe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SYYxQAAANwAAAAPAAAAAAAAAAAAAAAAAJgCAABkcnMv&#10;ZG93bnJldi54bWxQSwUGAAAAAAQABAD1AAAAigMAAAAA&#10;" path="m66,8l53,8,65,25r4,25l67,65,56,81,36,84r29,l70,81,83,63,87,44,84,28,74,12,66,8e" fillcolor="#231f20" stroked="f">
                    <v:path arrowok="t" o:connecttype="custom" o:connectlocs="66,8;53,8;65,25;69,50;67,65;56,81;36,84;65,84;70,81;83,63;87,44;84,28;74,12;66,8" o:connectangles="0,0,0,0,0,0,0,0,0,0,0,0,0,0"/>
                  </v:shape>
                </v:group>
                <v:group id="Group 516" o:spid="_x0000_s1617" style="position:absolute;left:1239;top:2318;width:77;height:92" coordorigin="1239,2318" coordsize="77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517" o:spid="_x0000_s1618" style="position:absolute;left:1239;top:2318;width:77;height:92;visibility:visible;mso-wrap-style:square;v-text-anchor:top" coordsize="7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yDbMMA&#10;AADcAAAADwAAAGRycy9kb3ducmV2LnhtbESP3YrCMBSE74V9h3AW9s6m/rJ2jSIFoTci1n2AQ3Ns&#10;yzYnpYm169MbQfBymJlvmPV2MI3oqXO1ZQWTKAZBXFhdc6ng97wff4NwHlljY5kU/JOD7eZjtMZE&#10;2xufqM99KQKEXYIKKu/bREpXVGTQRbYlDt7FdgZ9kF0pdYe3ADeNnMbxUhqsOSxU2FJaUfGXX42C&#10;bNbvswPJdJc2+WRqsuP1PpdKfX0Oux8Qngb/Dr/amVawmi3geSYc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yDbMMAAADcAAAADwAAAAAAAAAAAAAAAACYAgAAZHJzL2Rv&#10;d25yZXYueG1sUEsFBgAAAAAEAAQA9QAAAIgDAAAAAA==&#10;" path="m51,l32,1,16,10,4,28r,1l,57,8,78,24,89r22,3l63,83r4,-7l32,76,19,61,15,34,26,11,40,5r24,l60,3,51,e" fillcolor="#231f20" stroked="f">
                    <v:path arrowok="t" o:connecttype="custom" o:connectlocs="51,0;32,1;16,10;4,28;4,29;0,57;8,78;24,89;46,92;63,83;67,76;32,76;19,61;15,34;26,11;40,5;64,5;60,3;51,0" o:connectangles="0,0,0,0,0,0,0,0,0,0,0,0,0,0,0,0,0,0,0"/>
                  </v:shape>
                  <v:shape id="Freeform 518" o:spid="_x0000_s1619" style="position:absolute;left:1239;top:2318;width:77;height:92;visibility:visible;mso-wrap-style:square;v-text-anchor:top" coordsize="7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4dG8QA&#10;AADcAAAADwAAAGRycy9kb3ducmV2LnhtbESP0WqDQBRE3wv5h+UG+tasiUUSk00IguBLKTX5gIt7&#10;oxL3rrgbNf36bqHQx2FmzjCH02w6MdLgWssK1qsIBHFldcu1guslf9uCcB5ZY2eZFDzJwem4eDlg&#10;qu3EXzSWvhYBwi5FBY33fSqlqxoy6Fa2Jw7ezQ4GfZBDLfWAU4CbTm6iKJEGWw4LDfaUNVTdy4dR&#10;UMRjXnyQzM5ZV643pvh8fL9LpV6X83kPwtPs/8N/7UIr2MUJ/J4JR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OHRvEAAAA3AAAAA8AAAAAAAAAAAAAAAAAmAIAAGRycy9k&#10;b3ducmV2LnhtbFBLBQYAAAAABAAEAPUAAACJAwAAAAA=&#10;" path="m76,62r-6,3l58,74,32,76r35,l76,62e" fillcolor="#231f20" stroked="f">
                    <v:path arrowok="t" o:connecttype="custom" o:connectlocs="76,62;70,65;58,74;32,76;67,76;76,62" o:connectangles="0,0,0,0,0,0"/>
                  </v:shape>
                  <v:shape id="Freeform 519" o:spid="_x0000_s1620" style="position:absolute;left:1239;top:2318;width:77;height:92;visibility:visible;mso-wrap-style:square;v-text-anchor:top" coordsize="7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4gMQA&#10;AADcAAAADwAAAGRycy9kb3ducmV2LnhtbESP3YrCMBSE74V9h3AW9s6m/qBr1yhSEHojYt0HODTH&#10;tmxzUppYuz69EQQvh5n5hllvB9OInjpXW1YwiWIQxIXVNZcKfs/78TcI55E1NpZJwT852G4+RmtM&#10;tL3xifrclyJA2CWooPK+TaR0RUUGXWRb4uBdbGfQB9mVUnd4C3DTyGkcL6TBmsNChS2lFRV/+dUo&#10;yGb9PjuQTHdpk0+mJjte73Op1NfnsPsB4Wnw7/CrnWkFq9kSnmfC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CuIDEAAAA3AAAAA8AAAAAAAAAAAAAAAAAmAIAAGRycy9k&#10;b3ducmV2LnhtbFBLBQYAAAAABAAEAPUAAACJAwAAAAA=&#10;" path="m64,5l51,5r5,19l59,29r5,-1l70,28r4,-4l74,16,71,10,65,6,64,5e" fillcolor="#231f20" stroked="f">
                    <v:path arrowok="t" o:connecttype="custom" o:connectlocs="64,5;51,5;56,24;59,29;64,28;70,28;74,24;74,16;71,10;65,6;64,5" o:connectangles="0,0,0,0,0,0,0,0,0,0,0"/>
                  </v:shape>
                </v:group>
                <v:group id="Group 520" o:spid="_x0000_s1621" style="position:absolute;left:1329;top:2320;width:78;height:87" coordorigin="1329,2320" coordsize="7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521" o:spid="_x0000_s1622" style="position:absolute;left:1329;top:2320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AhMIA&#10;AADcAAAADwAAAGRycy9kb3ducmV2LnhtbESPwWrDMBBE74H8g9hAb7GUFkzsRglNSkuudQ25bq2t&#10;bWqtjKQm7t9HgUKOw8y8YTa7yQ7iTD70jjWsMgWCuHGm51ZD/fm2XIMIEdng4Jg0/FGA3XY+22Bp&#10;3IU/6FzFViQIhxI1dDGOpZSh6chiyNxInLxv5y3GJH0rjcdLgttBPiqVS4s9p4UORzp01PxUv1bD&#10;+ymEWh7xsPcmV1/8SievSOuHxfTyDCLSFO/h//bRaCieCridSUdAb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SMCEwgAAANwAAAAPAAAAAAAAAAAAAAAAAJgCAABkcnMvZG93&#10;bnJldi54bWxQSwUGAAAAAAQABAD1AAAAhwMAAAAA&#10;" path="m27,l13,9,3,29,,62,9,77r17,9l54,87,66,75r-33,l19,63,11,34,73,33,72,27r-60,l15,10,23,5r33,l52,2,27,e" fillcolor="#231f20" stroked="f">
                    <v:path arrowok="t" o:connecttype="custom" o:connectlocs="27,0;13,9;3,29;0,62;9,77;26,86;54,87;66,75;33,75;19,63;11,34;73,33;72,27;12,27;15,10;23,5;56,5;52,2;27,0" o:connectangles="0,0,0,0,0,0,0,0,0,0,0,0,0,0,0,0,0,0,0"/>
                  </v:shape>
                  <v:shape id="Freeform 522" o:spid="_x0000_s1623" style="position:absolute;left:1329;top:2320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aZL8A&#10;AADcAAAADwAAAGRycy9kb3ducmV2LnhtbERPz2vCMBS+C/sfwhvspokyytaZFnVs9LpO8PrWPNti&#10;81KSzHb//XIQPH58v7flbAdxJR96xxrWKwWCuHGm51bD8ftj+QIiRGSDg2PS8EcByuJhscXcuIm/&#10;6FrHVqQQDjlq6GIccylD05HFsHIjceLOzluMCfpWGo9TCreD3CiVSYs9p4YORzp01FzqX6vh8xTC&#10;UVZ42HuTqR9+p5NXpPXT47x7AxFpjnfxzV0ZDa/PaX46k46AL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dBpkvwAAANwAAAAPAAAAAAAAAAAAAAAAAJgCAABkcnMvZG93bnJl&#10;di54bWxQSwUGAAAAAAQABAD1AAAAhAMAAAAA&#10;" path="m77,58r-5,2l59,71,33,75r33,l71,71,77,58e" fillcolor="#231f20" stroked="f">
                    <v:path arrowok="t" o:connecttype="custom" o:connectlocs="77,58;72,60;59,71;33,75;66,75;71,71;77,58" o:connectangles="0,0,0,0,0,0,0"/>
                  </v:shape>
                  <v:shape id="Freeform 523" o:spid="_x0000_s1624" style="position:absolute;left:1329;top:2320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//8EA&#10;AADcAAAADwAAAGRycy9kb3ducmV2LnhtbESPQWvCQBSE7wX/w/KE3uquUqRGV1FLS67VQK7P7DMJ&#10;Zt+G3dWk/75bKPQ4zMw3zGY32k48yIfWsYb5TIEgrpxpudZQnD9e3kCEiGywc0wavinAbjt52mBm&#10;3MBf9DjFWiQIhww1NDH2mZShashimLmeOHlX5y3GJH0tjcchwW0nF0otpcWW00KDPR0bqm6nu9Xw&#10;WYZQyByPB2+W6sLvVHpFWj9Px/0aRKQx/of/2rnRsHqdw++ZdAT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4v//BAAAA3AAAAA8AAAAAAAAAAAAAAAAAmAIAAGRycy9kb3du&#10;cmV2LnhtbFBLBQYAAAAABAAEAPUAAACGAwAAAAA=&#10;" path="m56,5r-6,l52,18r1,9l72,27,67,12,56,5e" fillcolor="#231f20" stroked="f">
                    <v:path arrowok="t" o:connecttype="custom" o:connectlocs="56,5;50,5;52,18;53,27;72,27;67,12;56,5" o:connectangles="0,0,0,0,0,0,0"/>
                  </v:shape>
                </v:group>
                <v:group id="Group 524" o:spid="_x0000_s1625" style="position:absolute;left:1421;top:2318;width:53;height:94" coordorigin="1421,2318" coordsize="53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525" o:spid="_x0000_s1626" style="position:absolute;left:1421;top:2318;width:53;height:94;visibility:visible;mso-wrap-style:square;v-text-anchor:top" coordsize="5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PA38YA&#10;AADcAAAADwAAAGRycy9kb3ducmV2LnhtbESPQWvCQBSE74L/YXmF3nRTK1ZTN0GFinqpprbnR/Y1&#10;CWbfhuxWY3+9WxB6HGbmG2aedqYWZ2pdZVnB0zACQZxbXXGh4PjxNpiCcB5ZY22ZFFzJQZr0e3OM&#10;tb3wgc6ZL0SAsItRQel9E0vp8pIMuqFtiIP3bVuDPsi2kLrFS4CbWo6iaCINVhwWSmxoVVJ+yn6M&#10;gun6BbP9fnLNlu+730OxrT6/RiulHh+6xSsIT53/D9/bG61gNn6GvzPhCM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PA38YAAADcAAAADwAAAAAAAAAAAAAAAACYAgAAZHJz&#10;L2Rvd25yZXYueG1sUEsFBgAAAAAEAAQA9QAAAIsDAAAAAA==&#10;" path="m50,90r-38,l21,93r22,l50,90e" fillcolor="#231f20" stroked="f">
                    <v:path arrowok="t" o:connecttype="custom" o:connectlocs="50,90;12,90;21,93;43,93;50,90" o:connectangles="0,0,0,0,0"/>
                  </v:shape>
                  <v:shape id="Freeform 526" o:spid="_x0000_s1627" style="position:absolute;left:1421;top:2318;width:53;height:94;visibility:visible;mso-wrap-style:square;v-text-anchor:top" coordsize="5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pYq8YA&#10;AADcAAAADwAAAGRycy9kb3ducmV2LnhtbESPQWvCQBSE7wX/w/IEb3WjSKqpq1TBUntRo/b8yD6T&#10;0OzbkF1N9Nd3C4Ueh5n5hpkvO1OJGzWutKxgNIxAEGdWl5wrOB03z1MQziNrrCyTgjs5WC56T3NM&#10;tG35QLfU5yJA2CWooPC+TqR0WUEG3dDWxMG72MagD7LJpW6wDXBTyXEUxdJgyWGhwJrWBWXf6dUo&#10;mL6/YLrfx/d0tft8HPJtef4ar5Ua9Lu3VxCeOv8f/mt/aAWzyQR+z4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pYq8YAAADcAAAADwAAAAAAAAAAAAAAAACYAgAAZHJz&#10;L2Rvd25yZXYueG1sUEsFBgAAAAAEAAQA9QAAAIsDAAAAAA==&#10;" path="m3,61l,61,,92r2,l3,90r1,l12,90r38,l51,89,9,89,5,72,3,61e" fillcolor="#231f20" stroked="f">
                    <v:path arrowok="t" o:connecttype="custom" o:connectlocs="3,61;0,61;0,92;2,92;3,90;4,90;12,90;50,90;51,89;9,89;5,72;3,61" o:connectangles="0,0,0,0,0,0,0,0,0,0,0,0"/>
                  </v:shape>
                  <v:shape id="Freeform 527" o:spid="_x0000_s1628" style="position:absolute;left:1421;top:2318;width:53;height:94;visibility:visible;mso-wrap-style:square;v-text-anchor:top" coordsize="5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b9MMYA&#10;AADcAAAADwAAAGRycy9kb3ducmV2LnhtbESPQWvCQBSE74L/YXmF3nRTqVZTN0GFinqpprbnR/Y1&#10;CWbfhuxWY3+9WxB6HGbmG2aedqYWZ2pdZVnB0zACQZxbXXGh4PjxNpiCcB5ZY22ZFFzJQZr0e3OM&#10;tb3wgc6ZL0SAsItRQel9E0vp8pIMuqFtiIP3bVuDPsi2kLrFS4CbWo6iaCINVhwWSmxoVVJ+yn6M&#10;gun6BbP9fnLNlu+730OxrT6/RiulHh+6xSsIT53/D9/bG61g9jyGvzPhCM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b9MMYAAADcAAAADwAAAAAAAAAAAAAAAACYAgAAZHJz&#10;L2Rvd25yZXYueG1sUEsFBgAAAAAEAAQA9QAAAIsDAAAAAA==&#10;" path="m36,l8,,,13,,39r10,7l41,63r4,5l45,86,35,89r16,l59,85r,-29l52,50,42,44,13,27,12,21r,-9l16,4r36,l52,3,42,3,36,e" fillcolor="#231f20" stroked="f">
                    <v:path arrowok="t" o:connecttype="custom" o:connectlocs="36,0;8,0;0,13;0,39;10,46;41,63;45,68;45,86;35,89;51,89;59,85;59,56;52,50;42,44;13,27;12,21;12,12;16,4;52,4;52,3;42,3;36,0" o:connectangles="0,0,0,0,0,0,0,0,0,0,0,0,0,0,0,0,0,0,0,0,0,0"/>
                  </v:shape>
                  <v:shape id="Freeform 528" o:spid="_x0000_s1629" style="position:absolute;left:1421;top:2318;width:53;height:94;visibility:visible;mso-wrap-style:square;v-text-anchor:top" coordsize="5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RjR8YA&#10;AADcAAAADwAAAGRycy9kb3ducmV2LnhtbESPT2vCQBTE7wW/w/IEb3WjSKrRVVrBUnupxj/nR/aZ&#10;BLNvQ3bV6KfvFgoeh5n5DTNbtKYSV2pcaVnBoB+BIM6sLjlXsN+tXscgnEfWWFkmBXdysJh3XmaY&#10;aHvjLV1Tn4sAYZeggsL7OpHSZQUZdH1bEwfvZBuDPsgml7rBW4CbSg6jKJYGSw4LBda0LCg7pxej&#10;YPz5hulmE9/Tj5/vxzZfl4fjcKlUr9u+T0F4av0z/N/+0gomoxj+zo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RjR8YAAADcAAAADwAAAAAAAAAAAAAAAACYAgAAZHJz&#10;L2Rvd25yZXYueG1sUEsFBgAAAAAEAAQA9QAAAIsDAAAAAA==&#10;" path="m52,4l36,4r9,4l49,29r3,l52,4e" fillcolor="#231f20" stroked="f">
                    <v:path arrowok="t" o:connecttype="custom" o:connectlocs="52,4;36,4;45,8;49,29;52,29;52,4" o:connectangles="0,0,0,0,0,0"/>
                  </v:shape>
                  <v:shape id="Freeform 529" o:spid="_x0000_s1630" style="position:absolute;left:1421;top:2318;width:53;height:94;visibility:visible;mso-wrap-style:square;v-text-anchor:top" coordsize="5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jG3MYA&#10;AADcAAAADwAAAGRycy9kb3ducmV2LnhtbESPQWvCQBSE70L/w/IKvemmUtSm2UgVFO1Fk2rPj+xr&#10;Epp9G7KrRn99Vyj0OMzMN0wy700jztS52rKC51EEgriwuuZSweFzNZyBcB5ZY2OZFFzJwTx9GCQY&#10;a3vhjM65L0WAsItRQeV9G0vpiooMupFtiYP3bTuDPsiulLrDS4CbRo6jaCIN1hwWKmxpWVHxk5+M&#10;gtl6ivl+P7nmi93HLSu39fFrvFTq6bF/fwPhqff/4b/2Rit4fZnC/U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jG3MYAAADcAAAADwAAAAAAAAAAAAAAAACYAgAAZHJz&#10;L2Rvd25yZXYueG1sUEsFBgAAAAAEAAQA9QAAAIsDAAAAAA==&#10;" path="m51,1r-2,l46,3r6,l51,1e" fillcolor="#231f20" stroked="f">
                    <v:path arrowok="t" o:connecttype="custom" o:connectlocs="51,1;49,1;46,3;52,3;51,1" o:connectangles="0,0,0,0,0"/>
                  </v:shape>
                </v:group>
                <v:group id="Group 530" o:spid="_x0000_s1631" style="position:absolute;left:1499;top:2318;width:53;height:94" coordorigin="1499,2318" coordsize="53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531" o:spid="_x0000_s1632" style="position:absolute;left:1499;top:2318;width:53;height:94;visibility:visible;mso-wrap-style:square;v-text-anchor:top" coordsize="5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3NcYA&#10;AADcAAAADwAAAGRycy9kb3ducmV2LnhtbESPT2vCQBTE7wW/w/IEb3WjiNXoKq1gqb2o8c/5kX0m&#10;wezbkF01+um7BcHjMDO/YabzxpTiSrUrLCvodSMQxKnVBWcK9rvl+wiE88gaS8uk4E4O5rPW2xRj&#10;bW+8pWviMxEg7GJUkHtfxVK6NCeDrmsr4uCdbG3QB1lnUtd4C3BTyn4UDaXBgsNCjhUtckrPycUo&#10;GH1/YLLZDO/J1/r3sc1WxeHYXyjVaTefExCeGv8KP9s/WsF4MIb/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v3NcYAAADcAAAADwAAAAAAAAAAAAAAAACYAgAAZHJz&#10;L2Rvd25yZXYueG1sUEsFBgAAAAAEAAQA9QAAAIsDAAAAAA==&#10;" path="m50,90r-38,l21,93r22,l50,90e" fillcolor="#231f20" stroked="f">
                    <v:path arrowok="t" o:connecttype="custom" o:connectlocs="50,90;12,90;21,93;43,93;50,90" o:connectangles="0,0,0,0,0"/>
                  </v:shape>
                  <v:shape id="Freeform 532" o:spid="_x0000_s1633" style="position:absolute;left:1499;top:2318;width:53;height:94;visibility:visible;mso-wrap-style:square;v-text-anchor:top" coordsize="5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IdcMA&#10;AADcAAAADwAAAGRycy9kb3ducmV2LnhtbERPy2rCQBTdF/yH4Qru6sSAqUbH0AqWths1fawvmWsS&#10;zNwJmVGTfn1nUXB5OO911ptGXKlztWUFs2kEgriwuuZSwdfn7nEBwnlkjY1lUjCQg2wzelhjqu2N&#10;j3TNfSlCCLsUFVTet6mUrqjIoJvaljhwJ9sZ9AF2pdQd3kK4aWQcRYk0WHNoqLClbUXFOb8YBYvX&#10;J8wPh2TIX/Yfv8fyvf7+ibdKTcb98wqEp97fxf/uN61gOQ/zw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jIdcMAAADcAAAADwAAAAAAAAAAAAAAAACYAgAAZHJzL2Rv&#10;d25yZXYueG1sUEsFBgAAAAAEAAQA9QAAAIgDAAAAAA==&#10;" path="m3,61l,61,,92r2,l3,90r1,l12,90r38,l51,89,9,89,5,72,3,61e" fillcolor="#231f20" stroked="f">
                    <v:path arrowok="t" o:connecttype="custom" o:connectlocs="3,61;0,61;0,92;2,92;3,90;4,90;12,90;50,90;51,89;9,89;5,72;3,61" o:connectangles="0,0,0,0,0,0,0,0,0,0,0,0"/>
                  </v:shape>
                  <v:shape id="Freeform 533" o:spid="_x0000_s1634" style="position:absolute;left:1499;top:2318;width:53;height:94;visibility:visible;mso-wrap-style:square;v-text-anchor:top" coordsize="5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Rt7sYA&#10;AADcAAAADwAAAGRycy9kb3ducmV2LnhtbESPT2vCQBTE7wW/w/IEb3WjoNXoKq1gqb2o8c/5kX0m&#10;wezbkF01+um7BcHjMDO/YabzxpTiSrUrLCvodSMQxKnVBWcK9rvl+wiE88gaS8uk4E4O5rPW2xRj&#10;bW+8pWviMxEg7GJUkHtfxVK6NCeDrmsr4uCdbG3QB1lnUtd4C3BTyn4UDaXBgsNCjhUtckrPycUo&#10;GH1/YLLZDO/J1/r3sc1WxeHYXyjVaTefExCeGv8KP9s/WsF40IP/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Rt7sYAAADcAAAADwAAAAAAAAAAAAAAAACYAgAAZHJz&#10;L2Rvd25yZXYueG1sUEsFBgAAAAAEAAQA9QAAAIsDAAAAAA==&#10;" path="m36,l8,,,13,,39r10,7l41,63r4,5l45,86,35,89r16,l59,85r,-29l52,50,42,44,13,27,12,21r,-9l16,4r36,l52,3,42,3,36,e" fillcolor="#231f20" stroked="f">
                    <v:path arrowok="t" o:connecttype="custom" o:connectlocs="36,0;8,0;0,13;0,39;10,46;41,63;45,68;45,86;35,89;51,89;59,85;59,56;52,50;42,44;13,27;12,21;12,12;16,4;52,4;52,3;42,3;36,0" o:connectangles="0,0,0,0,0,0,0,0,0,0,0,0,0,0,0,0,0,0,0,0,0,0"/>
                  </v:shape>
                  <v:shape id="Freeform 534" o:spid="_x0000_s1635" style="position:absolute;left:1499;top:2318;width:53;height:94;visibility:visible;mso-wrap-style:square;v-text-anchor:top" coordsize="5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bzmcYA&#10;AADcAAAADwAAAGRycy9kb3ducmV2LnhtbESPQWvCQBSE70L/w/IKvemmgapNsxEVKtaLmlbPj+xr&#10;Epp9G7Jbjf31riD0OMzMN0w6600jTtS52rKC51EEgriwuuZSwdfn+3AKwnlkjY1lUnAhB7PsYZBi&#10;ou2Z93TKfSkChF2CCirv20RKV1Rk0I1sSxy8b9sZ9EF2pdQdngPcNDKOorE0WHNYqLClZUXFT/5r&#10;FExXE8x3u/ElX2w3f/vyoz4c46VST4/9/A2Ep97/h+/ttVbw+hLD7Uw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bzmcYAAADcAAAADwAAAAAAAAAAAAAAAACYAgAAZHJz&#10;L2Rvd25yZXYueG1sUEsFBgAAAAAEAAQA9QAAAIsDAAAAAA==&#10;" path="m52,4l36,4r9,4l49,29r3,l52,4e" fillcolor="#231f20" stroked="f">
                    <v:path arrowok="t" o:connecttype="custom" o:connectlocs="52,4;36,4;45,8;49,29;52,29;52,4" o:connectangles="0,0,0,0,0,0"/>
                  </v:shape>
                  <v:shape id="Freeform 535" o:spid="_x0000_s1636" style="position:absolute;left:1499;top:2318;width:53;height:94;visibility:visible;mso-wrap-style:square;v-text-anchor:top" coordsize="5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pWAsYA&#10;AADcAAAADwAAAGRycy9kb3ducmV2LnhtbESPQWvCQBSE74L/YXmF3nRTi1ZTN0GFinqpprbnR/Y1&#10;CWbfhuxWY3+9WxB6HGbmG2aedqYWZ2pdZVnB0zACQZxbXXGh4PjxNpiCcB5ZY22ZFFzJQZr0e3OM&#10;tb3wgc6ZL0SAsItRQel9E0vp8pIMuqFtiIP3bVuDPsi2kLrFS4CbWo6iaCINVhwWSmxoVVJ+yn6M&#10;gun6BbP9fnLNlu+730OxrT6/RiulHh+6xSsIT53/D9/bG61gNn6GvzPhCM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pWAsYAAADcAAAADwAAAAAAAAAAAAAAAACYAgAAZHJz&#10;L2Rvd25yZXYueG1sUEsFBgAAAAAEAAQA9QAAAIsDAAAAAA==&#10;" path="m51,1r-2,l46,3r6,l51,1e" fillcolor="#231f20" stroked="f">
                    <v:path arrowok="t" o:connecttype="custom" o:connectlocs="51,1;49,1;46,3;52,3;51,1" o:connectangles="0,0,0,0,0"/>
                  </v:shape>
                </v:group>
                <v:group id="Group 536" o:spid="_x0000_s1637" style="position:absolute;left:1620;top:2275;width:136;height:135" coordorigin="1620,2275" coordsize="136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537" o:spid="_x0000_s1638" style="position:absolute;left:1620;top:2275;width:136;height:135;visibility:visible;mso-wrap-style:square;v-text-anchor:top" coordsize="13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ETgcUA&#10;AADcAAAADwAAAGRycy9kb3ducmV2LnhtbESPQWvCQBSE74L/YXmCt7qpGGmjq5SCKPaiqQePr9ln&#10;Epp9G3ZXE/vru4WCx2FmvmGW69404kbO15YVPE8SEMSF1TWXCk6fm6cXED4ga2wsk4I7eVivhoMl&#10;Ztp2fKRbHkoRIewzVFCF0GZS+qIig35iW+LoXawzGKJ0pdQOuwg3jZwmyVwarDkuVNjSe0XFd341&#10;CuiLt/V5nv/408ztPw7XQ0rnTqnxqH9bgAjUh0f4v73TCl7T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ROBxQAAANwAAAAPAAAAAAAAAAAAAAAAAJgCAABkcnMv&#10;ZG93bnJldi54bWxQSwUGAAAAAAQABAD1AAAAigMAAAAA&#10;" path="m69,l,,,5r8,l55,74,20,118r-7,10l,130r,5l49,135r,-5l33,128r,-11l35,113,60,80r48,l99,48r-24,l56,19,54,15,53,14r,-9l57,5r12,l69,e" fillcolor="#231f20" stroked="f">
                    <v:path arrowok="t" o:connecttype="custom" o:connectlocs="69,0;0,0;0,5;8,5;55,74;20,118;13,128;0,130;0,135;49,135;49,130;33,128;33,117;35,113;60,80;108,80;99,48;75,48;56,19;54,15;53,14;53,5;57,5;69,5;69,0" o:connectangles="0,0,0,0,0,0,0,0,0,0,0,0,0,0,0,0,0,0,0,0,0,0,0,0,0"/>
                  </v:shape>
                  <v:shape id="Freeform 538" o:spid="_x0000_s1639" style="position:absolute;left:1620;top:2275;width:136;height:135;visibility:visible;mso-wrap-style:square;v-text-anchor:top" coordsize="13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ON9sUA&#10;AADcAAAADwAAAGRycy9kb3ducmV2LnhtbESPQWvCQBSE7wX/w/IEb2ZTqaGNrlIKUrEXTT14fM0+&#10;k9Ds27C7mthf3y0IPQ4z8w2zXA+mFVdyvrGs4DFJQRCXVjdcKTh+bqbPIHxA1thaJgU38rBejR6W&#10;mGvb84GuRahEhLDPUUEdQpdL6cuaDPrEdsTRO1tnMETpKqkd9hFuWjlL00wabDgu1NjRW03ld3Ex&#10;CuiL35tTVvz445Pbfewv+zmdeqUm4+F1ASLQEP7D9/ZWK3iZZ/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s432xQAAANwAAAAPAAAAAAAAAAAAAAAAAJgCAABkcnMv&#10;ZG93bnJldi54bWxQSwUGAAAAAAQABAD1AAAAigMAAAAA&#10;" path="m108,80r-48,l82,116r2,5l84,129r-6,l68,130r,5l136,135r,-5l130,129r-3,l117,112,108,80e" fillcolor="#231f20" stroked="f">
                    <v:path arrowok="t" o:connecttype="custom" o:connectlocs="108,80;60,80;82,116;84,121;84,129;78,129;68,130;68,135;136,135;136,130;130,129;127,129;117,112;108,80" o:connectangles="0,0,0,0,0,0,0,0,0,0,0,0,0,0"/>
                  </v:shape>
                  <v:shape id="Freeform 539" o:spid="_x0000_s1640" style="position:absolute;left:1620;top:2275;width:136;height:135;visibility:visible;mso-wrap-style:square;v-text-anchor:top" coordsize="13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8obcUA&#10;AADcAAAADwAAAGRycy9kb3ducmV2LnhtbESPT2vCQBTE7wW/w/IEb3Vjqf+iq0ihKO3FRg8en9ln&#10;Esy+Dburif303UKhx2FmfsMs152pxZ2crywrGA0TEMS51RUXCo6H9+cZCB+QNdaWScGDPKxXvacl&#10;ptq2/EX3LBQiQtinqKAMoUml9HlJBv3QNsTRu1hnMETpCqkdthFuavmSJBNpsOK4UGJDbyXl1+xm&#10;FNCZt9Vpkn3746v7+Nzf9mM6tUoN+t1mASJQF/7Df+2dVjAfT+H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yhtxQAAANwAAAAPAAAAAAAAAAAAAAAAAJgCAABkcnMv&#10;ZG93bnJldi54bWxQSwUGAAAAAAQABAD1AAAAigMAAAAA&#10;" path="m134,l84,r,5l93,5r5,l98,13r-3,8l75,48r24,l96,34,110,16,121,7,134,5r,-5e" fillcolor="#231f20" stroked="f">
                    <v:path arrowok="t" o:connecttype="custom" o:connectlocs="134,0;84,0;84,5;93,5;98,5;98,13;95,21;75,48;99,48;96,34;110,16;121,7;134,5;134,0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A631B2" w:rsidRDefault="00A631B2" w:rsidP="00A631B2">
      <w:pPr>
        <w:autoSpaceDE w:val="0"/>
        <w:autoSpaceDN w:val="0"/>
        <w:adjustRightInd w:val="0"/>
        <w:spacing w:before="30"/>
        <w:ind w:left="3469" w:right="3109"/>
        <w:rPr>
          <w:rFonts w:ascii="Times New Roman" w:hAnsi="Times New Roman"/>
          <w:color w:val="000000"/>
          <w:lang w:val="en-CA"/>
        </w:rPr>
      </w:pPr>
      <w:r>
        <w:rPr>
          <w:rFonts w:ascii="Times New Roman" w:hAnsi="Times New Roman"/>
          <w:b/>
          <w:bCs/>
          <w:color w:val="231F20"/>
          <w:lang w:val="en-CA"/>
        </w:rPr>
        <w:t>Life Cycle of a Butterfly</w:t>
      </w:r>
    </w:p>
    <w:p w:rsidR="00A631B2" w:rsidRDefault="00A631B2" w:rsidP="00A631B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  <w:lang w:val="en-CA"/>
        </w:rPr>
      </w:pPr>
    </w:p>
    <w:p w:rsidR="00A631B2" w:rsidRDefault="00A631B2" w:rsidP="00A631B2">
      <w:pPr>
        <w:autoSpaceDE w:val="0"/>
        <w:autoSpaceDN w:val="0"/>
        <w:adjustRightInd w:val="0"/>
        <w:rPr>
          <w:rFonts w:ascii="Times New Roman" w:hAnsi="Times New Roman"/>
          <w:color w:val="000000"/>
          <w:sz w:val="20"/>
          <w:szCs w:val="20"/>
          <w:lang w:val="en-CA"/>
        </w:rPr>
      </w:pPr>
    </w:p>
    <w:p w:rsidR="00A631B2" w:rsidRDefault="00A631B2" w:rsidP="00A631B2">
      <w:pPr>
        <w:autoSpaceDE w:val="0"/>
        <w:autoSpaceDN w:val="0"/>
        <w:adjustRightInd w:val="0"/>
        <w:spacing w:before="30"/>
        <w:ind w:left="100" w:right="-20"/>
        <w:rPr>
          <w:rFonts w:ascii="Times New Roman" w:hAnsi="Times New Roman"/>
          <w:color w:val="000000"/>
          <w:lang w:val="en-CA"/>
        </w:rPr>
      </w:pPr>
      <w:r>
        <w:rPr>
          <w:rFonts w:ascii="Times New Roman" w:hAnsi="Times New Roman"/>
          <w:b/>
          <w:bCs/>
          <w:color w:val="231F20"/>
          <w:lang w:val="en-CA"/>
        </w:rPr>
        <w:t xml:space="preserve">29.    </w:t>
      </w:r>
      <w:r>
        <w:rPr>
          <w:rFonts w:ascii="Times New Roman" w:hAnsi="Times New Roman"/>
          <w:color w:val="231F20"/>
          <w:lang w:val="en-CA"/>
        </w:rPr>
        <w:t>A karyotype of Structure 1 in the diagram ab</w:t>
      </w:r>
      <w:r>
        <w:rPr>
          <w:rFonts w:ascii="Times New Roman" w:hAnsi="Times New Roman"/>
          <w:color w:val="231F20"/>
          <w:spacing w:val="-4"/>
          <w:lang w:val="en-CA"/>
        </w:rPr>
        <w:t>ov</w:t>
      </w:r>
      <w:r>
        <w:rPr>
          <w:rFonts w:ascii="Times New Roman" w:hAnsi="Times New Roman"/>
          <w:color w:val="231F20"/>
          <w:lang w:val="en-CA"/>
        </w:rPr>
        <w:t xml:space="preserve">e </w:t>
      </w:r>
      <w:r>
        <w:rPr>
          <w:rFonts w:ascii="Times New Roman" w:hAnsi="Times New Roman"/>
          <w:color w:val="231F20"/>
          <w:spacing w:val="-2"/>
          <w:lang w:val="en-CA"/>
        </w:rPr>
        <w:t>w</w:t>
      </w:r>
      <w:r>
        <w:rPr>
          <w:rFonts w:ascii="Times New Roman" w:hAnsi="Times New Roman"/>
          <w:color w:val="231F20"/>
          <w:lang w:val="en-CA"/>
        </w:rPr>
        <w:t>ould h</w:t>
      </w:r>
      <w:r>
        <w:rPr>
          <w:rFonts w:ascii="Times New Roman" w:hAnsi="Times New Roman"/>
          <w:color w:val="231F20"/>
          <w:spacing w:val="-5"/>
          <w:lang w:val="en-CA"/>
        </w:rPr>
        <w:t>a</w:t>
      </w:r>
      <w:r>
        <w:rPr>
          <w:rFonts w:ascii="Times New Roman" w:hAnsi="Times New Roman"/>
          <w:color w:val="231F20"/>
          <w:spacing w:val="-4"/>
          <w:lang w:val="en-CA"/>
        </w:rPr>
        <w:t>v</w:t>
      </w:r>
      <w:r>
        <w:rPr>
          <w:rFonts w:ascii="Times New Roman" w:hAnsi="Times New Roman"/>
          <w:color w:val="231F20"/>
          <w:lang w:val="en-CA"/>
        </w:rPr>
        <w:t>e</w:t>
      </w:r>
    </w:p>
    <w:p w:rsidR="00A631B2" w:rsidRDefault="00A631B2" w:rsidP="00A631B2">
      <w:pPr>
        <w:autoSpaceDE w:val="0"/>
        <w:autoSpaceDN w:val="0"/>
        <w:adjustRightInd w:val="0"/>
        <w:spacing w:before="4" w:line="240" w:lineRule="exact"/>
        <w:rPr>
          <w:rFonts w:ascii="Times New Roman" w:hAnsi="Times New Roman"/>
          <w:color w:val="000000"/>
          <w:lang w:val="en-CA"/>
        </w:rPr>
      </w:pPr>
    </w:p>
    <w:p w:rsidR="00A631B2" w:rsidRDefault="00A631B2" w:rsidP="00A631B2">
      <w:pPr>
        <w:autoSpaceDE w:val="0"/>
        <w:autoSpaceDN w:val="0"/>
        <w:adjustRightInd w:val="0"/>
        <w:ind w:left="647" w:right="-20"/>
        <w:rPr>
          <w:rFonts w:ascii="Times New Roman" w:hAnsi="Times New Roman"/>
          <w:color w:val="000000"/>
          <w:lang w:val="en-CA"/>
        </w:rPr>
      </w:pPr>
      <w:r>
        <w:rPr>
          <w:rFonts w:ascii="Times New Roman" w:hAnsi="Times New Roman"/>
          <w:b/>
          <w:bCs/>
          <w:color w:val="231F20"/>
          <w:lang w:val="en-CA"/>
        </w:rPr>
        <w:t xml:space="preserve">A.     </w:t>
      </w:r>
      <w:proofErr w:type="gramStart"/>
      <w:r>
        <w:rPr>
          <w:rFonts w:ascii="Times New Roman" w:hAnsi="Times New Roman"/>
          <w:color w:val="231F20"/>
          <w:lang w:val="en-CA"/>
        </w:rPr>
        <w:t>t</w:t>
      </w:r>
      <w:r>
        <w:rPr>
          <w:rFonts w:ascii="Times New Roman" w:hAnsi="Times New Roman"/>
          <w:color w:val="231F20"/>
          <w:spacing w:val="-2"/>
          <w:lang w:val="en-CA"/>
        </w:rPr>
        <w:t>w</w:t>
      </w:r>
      <w:r>
        <w:rPr>
          <w:rFonts w:ascii="Times New Roman" w:hAnsi="Times New Roman"/>
          <w:color w:val="231F20"/>
          <w:lang w:val="en-CA"/>
        </w:rPr>
        <w:t>o</w:t>
      </w:r>
      <w:proofErr w:type="gramEnd"/>
      <w:r>
        <w:rPr>
          <w:rFonts w:ascii="Times New Roman" w:hAnsi="Times New Roman"/>
          <w:color w:val="231F20"/>
          <w:lang w:val="en-CA"/>
        </w:rPr>
        <w:t xml:space="preserve"> copies of each autosome and t</w:t>
      </w:r>
      <w:r>
        <w:rPr>
          <w:rFonts w:ascii="Times New Roman" w:hAnsi="Times New Roman"/>
          <w:color w:val="231F20"/>
          <w:spacing w:val="-2"/>
          <w:lang w:val="en-CA"/>
        </w:rPr>
        <w:t>w</w:t>
      </w:r>
      <w:r>
        <w:rPr>
          <w:rFonts w:ascii="Times New Roman" w:hAnsi="Times New Roman"/>
          <w:color w:val="231F20"/>
          <w:lang w:val="en-CA"/>
        </w:rPr>
        <w:t>o Z chromosomes</w:t>
      </w:r>
    </w:p>
    <w:p w:rsidR="00A631B2" w:rsidRDefault="00A631B2" w:rsidP="00A631B2">
      <w:pPr>
        <w:autoSpaceDE w:val="0"/>
        <w:autoSpaceDN w:val="0"/>
        <w:adjustRightInd w:val="0"/>
        <w:spacing w:line="260" w:lineRule="exact"/>
        <w:ind w:left="660" w:right="-20"/>
        <w:rPr>
          <w:rFonts w:ascii="Times New Roman" w:hAnsi="Times New Roman"/>
          <w:color w:val="000000"/>
          <w:lang w:val="en-CA"/>
        </w:rPr>
      </w:pPr>
      <w:r>
        <w:rPr>
          <w:rFonts w:ascii="Times New Roman" w:hAnsi="Times New Roman"/>
          <w:b/>
          <w:bCs/>
          <w:color w:val="231F20"/>
          <w:lang w:val="en-CA"/>
        </w:rPr>
        <w:t xml:space="preserve">B.     </w:t>
      </w:r>
      <w:proofErr w:type="gramStart"/>
      <w:r>
        <w:rPr>
          <w:rFonts w:ascii="Times New Roman" w:hAnsi="Times New Roman"/>
          <w:color w:val="231F20"/>
          <w:lang w:val="en-CA"/>
        </w:rPr>
        <w:t>one</w:t>
      </w:r>
      <w:proofErr w:type="gramEnd"/>
      <w:r>
        <w:rPr>
          <w:rFonts w:ascii="Times New Roman" w:hAnsi="Times New Roman"/>
          <w:color w:val="231F20"/>
          <w:lang w:val="en-CA"/>
        </w:rPr>
        <w:t xml:space="preserve"> co</w:t>
      </w:r>
      <w:r>
        <w:rPr>
          <w:rFonts w:ascii="Times New Roman" w:hAnsi="Times New Roman"/>
          <w:color w:val="231F20"/>
          <w:spacing w:val="-2"/>
          <w:lang w:val="en-CA"/>
        </w:rPr>
        <w:t>p</w:t>
      </w:r>
      <w:r>
        <w:rPr>
          <w:rFonts w:ascii="Times New Roman" w:hAnsi="Times New Roman"/>
          <w:color w:val="231F20"/>
          <w:lang w:val="en-CA"/>
        </w:rPr>
        <w:t>y of each autosome and either a</w:t>
      </w:r>
      <w:r>
        <w:rPr>
          <w:rFonts w:ascii="Times New Roman" w:hAnsi="Times New Roman"/>
          <w:color w:val="231F20"/>
          <w:spacing w:val="-7"/>
          <w:lang w:val="en-CA"/>
        </w:rPr>
        <w:t xml:space="preserve"> </w:t>
      </w:r>
      <w:r>
        <w:rPr>
          <w:rFonts w:ascii="Times New Roman" w:hAnsi="Times New Roman"/>
          <w:color w:val="231F20"/>
          <w:lang w:val="en-CA"/>
        </w:rPr>
        <w:t>W or a Z chromosome</w:t>
      </w:r>
    </w:p>
    <w:p w:rsidR="00A631B2" w:rsidRDefault="00A631B2" w:rsidP="00A631B2">
      <w:pPr>
        <w:autoSpaceDE w:val="0"/>
        <w:autoSpaceDN w:val="0"/>
        <w:adjustRightInd w:val="0"/>
        <w:spacing w:line="260" w:lineRule="exact"/>
        <w:ind w:left="647" w:right="-20"/>
        <w:rPr>
          <w:rFonts w:ascii="Times New Roman" w:hAnsi="Times New Roman"/>
          <w:color w:val="000000"/>
          <w:lang w:val="en-CA"/>
        </w:rPr>
      </w:pPr>
      <w:r>
        <w:rPr>
          <w:rFonts w:ascii="Times New Roman" w:hAnsi="Times New Roman"/>
          <w:b/>
          <w:bCs/>
          <w:color w:val="231F20"/>
          <w:lang w:val="en-CA"/>
        </w:rPr>
        <w:t xml:space="preserve">C.     </w:t>
      </w:r>
      <w:proofErr w:type="gramStart"/>
      <w:r>
        <w:rPr>
          <w:rFonts w:ascii="Times New Roman" w:hAnsi="Times New Roman"/>
          <w:color w:val="231F20"/>
          <w:lang w:val="en-CA"/>
        </w:rPr>
        <w:t>one</w:t>
      </w:r>
      <w:proofErr w:type="gramEnd"/>
      <w:r>
        <w:rPr>
          <w:rFonts w:ascii="Times New Roman" w:hAnsi="Times New Roman"/>
          <w:color w:val="231F20"/>
          <w:lang w:val="en-CA"/>
        </w:rPr>
        <w:t xml:space="preserve"> co</w:t>
      </w:r>
      <w:r>
        <w:rPr>
          <w:rFonts w:ascii="Times New Roman" w:hAnsi="Times New Roman"/>
          <w:color w:val="231F20"/>
          <w:spacing w:val="-2"/>
          <w:lang w:val="en-CA"/>
        </w:rPr>
        <w:t>p</w:t>
      </w:r>
      <w:r>
        <w:rPr>
          <w:rFonts w:ascii="Times New Roman" w:hAnsi="Times New Roman"/>
          <w:color w:val="231F20"/>
          <w:lang w:val="en-CA"/>
        </w:rPr>
        <w:t>y of each autosome, a</w:t>
      </w:r>
      <w:r>
        <w:rPr>
          <w:rFonts w:ascii="Times New Roman" w:hAnsi="Times New Roman"/>
          <w:color w:val="231F20"/>
          <w:spacing w:val="-7"/>
          <w:lang w:val="en-CA"/>
        </w:rPr>
        <w:t xml:space="preserve"> </w:t>
      </w:r>
      <w:r>
        <w:rPr>
          <w:rFonts w:ascii="Times New Roman" w:hAnsi="Times New Roman"/>
          <w:color w:val="231F20"/>
          <w:lang w:val="en-CA"/>
        </w:rPr>
        <w:t>W chromosome, and a Z chromosome</w:t>
      </w:r>
    </w:p>
    <w:p w:rsidR="00A631B2" w:rsidRDefault="00A631B2" w:rsidP="00A631B2">
      <w:pPr>
        <w:autoSpaceDE w:val="0"/>
        <w:autoSpaceDN w:val="0"/>
        <w:adjustRightInd w:val="0"/>
        <w:spacing w:line="260" w:lineRule="exact"/>
        <w:ind w:left="652" w:right="-20"/>
        <w:rPr>
          <w:rFonts w:ascii="Times New Roman" w:hAnsi="Times New Roman"/>
          <w:color w:val="000000"/>
          <w:lang w:val="en-CA"/>
        </w:rPr>
      </w:pPr>
      <w:r>
        <w:rPr>
          <w:rFonts w:ascii="Times New Roman" w:hAnsi="Times New Roman"/>
          <w:b/>
          <w:bCs/>
          <w:color w:val="231F20"/>
          <w:spacing w:val="-5"/>
          <w:lang w:val="en-CA"/>
        </w:rPr>
        <w:t>D</w:t>
      </w:r>
      <w:r>
        <w:rPr>
          <w:rFonts w:ascii="Times New Roman" w:hAnsi="Times New Roman"/>
          <w:b/>
          <w:bCs/>
          <w:color w:val="231F20"/>
          <w:lang w:val="en-CA"/>
        </w:rPr>
        <w:t xml:space="preserve">.     </w:t>
      </w:r>
      <w:proofErr w:type="gramStart"/>
      <w:r>
        <w:rPr>
          <w:rFonts w:ascii="Times New Roman" w:hAnsi="Times New Roman"/>
          <w:color w:val="231F20"/>
          <w:lang w:val="en-CA"/>
        </w:rPr>
        <w:t>t</w:t>
      </w:r>
      <w:r>
        <w:rPr>
          <w:rFonts w:ascii="Times New Roman" w:hAnsi="Times New Roman"/>
          <w:color w:val="231F20"/>
          <w:spacing w:val="-2"/>
          <w:lang w:val="en-CA"/>
        </w:rPr>
        <w:t>w</w:t>
      </w:r>
      <w:r>
        <w:rPr>
          <w:rFonts w:ascii="Times New Roman" w:hAnsi="Times New Roman"/>
          <w:color w:val="231F20"/>
          <w:lang w:val="en-CA"/>
        </w:rPr>
        <w:t>o</w:t>
      </w:r>
      <w:proofErr w:type="gramEnd"/>
      <w:r>
        <w:rPr>
          <w:rFonts w:ascii="Times New Roman" w:hAnsi="Times New Roman"/>
          <w:color w:val="231F20"/>
          <w:lang w:val="en-CA"/>
        </w:rPr>
        <w:t xml:space="preserve"> copies of each autosome, a</w:t>
      </w:r>
      <w:r>
        <w:rPr>
          <w:rFonts w:ascii="Times New Roman" w:hAnsi="Times New Roman"/>
          <w:color w:val="231F20"/>
          <w:spacing w:val="-7"/>
          <w:lang w:val="en-CA"/>
        </w:rPr>
        <w:t xml:space="preserve"> </w:t>
      </w:r>
      <w:r>
        <w:rPr>
          <w:rFonts w:ascii="Times New Roman" w:hAnsi="Times New Roman"/>
          <w:color w:val="231F20"/>
          <w:lang w:val="en-CA"/>
        </w:rPr>
        <w:t>W chromosome, and a Z chromosome</w:t>
      </w:r>
    </w:p>
    <w:p w:rsidR="0004403D" w:rsidRDefault="0004403D" w:rsidP="0004403D">
      <w:pPr>
        <w:pStyle w:val="ListParagraph"/>
        <w:spacing w:line="360" w:lineRule="auto"/>
        <w:ind w:left="360"/>
      </w:pPr>
    </w:p>
    <w:p w:rsidR="0004403D" w:rsidRDefault="0004403D" w:rsidP="0004403D">
      <w:pPr>
        <w:pStyle w:val="ListParagraph"/>
        <w:spacing w:line="360" w:lineRule="auto"/>
        <w:ind w:left="360"/>
      </w:pPr>
    </w:p>
    <w:p w:rsidR="0004403D" w:rsidRDefault="0004403D" w:rsidP="0004403D">
      <w:pPr>
        <w:pStyle w:val="ListParagraph"/>
        <w:spacing w:line="360" w:lineRule="auto"/>
        <w:ind w:left="360"/>
      </w:pPr>
    </w:p>
    <w:p w:rsidR="0004403D" w:rsidRDefault="0004403D" w:rsidP="0004403D">
      <w:pPr>
        <w:pStyle w:val="ListParagraph"/>
        <w:spacing w:line="360" w:lineRule="auto"/>
        <w:ind w:left="360"/>
      </w:pPr>
    </w:p>
    <w:p w:rsidR="0004403D" w:rsidRDefault="0004403D" w:rsidP="0004403D">
      <w:pPr>
        <w:pStyle w:val="ListParagraph"/>
        <w:spacing w:line="360" w:lineRule="auto"/>
        <w:ind w:left="360"/>
      </w:pPr>
    </w:p>
    <w:p w:rsidR="0004403D" w:rsidRDefault="0004403D" w:rsidP="0004403D">
      <w:pPr>
        <w:pStyle w:val="ListParagraph"/>
        <w:spacing w:line="360" w:lineRule="auto"/>
        <w:ind w:left="360"/>
      </w:pPr>
    </w:p>
    <w:p w:rsidR="0004403D" w:rsidRDefault="0004403D" w:rsidP="0004403D">
      <w:pPr>
        <w:pStyle w:val="ListParagraph"/>
        <w:spacing w:line="360" w:lineRule="auto"/>
        <w:ind w:left="360"/>
      </w:pPr>
    </w:p>
    <w:p w:rsidR="0004403D" w:rsidRDefault="0004403D" w:rsidP="0004403D">
      <w:pPr>
        <w:pStyle w:val="ListParagraph"/>
        <w:spacing w:line="360" w:lineRule="auto"/>
        <w:ind w:left="360"/>
      </w:pPr>
    </w:p>
    <w:p w:rsidR="0004403D" w:rsidRDefault="0004403D" w:rsidP="0004403D">
      <w:pPr>
        <w:pStyle w:val="ListParagraph"/>
        <w:spacing w:line="360" w:lineRule="auto"/>
        <w:ind w:left="360"/>
      </w:pPr>
    </w:p>
    <w:p w:rsidR="0004403D" w:rsidRDefault="0004403D" w:rsidP="0004403D">
      <w:pPr>
        <w:pStyle w:val="ListParagraph"/>
        <w:spacing w:line="360" w:lineRule="auto"/>
        <w:ind w:left="360"/>
      </w:pPr>
    </w:p>
    <w:p w:rsidR="000923BB" w:rsidRDefault="000923BB" w:rsidP="009F72BC">
      <w:pPr>
        <w:pStyle w:val="ListParagraph"/>
        <w:numPr>
          <w:ilvl w:val="0"/>
          <w:numId w:val="5"/>
        </w:numPr>
        <w:spacing w:line="360" w:lineRule="auto"/>
      </w:pPr>
      <w:r>
        <w:lastRenderedPageBreak/>
        <w:t>Annotate and complete the flowchart.</w:t>
      </w:r>
    </w:p>
    <w:p w:rsidR="000923BB" w:rsidRDefault="000923BB" w:rsidP="009F72BC">
      <w:pPr>
        <w:pStyle w:val="ListParagraph"/>
        <w:spacing w:line="360" w:lineRule="auto"/>
        <w:jc w:val="center"/>
        <w:rPr>
          <w:b/>
          <w:bCs/>
          <w:sz w:val="28"/>
          <w:szCs w:val="28"/>
        </w:rPr>
      </w:pPr>
      <w:r w:rsidRPr="009F72BC">
        <w:rPr>
          <w:b/>
          <w:bCs/>
          <w:sz w:val="28"/>
          <w:szCs w:val="28"/>
        </w:rPr>
        <w:t>TACCGTTTAACGAGAAAAAAGAATGACCCCAAAATT</w:t>
      </w:r>
    </w:p>
    <w:p w:rsidR="000923BB" w:rsidRDefault="000923BB" w:rsidP="009F72BC">
      <w:pPr>
        <w:pStyle w:val="ListParagraph"/>
        <w:spacing w:line="360" w:lineRule="auto"/>
        <w:jc w:val="center"/>
        <w:rPr>
          <w:b/>
          <w:bCs/>
          <w:sz w:val="28"/>
          <w:szCs w:val="28"/>
        </w:rPr>
      </w:pPr>
    </w:p>
    <w:p w:rsidR="000923BB" w:rsidRPr="00DB361C" w:rsidRDefault="000923BB" w:rsidP="00DB361C">
      <w:pPr>
        <w:rPr>
          <w:rFonts w:ascii="Times New Roman" w:hAnsi="Times New Roman"/>
        </w:rPr>
      </w:pPr>
    </w:p>
    <w:p w:rsidR="00050FEA" w:rsidRDefault="00050FEA" w:rsidP="009F72BC">
      <w:pPr>
        <w:pStyle w:val="ListParagraph"/>
        <w:spacing w:line="360" w:lineRule="auto"/>
        <w:jc w:val="center"/>
        <w:rPr>
          <w:b/>
          <w:bCs/>
          <w:sz w:val="28"/>
          <w:szCs w:val="28"/>
        </w:rPr>
      </w:pPr>
    </w:p>
    <w:p w:rsidR="00050FEA" w:rsidRDefault="00050FEA" w:rsidP="009F72BC">
      <w:pPr>
        <w:pStyle w:val="ListParagraph"/>
        <w:spacing w:line="360" w:lineRule="auto"/>
        <w:jc w:val="center"/>
        <w:rPr>
          <w:b/>
          <w:bCs/>
          <w:sz w:val="28"/>
          <w:szCs w:val="28"/>
        </w:rPr>
      </w:pPr>
    </w:p>
    <w:p w:rsidR="00050FEA" w:rsidRDefault="00050FEA" w:rsidP="009F72BC">
      <w:pPr>
        <w:pStyle w:val="ListParagraph"/>
        <w:spacing w:line="360" w:lineRule="auto"/>
        <w:jc w:val="center"/>
        <w:rPr>
          <w:b/>
          <w:bCs/>
          <w:sz w:val="28"/>
          <w:szCs w:val="28"/>
        </w:rPr>
      </w:pPr>
    </w:p>
    <w:p w:rsidR="00050FEA" w:rsidRDefault="00050FEA" w:rsidP="009F72BC">
      <w:pPr>
        <w:pStyle w:val="ListParagraph"/>
        <w:spacing w:line="360" w:lineRule="auto"/>
        <w:jc w:val="center"/>
        <w:rPr>
          <w:b/>
          <w:bCs/>
          <w:sz w:val="28"/>
          <w:szCs w:val="28"/>
        </w:rPr>
      </w:pPr>
    </w:p>
    <w:p w:rsidR="00050FEA" w:rsidRDefault="00050FEA" w:rsidP="009F72BC">
      <w:pPr>
        <w:pStyle w:val="ListParagraph"/>
        <w:spacing w:line="360" w:lineRule="auto"/>
        <w:jc w:val="center"/>
        <w:rPr>
          <w:b/>
          <w:bCs/>
          <w:sz w:val="28"/>
          <w:szCs w:val="28"/>
        </w:rPr>
      </w:pPr>
    </w:p>
    <w:p w:rsidR="00050FEA" w:rsidRDefault="00050FEA" w:rsidP="009F72BC">
      <w:pPr>
        <w:pStyle w:val="ListParagraph"/>
        <w:spacing w:line="360" w:lineRule="auto"/>
        <w:jc w:val="center"/>
        <w:rPr>
          <w:b/>
          <w:bCs/>
          <w:sz w:val="28"/>
          <w:szCs w:val="28"/>
        </w:rPr>
      </w:pPr>
    </w:p>
    <w:p w:rsidR="00050FEA" w:rsidRDefault="00050FEA" w:rsidP="009F72BC">
      <w:pPr>
        <w:pStyle w:val="ListParagraph"/>
        <w:spacing w:line="360" w:lineRule="auto"/>
        <w:jc w:val="center"/>
        <w:rPr>
          <w:b/>
          <w:bCs/>
          <w:sz w:val="28"/>
          <w:szCs w:val="28"/>
        </w:rPr>
      </w:pPr>
    </w:p>
    <w:p w:rsidR="00050FEA" w:rsidRDefault="00050FEA" w:rsidP="009F72BC">
      <w:pPr>
        <w:pStyle w:val="ListParagraph"/>
        <w:spacing w:line="360" w:lineRule="auto"/>
        <w:jc w:val="center"/>
        <w:rPr>
          <w:b/>
          <w:bCs/>
          <w:sz w:val="28"/>
          <w:szCs w:val="28"/>
        </w:rPr>
      </w:pPr>
    </w:p>
    <w:p w:rsidR="00050FEA" w:rsidRDefault="00050FEA" w:rsidP="009F72BC">
      <w:pPr>
        <w:pStyle w:val="ListParagraph"/>
        <w:spacing w:line="360" w:lineRule="auto"/>
        <w:jc w:val="center"/>
        <w:rPr>
          <w:b/>
          <w:bCs/>
          <w:sz w:val="28"/>
          <w:szCs w:val="28"/>
        </w:rPr>
      </w:pPr>
    </w:p>
    <w:p w:rsidR="00050FEA" w:rsidRDefault="00050FEA" w:rsidP="00050FEA">
      <w:pPr>
        <w:autoSpaceDE w:val="0"/>
        <w:autoSpaceDN w:val="0"/>
        <w:adjustRightInd w:val="0"/>
        <w:spacing w:before="4" w:line="280" w:lineRule="exact"/>
        <w:rPr>
          <w:rFonts w:ascii="Times New Roman" w:hAnsi="Times New Roman"/>
          <w:sz w:val="28"/>
          <w:szCs w:val="28"/>
          <w:lang w:val="en-CA"/>
        </w:rPr>
      </w:pPr>
    </w:p>
    <w:p w:rsidR="00050FEA" w:rsidRDefault="00050FEA" w:rsidP="00050FEA">
      <w:pPr>
        <w:autoSpaceDE w:val="0"/>
        <w:autoSpaceDN w:val="0"/>
        <w:adjustRightInd w:val="0"/>
        <w:spacing w:before="4" w:line="280" w:lineRule="exact"/>
        <w:rPr>
          <w:rFonts w:ascii="Times New Roman" w:hAnsi="Times New Roman"/>
          <w:sz w:val="28"/>
          <w:szCs w:val="28"/>
          <w:lang w:val="en-CA"/>
        </w:rPr>
      </w:pPr>
    </w:p>
    <w:p w:rsidR="00050FEA" w:rsidRDefault="00050FEA" w:rsidP="00050FEA">
      <w:pPr>
        <w:autoSpaceDE w:val="0"/>
        <w:autoSpaceDN w:val="0"/>
        <w:adjustRightInd w:val="0"/>
        <w:spacing w:before="4" w:line="280" w:lineRule="exact"/>
        <w:rPr>
          <w:rFonts w:ascii="Times New Roman" w:hAnsi="Times New Roman"/>
          <w:sz w:val="28"/>
          <w:szCs w:val="28"/>
          <w:lang w:val="en-CA"/>
        </w:rPr>
      </w:pPr>
    </w:p>
    <w:p w:rsidR="00050FEA" w:rsidRDefault="00050FEA" w:rsidP="00050FEA">
      <w:pPr>
        <w:autoSpaceDE w:val="0"/>
        <w:autoSpaceDN w:val="0"/>
        <w:adjustRightInd w:val="0"/>
        <w:spacing w:before="4" w:line="280" w:lineRule="exact"/>
        <w:rPr>
          <w:rFonts w:ascii="Times New Roman" w:hAnsi="Times New Roman"/>
          <w:sz w:val="28"/>
          <w:szCs w:val="28"/>
          <w:lang w:val="en-CA"/>
        </w:rPr>
      </w:pPr>
    </w:p>
    <w:p w:rsidR="00050FEA" w:rsidRDefault="00050FEA" w:rsidP="00050FEA">
      <w:pPr>
        <w:autoSpaceDE w:val="0"/>
        <w:autoSpaceDN w:val="0"/>
        <w:adjustRightInd w:val="0"/>
        <w:spacing w:before="4" w:line="280" w:lineRule="exact"/>
        <w:rPr>
          <w:rFonts w:ascii="Times New Roman" w:hAnsi="Times New Roman"/>
          <w:sz w:val="28"/>
          <w:szCs w:val="28"/>
          <w:lang w:val="en-CA"/>
        </w:rPr>
      </w:pPr>
    </w:p>
    <w:p w:rsidR="00050FEA" w:rsidRDefault="00050FEA" w:rsidP="00050FEA">
      <w:pPr>
        <w:autoSpaceDE w:val="0"/>
        <w:autoSpaceDN w:val="0"/>
        <w:adjustRightInd w:val="0"/>
        <w:spacing w:before="4" w:line="280" w:lineRule="exact"/>
        <w:rPr>
          <w:rFonts w:ascii="Times New Roman" w:hAnsi="Times New Roman"/>
          <w:sz w:val="28"/>
          <w:szCs w:val="28"/>
          <w:lang w:val="en-CA"/>
        </w:rPr>
      </w:pPr>
    </w:p>
    <w:p w:rsidR="00C97C7E" w:rsidRDefault="00C97C7E" w:rsidP="00050FEA">
      <w:pPr>
        <w:autoSpaceDE w:val="0"/>
        <w:autoSpaceDN w:val="0"/>
        <w:adjustRightInd w:val="0"/>
        <w:spacing w:before="4" w:line="280" w:lineRule="exact"/>
        <w:rPr>
          <w:rFonts w:ascii="Times New Roman" w:hAnsi="Times New Roman"/>
          <w:sz w:val="28"/>
          <w:szCs w:val="28"/>
          <w:lang w:val="en-CA"/>
        </w:rPr>
      </w:pPr>
    </w:p>
    <w:p w:rsidR="00050FEA" w:rsidRDefault="00050FEA" w:rsidP="00050FEA">
      <w:pPr>
        <w:autoSpaceDE w:val="0"/>
        <w:autoSpaceDN w:val="0"/>
        <w:adjustRightInd w:val="0"/>
        <w:spacing w:before="45" w:line="260" w:lineRule="exact"/>
        <w:ind w:left="323" w:right="621"/>
        <w:rPr>
          <w:rFonts w:ascii="Times New Roman" w:hAnsi="Times New Roman"/>
          <w:color w:val="000000"/>
          <w:lang w:val="en-CA"/>
        </w:rPr>
      </w:pPr>
      <w:r>
        <w:rPr>
          <w:rFonts w:ascii="Times New Roman" w:hAnsi="Times New Roman"/>
          <w:color w:val="231F20"/>
          <w:lang w:val="en-CA"/>
        </w:rPr>
        <w:t xml:space="preserve">Another mutation in the </w:t>
      </w:r>
      <w:proofErr w:type="spellStart"/>
      <w:r>
        <w:rPr>
          <w:rFonts w:ascii="Times New Roman" w:hAnsi="Times New Roman"/>
          <w:color w:val="231F20"/>
          <w:lang w:val="en-CA"/>
        </w:rPr>
        <w:t>conn</w:t>
      </w:r>
      <w:r>
        <w:rPr>
          <w:rFonts w:ascii="Times New Roman" w:hAnsi="Times New Roman"/>
          <w:color w:val="231F20"/>
          <w:spacing w:val="-4"/>
          <w:lang w:val="en-CA"/>
        </w:rPr>
        <w:t>e</w:t>
      </w:r>
      <w:r>
        <w:rPr>
          <w:rFonts w:ascii="Times New Roman" w:hAnsi="Times New Roman"/>
          <w:color w:val="231F20"/>
          <w:lang w:val="en-CA"/>
        </w:rPr>
        <w:t>xin</w:t>
      </w:r>
      <w:proofErr w:type="spellEnd"/>
      <w:r>
        <w:rPr>
          <w:rFonts w:ascii="Times New Roman" w:hAnsi="Times New Roman"/>
          <w:color w:val="231F20"/>
          <w:lang w:val="en-CA"/>
        </w:rPr>
        <w:t xml:space="preserve"> 26 gene i</w:t>
      </w:r>
      <w:r>
        <w:rPr>
          <w:rFonts w:ascii="Times New Roman" w:hAnsi="Times New Roman"/>
          <w:color w:val="231F20"/>
          <w:spacing w:val="-10"/>
          <w:lang w:val="en-CA"/>
        </w:rPr>
        <w:t>n</w:t>
      </w:r>
      <w:r>
        <w:rPr>
          <w:rFonts w:ascii="Times New Roman" w:hAnsi="Times New Roman"/>
          <w:color w:val="231F20"/>
          <w:spacing w:val="-5"/>
          <w:lang w:val="en-CA"/>
        </w:rPr>
        <w:t>v</w:t>
      </w:r>
      <w:r>
        <w:rPr>
          <w:rFonts w:ascii="Times New Roman" w:hAnsi="Times New Roman"/>
          <w:color w:val="231F20"/>
          <w:lang w:val="en-CA"/>
        </w:rPr>
        <w:t>ol</w:t>
      </w:r>
      <w:r>
        <w:rPr>
          <w:rFonts w:ascii="Times New Roman" w:hAnsi="Times New Roman"/>
          <w:color w:val="231F20"/>
          <w:spacing w:val="-4"/>
          <w:lang w:val="en-CA"/>
        </w:rPr>
        <w:t>v</w:t>
      </w:r>
      <w:r>
        <w:rPr>
          <w:rFonts w:ascii="Times New Roman" w:hAnsi="Times New Roman"/>
          <w:color w:val="231F20"/>
          <w:lang w:val="en-CA"/>
        </w:rPr>
        <w:t>es the deletion of t</w:t>
      </w:r>
      <w:r>
        <w:rPr>
          <w:rFonts w:ascii="Times New Roman" w:hAnsi="Times New Roman"/>
          <w:color w:val="231F20"/>
          <w:spacing w:val="-2"/>
          <w:lang w:val="en-CA"/>
        </w:rPr>
        <w:t>w</w:t>
      </w:r>
      <w:r>
        <w:rPr>
          <w:rFonts w:ascii="Times New Roman" w:hAnsi="Times New Roman"/>
          <w:color w:val="231F20"/>
          <w:lang w:val="en-CA"/>
        </w:rPr>
        <w:t>o bases and their replacement by t</w:t>
      </w:r>
      <w:r>
        <w:rPr>
          <w:rFonts w:ascii="Times New Roman" w:hAnsi="Times New Roman"/>
          <w:color w:val="231F20"/>
          <w:spacing w:val="-2"/>
          <w:lang w:val="en-CA"/>
        </w:rPr>
        <w:t>w</w:t>
      </w:r>
      <w:r>
        <w:rPr>
          <w:rFonts w:ascii="Times New Roman" w:hAnsi="Times New Roman"/>
          <w:color w:val="231F20"/>
          <w:lang w:val="en-CA"/>
        </w:rPr>
        <w:t>o n</w:t>
      </w:r>
      <w:r>
        <w:rPr>
          <w:rFonts w:ascii="Times New Roman" w:hAnsi="Times New Roman"/>
          <w:color w:val="231F20"/>
          <w:spacing w:val="-6"/>
          <w:lang w:val="en-CA"/>
        </w:rPr>
        <w:t>e</w:t>
      </w:r>
      <w:r>
        <w:rPr>
          <w:rFonts w:ascii="Times New Roman" w:hAnsi="Times New Roman"/>
          <w:color w:val="231F20"/>
          <w:lang w:val="en-CA"/>
        </w:rPr>
        <w:t>w bases.</w:t>
      </w:r>
      <w:r>
        <w:rPr>
          <w:rFonts w:ascii="Times New Roman" w:hAnsi="Times New Roman"/>
          <w:color w:val="231F20"/>
          <w:spacing w:val="-4"/>
          <w:lang w:val="en-CA"/>
        </w:rPr>
        <w:t xml:space="preserve"> </w:t>
      </w:r>
      <w:r>
        <w:rPr>
          <w:rFonts w:ascii="Times New Roman" w:hAnsi="Times New Roman"/>
          <w:color w:val="231F20"/>
          <w:lang w:val="en-CA"/>
        </w:rPr>
        <w:t>The deletion is sh</w:t>
      </w:r>
      <w:r>
        <w:rPr>
          <w:rFonts w:ascii="Times New Roman" w:hAnsi="Times New Roman"/>
          <w:color w:val="231F20"/>
          <w:spacing w:val="-6"/>
          <w:lang w:val="en-CA"/>
        </w:rPr>
        <w:t>o</w:t>
      </w:r>
      <w:r>
        <w:rPr>
          <w:rFonts w:ascii="Times New Roman" w:hAnsi="Times New Roman"/>
          <w:color w:val="231F20"/>
          <w:lang w:val="en-CA"/>
        </w:rPr>
        <w:t>wn bel</w:t>
      </w:r>
      <w:r>
        <w:rPr>
          <w:rFonts w:ascii="Times New Roman" w:hAnsi="Times New Roman"/>
          <w:color w:val="231F20"/>
          <w:spacing w:val="-6"/>
          <w:lang w:val="en-CA"/>
        </w:rPr>
        <w:t>o</w:t>
      </w:r>
      <w:r>
        <w:rPr>
          <w:rFonts w:ascii="Times New Roman" w:hAnsi="Times New Roman"/>
          <w:color w:val="231F20"/>
          <w:spacing w:val="-16"/>
          <w:lang w:val="en-CA"/>
        </w:rPr>
        <w:t>w</w:t>
      </w:r>
      <w:r>
        <w:rPr>
          <w:rFonts w:ascii="Times New Roman" w:hAnsi="Times New Roman"/>
          <w:color w:val="231F20"/>
          <w:lang w:val="en-CA"/>
        </w:rPr>
        <w:t>.</w:t>
      </w:r>
    </w:p>
    <w:p w:rsidR="00050FEA" w:rsidRDefault="00050FEA" w:rsidP="00050FEA">
      <w:pPr>
        <w:autoSpaceDE w:val="0"/>
        <w:autoSpaceDN w:val="0"/>
        <w:adjustRightInd w:val="0"/>
        <w:spacing w:before="5" w:line="240" w:lineRule="exact"/>
        <w:rPr>
          <w:rFonts w:ascii="Times New Roman" w:hAnsi="Times New Roman"/>
          <w:color w:val="000000"/>
          <w:lang w:val="en-CA"/>
        </w:rPr>
      </w:pPr>
    </w:p>
    <w:p w:rsidR="00050FEA" w:rsidRDefault="00050FEA" w:rsidP="00050FEA">
      <w:pPr>
        <w:autoSpaceDE w:val="0"/>
        <w:autoSpaceDN w:val="0"/>
        <w:adjustRightInd w:val="0"/>
        <w:ind w:left="3836" w:right="-20"/>
        <w:rPr>
          <w:rFonts w:ascii="Times New Roman" w:hAnsi="Times New Roman"/>
          <w:color w:val="000000"/>
          <w:sz w:val="20"/>
          <w:szCs w:val="20"/>
          <w:lang w:val="en-CA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1143000" cy="504825"/>
            <wp:effectExtent l="0" t="0" r="0" b="9525"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FEA" w:rsidRDefault="00050FEA" w:rsidP="00050FEA">
      <w:pPr>
        <w:autoSpaceDE w:val="0"/>
        <w:autoSpaceDN w:val="0"/>
        <w:adjustRightInd w:val="0"/>
        <w:spacing w:before="4" w:line="180" w:lineRule="exact"/>
        <w:rPr>
          <w:rFonts w:ascii="Times New Roman" w:hAnsi="Times New Roman"/>
          <w:color w:val="000000"/>
          <w:sz w:val="18"/>
          <w:szCs w:val="18"/>
          <w:lang w:val="en-CA"/>
        </w:rPr>
      </w:pPr>
    </w:p>
    <w:p w:rsidR="00050FEA" w:rsidRDefault="00050FEA" w:rsidP="00050FEA">
      <w:pPr>
        <w:autoSpaceDE w:val="0"/>
        <w:autoSpaceDN w:val="0"/>
        <w:adjustRightInd w:val="0"/>
        <w:ind w:left="323" w:right="-20"/>
        <w:rPr>
          <w:rFonts w:ascii="Times New Roman" w:hAnsi="Times New Roman"/>
          <w:color w:val="000000"/>
          <w:lang w:val="en-CA"/>
        </w:rPr>
      </w:pPr>
      <w:r>
        <w:rPr>
          <w:rFonts w:ascii="Times New Roman" w:hAnsi="Times New Roman"/>
          <w:color w:val="231F20"/>
          <w:lang w:val="en-CA"/>
        </w:rPr>
        <w:t>The t</w:t>
      </w:r>
      <w:r>
        <w:rPr>
          <w:rFonts w:ascii="Times New Roman" w:hAnsi="Times New Roman"/>
          <w:color w:val="231F20"/>
          <w:spacing w:val="-2"/>
          <w:lang w:val="en-CA"/>
        </w:rPr>
        <w:t>w</w:t>
      </w:r>
      <w:r>
        <w:rPr>
          <w:rFonts w:ascii="Times New Roman" w:hAnsi="Times New Roman"/>
          <w:color w:val="231F20"/>
          <w:lang w:val="en-CA"/>
        </w:rPr>
        <w:t>o deleted bases are replaced by t</w:t>
      </w:r>
      <w:r>
        <w:rPr>
          <w:rFonts w:ascii="Times New Roman" w:hAnsi="Times New Roman"/>
          <w:color w:val="231F20"/>
          <w:spacing w:val="-2"/>
          <w:lang w:val="en-CA"/>
        </w:rPr>
        <w:t>w</w:t>
      </w:r>
      <w:r>
        <w:rPr>
          <w:rFonts w:ascii="Times New Roman" w:hAnsi="Times New Roman"/>
          <w:color w:val="231F20"/>
          <w:lang w:val="en-CA"/>
        </w:rPr>
        <w:t>o adenine bases.</w:t>
      </w:r>
    </w:p>
    <w:p w:rsidR="00050FEA" w:rsidRDefault="00050FEA" w:rsidP="00050FEA">
      <w:pPr>
        <w:autoSpaceDE w:val="0"/>
        <w:autoSpaceDN w:val="0"/>
        <w:adjustRightInd w:val="0"/>
        <w:spacing w:before="4" w:line="200" w:lineRule="exact"/>
        <w:rPr>
          <w:rFonts w:ascii="Times New Roman" w:hAnsi="Times New Roman"/>
          <w:color w:val="000000"/>
          <w:sz w:val="20"/>
          <w:szCs w:val="20"/>
          <w:lang w:val="en-CA"/>
        </w:rPr>
      </w:pPr>
    </w:p>
    <w:p w:rsidR="00050FEA" w:rsidRDefault="00050FEA" w:rsidP="00050FEA">
      <w:pPr>
        <w:autoSpaceDE w:val="0"/>
        <w:autoSpaceDN w:val="0"/>
        <w:adjustRightInd w:val="0"/>
        <w:ind w:left="4218" w:right="-20"/>
        <w:rPr>
          <w:rFonts w:ascii="Times New Roman" w:hAnsi="Times New Roman"/>
          <w:color w:val="000000"/>
          <w:lang w:val="en-CA"/>
        </w:rPr>
      </w:pPr>
      <w:r>
        <w:rPr>
          <w:rFonts w:ascii="Times New Roman" w:hAnsi="Times New Roman"/>
          <w:color w:val="231F20"/>
          <w:lang w:val="en-CA"/>
        </w:rPr>
        <w:t xml:space="preserve">—based on </w:t>
      </w:r>
      <w:r>
        <w:rPr>
          <w:rFonts w:ascii="Times New Roman" w:hAnsi="Times New Roman"/>
          <w:i/>
          <w:iCs/>
          <w:color w:val="231F20"/>
          <w:lang w:val="en-CA"/>
        </w:rPr>
        <w:t>Human Gene Mutation Database</w:t>
      </w:r>
      <w:r>
        <w:rPr>
          <w:rFonts w:ascii="Times New Roman" w:hAnsi="Times New Roman"/>
          <w:color w:val="231F20"/>
          <w:lang w:val="en-CA"/>
        </w:rPr>
        <w:t>, 2010</w:t>
      </w:r>
    </w:p>
    <w:p w:rsidR="00050FEA" w:rsidRDefault="00050FEA" w:rsidP="00050FEA">
      <w:pPr>
        <w:autoSpaceDE w:val="0"/>
        <w:autoSpaceDN w:val="0"/>
        <w:adjustRightInd w:val="0"/>
        <w:spacing w:line="140" w:lineRule="exact"/>
        <w:rPr>
          <w:rFonts w:ascii="Times New Roman" w:hAnsi="Times New Roman"/>
          <w:color w:val="000000"/>
          <w:sz w:val="14"/>
          <w:szCs w:val="14"/>
          <w:lang w:val="en-CA"/>
        </w:rPr>
      </w:pPr>
    </w:p>
    <w:p w:rsidR="00050FEA" w:rsidRDefault="00050FEA" w:rsidP="00050FEA">
      <w:pPr>
        <w:autoSpaceDE w:val="0"/>
        <w:autoSpaceDN w:val="0"/>
        <w:adjustRightInd w:val="0"/>
        <w:spacing w:line="160" w:lineRule="exact"/>
        <w:ind w:left="323" w:right="1767"/>
        <w:rPr>
          <w:rFonts w:ascii="Times New Roman" w:hAnsi="Times New Roman"/>
          <w:color w:val="000000"/>
          <w:sz w:val="16"/>
          <w:szCs w:val="16"/>
          <w:lang w:val="en-CA"/>
        </w:rPr>
      </w:pPr>
      <w:proofErr w:type="gramStart"/>
      <w:r>
        <w:rPr>
          <w:rFonts w:ascii="Times New Roman" w:hAnsi="Times New Roman"/>
          <w:color w:val="231F20"/>
          <w:sz w:val="16"/>
          <w:szCs w:val="16"/>
          <w:lang w:val="en-CA"/>
        </w:rPr>
        <w:t>Institute of Medical Genetics.</w:t>
      </w:r>
      <w:proofErr w:type="gramEnd"/>
      <w:r>
        <w:rPr>
          <w:rFonts w:ascii="Times New Roman" w:hAnsi="Times New Roman"/>
          <w:color w:val="231F20"/>
          <w:sz w:val="16"/>
          <w:szCs w:val="16"/>
          <w:lang w:val="en-CA"/>
        </w:rPr>
        <w:t xml:space="preserve"> 2010. Gene symbol: </w:t>
      </w:r>
      <w:r>
        <w:rPr>
          <w:rFonts w:ascii="Times New Roman" w:hAnsi="Times New Roman"/>
          <w:i/>
          <w:iCs/>
          <w:color w:val="231F20"/>
          <w:sz w:val="16"/>
          <w:szCs w:val="16"/>
          <w:lang w:val="en-CA"/>
        </w:rPr>
        <w:t>GJB2</w:t>
      </w:r>
      <w:r>
        <w:rPr>
          <w:rFonts w:ascii="Times New Roman" w:hAnsi="Times New Roman"/>
          <w:color w:val="231F20"/>
          <w:sz w:val="16"/>
          <w:szCs w:val="16"/>
          <w:lang w:val="en-CA"/>
        </w:rPr>
        <w:t xml:space="preserve">. </w:t>
      </w:r>
      <w:proofErr w:type="gramStart"/>
      <w:r>
        <w:rPr>
          <w:rFonts w:ascii="Times New Roman" w:hAnsi="Times New Roman"/>
          <w:i/>
          <w:iCs/>
          <w:color w:val="231F20"/>
          <w:sz w:val="16"/>
          <w:szCs w:val="16"/>
          <w:lang w:val="en-CA"/>
        </w:rPr>
        <w:t>Human Gene Mutation Databas</w:t>
      </w:r>
      <w:r>
        <w:rPr>
          <w:rFonts w:ascii="Times New Roman" w:hAnsi="Times New Roman"/>
          <w:i/>
          <w:iCs/>
          <w:color w:val="231F20"/>
          <w:spacing w:val="-2"/>
          <w:sz w:val="16"/>
          <w:szCs w:val="16"/>
          <w:lang w:val="en-CA"/>
        </w:rPr>
        <w:t>e</w:t>
      </w:r>
      <w:r>
        <w:rPr>
          <w:rFonts w:ascii="Times New Roman" w:hAnsi="Times New Roman"/>
          <w:i/>
          <w:iCs/>
          <w:color w:val="231F20"/>
          <w:sz w:val="16"/>
          <w:szCs w:val="16"/>
          <w:lang w:val="en-CA"/>
        </w:rPr>
        <w:t>.</w:t>
      </w:r>
      <w:proofErr w:type="gramEnd"/>
      <w:r>
        <w:rPr>
          <w:rFonts w:ascii="Times New Roman" w:hAnsi="Times New Roman"/>
          <w:i/>
          <w:iCs/>
          <w:color w:val="231F20"/>
          <w:sz w:val="16"/>
          <w:szCs w:val="16"/>
          <w:lang w:val="en-CA"/>
        </w:rPr>
        <w:t xml:space="preserve"> </w:t>
      </w:r>
      <w:proofErr w:type="gramStart"/>
      <w:r>
        <w:rPr>
          <w:rFonts w:ascii="Times New Roman" w:hAnsi="Times New Roman"/>
          <w:color w:val="231F20"/>
          <w:sz w:val="16"/>
          <w:szCs w:val="16"/>
          <w:lang w:val="en-CA"/>
        </w:rPr>
        <w:t>Cardi</w:t>
      </w:r>
      <w:r>
        <w:rPr>
          <w:rFonts w:ascii="Times New Roman" w:hAnsi="Times New Roman"/>
          <w:color w:val="231F20"/>
          <w:spacing w:val="-4"/>
          <w:sz w:val="16"/>
          <w:szCs w:val="16"/>
          <w:lang w:val="en-CA"/>
        </w:rPr>
        <w:t>f</w:t>
      </w:r>
      <w:r>
        <w:rPr>
          <w:rFonts w:ascii="Times New Roman" w:hAnsi="Times New Roman"/>
          <w:color w:val="231F20"/>
          <w:sz w:val="16"/>
          <w:szCs w:val="16"/>
          <w:lang w:val="en-CA"/>
        </w:rPr>
        <w:t>f Un</w:t>
      </w:r>
      <w:r>
        <w:rPr>
          <w:rFonts w:ascii="Times New Roman" w:hAnsi="Times New Roman"/>
          <w:color w:val="231F20"/>
          <w:spacing w:val="-4"/>
          <w:sz w:val="16"/>
          <w:szCs w:val="16"/>
          <w:lang w:val="en-CA"/>
        </w:rPr>
        <w:t>i</w:t>
      </w:r>
      <w:r>
        <w:rPr>
          <w:rFonts w:ascii="Times New Roman" w:hAnsi="Times New Roman"/>
          <w:color w:val="231F20"/>
          <w:spacing w:val="-2"/>
          <w:sz w:val="16"/>
          <w:szCs w:val="16"/>
          <w:lang w:val="en-CA"/>
        </w:rPr>
        <w:t>v</w:t>
      </w:r>
      <w:r>
        <w:rPr>
          <w:rFonts w:ascii="Times New Roman" w:hAnsi="Times New Roman"/>
          <w:color w:val="231F20"/>
          <w:sz w:val="16"/>
          <w:szCs w:val="16"/>
          <w:lang w:val="en-CA"/>
        </w:rPr>
        <w:t>ersit</w:t>
      </w:r>
      <w:r>
        <w:rPr>
          <w:rFonts w:ascii="Times New Roman" w:hAnsi="Times New Roman"/>
          <w:color w:val="231F20"/>
          <w:spacing w:val="-10"/>
          <w:sz w:val="16"/>
          <w:szCs w:val="16"/>
          <w:lang w:val="en-CA"/>
        </w:rPr>
        <w:t>y</w:t>
      </w:r>
      <w:r>
        <w:rPr>
          <w:rFonts w:ascii="Times New Roman" w:hAnsi="Times New Roman"/>
          <w:color w:val="231F20"/>
          <w:sz w:val="16"/>
          <w:szCs w:val="16"/>
          <w:lang w:val="en-CA"/>
        </w:rPr>
        <w:t>.</w:t>
      </w:r>
      <w:proofErr w:type="gramEnd"/>
      <w:r w:rsidR="0069544E">
        <w:fldChar w:fldCharType="begin"/>
      </w:r>
      <w:r w:rsidR="0069544E">
        <w:instrText xml:space="preserve"> HYPERLINK "http://www.hgmd.cf.ac.uk/ac/index.php" </w:instrText>
      </w:r>
      <w:r w:rsidR="0069544E">
        <w:fldChar w:fldCharType="separate"/>
      </w:r>
      <w:r>
        <w:rPr>
          <w:rFonts w:ascii="Times New Roman" w:hAnsi="Times New Roman"/>
          <w:color w:val="231F20"/>
          <w:sz w:val="16"/>
          <w:szCs w:val="16"/>
          <w:lang w:val="en-CA"/>
        </w:rPr>
        <w:t xml:space="preserve"> ww</w:t>
      </w:r>
      <w:r>
        <w:rPr>
          <w:rFonts w:ascii="Times New Roman" w:hAnsi="Times New Roman"/>
          <w:color w:val="231F20"/>
          <w:spacing w:val="-10"/>
          <w:sz w:val="16"/>
          <w:szCs w:val="16"/>
          <w:lang w:val="en-CA"/>
        </w:rPr>
        <w:t>w</w:t>
      </w:r>
      <w:r>
        <w:rPr>
          <w:rFonts w:ascii="Times New Roman" w:hAnsi="Times New Roman"/>
          <w:color w:val="231F20"/>
          <w:sz w:val="16"/>
          <w:szCs w:val="16"/>
          <w:lang w:val="en-CA"/>
        </w:rPr>
        <w:t>.hgmd.cf.ac.uk/ac/ind</w:t>
      </w:r>
      <w:r>
        <w:rPr>
          <w:rFonts w:ascii="Times New Roman" w:hAnsi="Times New Roman"/>
          <w:color w:val="231F20"/>
          <w:spacing w:val="-2"/>
          <w:sz w:val="16"/>
          <w:szCs w:val="16"/>
          <w:lang w:val="en-CA"/>
        </w:rPr>
        <w:t>e</w:t>
      </w:r>
      <w:r>
        <w:rPr>
          <w:rFonts w:ascii="Times New Roman" w:hAnsi="Times New Roman"/>
          <w:color w:val="231F20"/>
          <w:sz w:val="16"/>
          <w:szCs w:val="16"/>
          <w:lang w:val="en-CA"/>
        </w:rPr>
        <w:t>x.php.</w:t>
      </w:r>
      <w:r w:rsidR="0069544E">
        <w:rPr>
          <w:rFonts w:ascii="Times New Roman" w:hAnsi="Times New Roman"/>
          <w:color w:val="231F20"/>
          <w:sz w:val="16"/>
          <w:szCs w:val="16"/>
          <w:lang w:val="en-CA"/>
        </w:rPr>
        <w:fldChar w:fldCharType="end"/>
      </w:r>
    </w:p>
    <w:p w:rsidR="00050FEA" w:rsidRDefault="00050FEA" w:rsidP="00050FEA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  <w:lang w:val="en-CA"/>
        </w:rPr>
      </w:pPr>
    </w:p>
    <w:p w:rsidR="00050FEA" w:rsidRDefault="00050FEA" w:rsidP="00050FEA">
      <w:pPr>
        <w:autoSpaceDE w:val="0"/>
        <w:autoSpaceDN w:val="0"/>
        <w:adjustRightInd w:val="0"/>
        <w:rPr>
          <w:rFonts w:ascii="Times New Roman" w:hAnsi="Times New Roman"/>
          <w:color w:val="000000"/>
          <w:sz w:val="20"/>
          <w:szCs w:val="20"/>
          <w:lang w:val="en-CA"/>
        </w:rPr>
      </w:pPr>
    </w:p>
    <w:p w:rsidR="00050FEA" w:rsidRDefault="00050FEA" w:rsidP="00050FEA">
      <w:pPr>
        <w:autoSpaceDE w:val="0"/>
        <w:autoSpaceDN w:val="0"/>
        <w:adjustRightInd w:val="0"/>
        <w:spacing w:line="260" w:lineRule="exact"/>
        <w:ind w:left="640" w:right="824"/>
        <w:rPr>
          <w:rFonts w:ascii="Times New Roman" w:hAnsi="Times New Roman"/>
          <w:color w:val="000000"/>
          <w:lang w:val="en-CA"/>
        </w:rPr>
      </w:pPr>
      <w:r>
        <w:rPr>
          <w:rFonts w:ascii="Times New Roman" w:hAnsi="Times New Roman"/>
          <w:b/>
          <w:bCs/>
          <w:color w:val="231F20"/>
          <w:lang w:val="en-CA"/>
        </w:rPr>
        <w:t xml:space="preserve">39.    </w:t>
      </w:r>
      <w:r>
        <w:rPr>
          <w:rFonts w:ascii="Times New Roman" w:hAnsi="Times New Roman"/>
          <w:color w:val="231F20"/>
          <w:lang w:val="en-CA"/>
        </w:rPr>
        <w:t xml:space="preserve">The transcription of the mutated </w:t>
      </w:r>
      <w:proofErr w:type="spellStart"/>
      <w:r>
        <w:rPr>
          <w:rFonts w:ascii="Times New Roman" w:hAnsi="Times New Roman"/>
          <w:color w:val="231F20"/>
          <w:lang w:val="en-CA"/>
        </w:rPr>
        <w:t>conn</w:t>
      </w:r>
      <w:r>
        <w:rPr>
          <w:rFonts w:ascii="Times New Roman" w:hAnsi="Times New Roman"/>
          <w:color w:val="231F20"/>
          <w:spacing w:val="-4"/>
          <w:lang w:val="en-CA"/>
        </w:rPr>
        <w:t>e</w:t>
      </w:r>
      <w:r>
        <w:rPr>
          <w:rFonts w:ascii="Times New Roman" w:hAnsi="Times New Roman"/>
          <w:color w:val="231F20"/>
          <w:lang w:val="en-CA"/>
        </w:rPr>
        <w:t>xin</w:t>
      </w:r>
      <w:proofErr w:type="spellEnd"/>
      <w:r>
        <w:rPr>
          <w:rFonts w:ascii="Times New Roman" w:hAnsi="Times New Roman"/>
          <w:color w:val="231F20"/>
          <w:lang w:val="en-CA"/>
        </w:rPr>
        <w:t xml:space="preserve"> 26 gene described ab</w:t>
      </w:r>
      <w:r>
        <w:rPr>
          <w:rFonts w:ascii="Times New Roman" w:hAnsi="Times New Roman"/>
          <w:color w:val="231F20"/>
          <w:spacing w:val="-4"/>
          <w:lang w:val="en-CA"/>
        </w:rPr>
        <w:t>ov</w:t>
      </w:r>
      <w:r>
        <w:rPr>
          <w:rFonts w:ascii="Times New Roman" w:hAnsi="Times New Roman"/>
          <w:color w:val="231F20"/>
          <w:lang w:val="en-CA"/>
        </w:rPr>
        <w:t>e results in the replacement of a</w:t>
      </w:r>
    </w:p>
    <w:p w:rsidR="00050FEA" w:rsidRDefault="00050FEA" w:rsidP="00050FEA">
      <w:pPr>
        <w:autoSpaceDE w:val="0"/>
        <w:autoSpaceDN w:val="0"/>
        <w:adjustRightInd w:val="0"/>
        <w:spacing w:before="4" w:line="240" w:lineRule="exact"/>
        <w:rPr>
          <w:rFonts w:ascii="Times New Roman" w:hAnsi="Times New Roman"/>
          <w:color w:val="000000"/>
          <w:lang w:val="en-CA"/>
        </w:rPr>
      </w:pPr>
    </w:p>
    <w:p w:rsidR="00050FEA" w:rsidRDefault="00050FEA" w:rsidP="00050FEA">
      <w:pPr>
        <w:autoSpaceDE w:val="0"/>
        <w:autoSpaceDN w:val="0"/>
        <w:adjustRightInd w:val="0"/>
        <w:ind w:left="647" w:right="-20"/>
        <w:rPr>
          <w:rFonts w:ascii="Times New Roman" w:hAnsi="Times New Roman"/>
          <w:color w:val="000000"/>
          <w:lang w:val="en-CA"/>
        </w:rPr>
      </w:pPr>
      <w:r>
        <w:rPr>
          <w:rFonts w:ascii="Times New Roman" w:hAnsi="Times New Roman"/>
          <w:b/>
          <w:bCs/>
          <w:color w:val="231F20"/>
          <w:lang w:val="en-CA"/>
        </w:rPr>
        <w:t xml:space="preserve">A.     </w:t>
      </w:r>
      <w:r>
        <w:rPr>
          <w:rFonts w:ascii="Times New Roman" w:hAnsi="Times New Roman"/>
          <w:color w:val="231F20"/>
          <w:lang w:val="en-CA"/>
        </w:rPr>
        <w:t>stop codon with a lysine codon</w:t>
      </w:r>
    </w:p>
    <w:p w:rsidR="00050FEA" w:rsidRDefault="00050FEA" w:rsidP="00050FEA">
      <w:pPr>
        <w:autoSpaceDE w:val="0"/>
        <w:autoSpaceDN w:val="0"/>
        <w:adjustRightInd w:val="0"/>
        <w:spacing w:line="260" w:lineRule="exact"/>
        <w:ind w:left="660" w:right="-20"/>
        <w:rPr>
          <w:rFonts w:ascii="Times New Roman" w:hAnsi="Times New Roman"/>
          <w:color w:val="000000"/>
          <w:lang w:val="en-CA"/>
        </w:rPr>
      </w:pPr>
      <w:r>
        <w:rPr>
          <w:rFonts w:ascii="Times New Roman" w:hAnsi="Times New Roman"/>
          <w:b/>
          <w:bCs/>
          <w:color w:val="231F20"/>
          <w:lang w:val="en-CA"/>
        </w:rPr>
        <w:t xml:space="preserve">B.     </w:t>
      </w:r>
      <w:r>
        <w:rPr>
          <w:rFonts w:ascii="Times New Roman" w:hAnsi="Times New Roman"/>
          <w:color w:val="231F20"/>
          <w:lang w:val="en-CA"/>
        </w:rPr>
        <w:t>methionine codon with a lysine codon</w:t>
      </w:r>
    </w:p>
    <w:p w:rsidR="00050FEA" w:rsidRDefault="00050FEA" w:rsidP="00050FEA">
      <w:pPr>
        <w:autoSpaceDE w:val="0"/>
        <w:autoSpaceDN w:val="0"/>
        <w:adjustRightInd w:val="0"/>
        <w:spacing w:line="260" w:lineRule="exact"/>
        <w:ind w:left="647" w:right="-20"/>
        <w:rPr>
          <w:rFonts w:ascii="Times New Roman" w:hAnsi="Times New Roman"/>
          <w:color w:val="000000"/>
          <w:lang w:val="en-CA"/>
        </w:rPr>
      </w:pPr>
      <w:r>
        <w:rPr>
          <w:rFonts w:ascii="Times New Roman" w:hAnsi="Times New Roman"/>
          <w:b/>
          <w:bCs/>
          <w:color w:val="231F20"/>
          <w:lang w:val="en-CA"/>
        </w:rPr>
        <w:t xml:space="preserve">C.     </w:t>
      </w:r>
      <w:r>
        <w:rPr>
          <w:rFonts w:ascii="Times New Roman" w:hAnsi="Times New Roman"/>
          <w:color w:val="231F20"/>
          <w:lang w:val="en-CA"/>
        </w:rPr>
        <w:t>stop codon with a phe</w:t>
      </w:r>
      <w:r>
        <w:rPr>
          <w:rFonts w:ascii="Times New Roman" w:hAnsi="Times New Roman"/>
          <w:color w:val="231F20"/>
          <w:spacing w:val="-4"/>
          <w:lang w:val="en-CA"/>
        </w:rPr>
        <w:t>n</w:t>
      </w:r>
      <w:r>
        <w:rPr>
          <w:rFonts w:ascii="Times New Roman" w:hAnsi="Times New Roman"/>
          <w:color w:val="231F20"/>
          <w:lang w:val="en-CA"/>
        </w:rPr>
        <w:t>ylalanine codon</w:t>
      </w:r>
    </w:p>
    <w:p w:rsidR="00050FEA" w:rsidRDefault="00050FEA" w:rsidP="00050FEA">
      <w:pPr>
        <w:autoSpaceDE w:val="0"/>
        <w:autoSpaceDN w:val="0"/>
        <w:adjustRightInd w:val="0"/>
        <w:spacing w:line="260" w:lineRule="exact"/>
        <w:ind w:left="652" w:right="-20"/>
        <w:rPr>
          <w:rFonts w:ascii="Times New Roman" w:hAnsi="Times New Roman"/>
          <w:color w:val="000000"/>
          <w:lang w:val="en-CA"/>
        </w:rPr>
      </w:pPr>
      <w:r>
        <w:rPr>
          <w:rFonts w:ascii="Times New Roman" w:hAnsi="Times New Roman"/>
          <w:b/>
          <w:bCs/>
          <w:color w:val="231F20"/>
          <w:spacing w:val="-5"/>
          <w:lang w:val="en-CA"/>
        </w:rPr>
        <w:t>D</w:t>
      </w:r>
      <w:r>
        <w:rPr>
          <w:rFonts w:ascii="Times New Roman" w:hAnsi="Times New Roman"/>
          <w:b/>
          <w:bCs/>
          <w:color w:val="231F20"/>
          <w:lang w:val="en-CA"/>
        </w:rPr>
        <w:t xml:space="preserve">.     </w:t>
      </w:r>
      <w:r>
        <w:rPr>
          <w:rFonts w:ascii="Times New Roman" w:hAnsi="Times New Roman"/>
          <w:color w:val="231F20"/>
          <w:lang w:val="en-CA"/>
        </w:rPr>
        <w:t>methionine codon with a phe</w:t>
      </w:r>
      <w:r>
        <w:rPr>
          <w:rFonts w:ascii="Times New Roman" w:hAnsi="Times New Roman"/>
          <w:color w:val="231F20"/>
          <w:spacing w:val="-4"/>
          <w:lang w:val="en-CA"/>
        </w:rPr>
        <w:t>n</w:t>
      </w:r>
      <w:r>
        <w:rPr>
          <w:rFonts w:ascii="Times New Roman" w:hAnsi="Times New Roman"/>
          <w:color w:val="231F20"/>
          <w:lang w:val="en-CA"/>
        </w:rPr>
        <w:t>ylalanine codon</w:t>
      </w:r>
    </w:p>
    <w:p w:rsidR="000923BB" w:rsidRPr="009F72BC" w:rsidRDefault="000923BB" w:rsidP="009F72BC">
      <w:pPr>
        <w:pStyle w:val="ListParagraph"/>
        <w:spacing w:line="360" w:lineRule="auto"/>
        <w:jc w:val="center"/>
        <w:rPr>
          <w:b/>
          <w:bCs/>
          <w:sz w:val="28"/>
          <w:szCs w:val="28"/>
        </w:rPr>
      </w:pPr>
    </w:p>
    <w:p w:rsidR="000923BB" w:rsidRDefault="000923BB" w:rsidP="00DB361C">
      <w:pPr>
        <w:pStyle w:val="ListParagraph"/>
        <w:numPr>
          <w:ilvl w:val="0"/>
          <w:numId w:val="5"/>
        </w:numPr>
        <w:spacing w:line="360" w:lineRule="auto"/>
      </w:pPr>
      <w:r>
        <w:t>Define the following enzymes:</w:t>
      </w:r>
    </w:p>
    <w:p w:rsidR="000923BB" w:rsidRDefault="000923BB" w:rsidP="00DB361C">
      <w:pPr>
        <w:pStyle w:val="ListParagraph"/>
        <w:numPr>
          <w:ilvl w:val="1"/>
          <w:numId w:val="2"/>
        </w:numPr>
        <w:spacing w:line="360" w:lineRule="auto"/>
      </w:pPr>
      <w:r>
        <w:t>Ligase</w:t>
      </w:r>
    </w:p>
    <w:p w:rsidR="000923BB" w:rsidRDefault="000923BB" w:rsidP="00DB361C">
      <w:pPr>
        <w:pStyle w:val="ListParagraph"/>
        <w:spacing w:line="360" w:lineRule="auto"/>
      </w:pPr>
    </w:p>
    <w:p w:rsidR="000923BB" w:rsidRDefault="000923BB" w:rsidP="00DB361C">
      <w:pPr>
        <w:pStyle w:val="ListParagraph"/>
        <w:spacing w:line="360" w:lineRule="auto"/>
      </w:pPr>
    </w:p>
    <w:p w:rsidR="000923BB" w:rsidRDefault="000923BB" w:rsidP="00DB361C">
      <w:pPr>
        <w:pStyle w:val="ListParagraph"/>
        <w:spacing w:line="360" w:lineRule="auto"/>
      </w:pPr>
    </w:p>
    <w:p w:rsidR="000923BB" w:rsidRDefault="000923BB" w:rsidP="00DB361C">
      <w:pPr>
        <w:pStyle w:val="ListParagraph"/>
        <w:spacing w:line="360" w:lineRule="auto"/>
      </w:pPr>
    </w:p>
    <w:p w:rsidR="000923BB" w:rsidRDefault="000923BB" w:rsidP="00DB361C">
      <w:pPr>
        <w:pStyle w:val="ListParagraph"/>
        <w:numPr>
          <w:ilvl w:val="1"/>
          <w:numId w:val="2"/>
        </w:numPr>
        <w:spacing w:line="360" w:lineRule="auto"/>
      </w:pPr>
      <w:r>
        <w:t>Restriction Endonuclease</w:t>
      </w:r>
    </w:p>
    <w:p w:rsidR="000923BB" w:rsidRDefault="000923BB" w:rsidP="00DB361C">
      <w:pPr>
        <w:pStyle w:val="ListParagraph"/>
        <w:spacing w:line="360" w:lineRule="auto"/>
      </w:pPr>
    </w:p>
    <w:p w:rsidR="000923BB" w:rsidRDefault="000923BB" w:rsidP="00DB361C">
      <w:pPr>
        <w:pStyle w:val="ListParagraph"/>
        <w:spacing w:line="360" w:lineRule="auto"/>
      </w:pPr>
    </w:p>
    <w:p w:rsidR="000923BB" w:rsidRDefault="000923BB" w:rsidP="00DB361C">
      <w:pPr>
        <w:pStyle w:val="ListParagraph"/>
        <w:spacing w:line="360" w:lineRule="auto"/>
      </w:pPr>
    </w:p>
    <w:p w:rsidR="000923BB" w:rsidRDefault="000923BB" w:rsidP="00DB361C">
      <w:pPr>
        <w:pStyle w:val="ListParagraph"/>
        <w:spacing w:line="360" w:lineRule="auto"/>
      </w:pPr>
    </w:p>
    <w:p w:rsidR="000923BB" w:rsidRDefault="000923BB" w:rsidP="00DB361C">
      <w:pPr>
        <w:pStyle w:val="ListParagraph"/>
        <w:numPr>
          <w:ilvl w:val="1"/>
          <w:numId w:val="2"/>
        </w:numPr>
        <w:spacing w:line="360" w:lineRule="auto"/>
      </w:pPr>
      <w:r>
        <w:t>DNA Polymerase</w:t>
      </w:r>
    </w:p>
    <w:p w:rsidR="000923BB" w:rsidRDefault="000923BB" w:rsidP="00DB361C">
      <w:pPr>
        <w:pStyle w:val="ListParagraph"/>
        <w:spacing w:line="360" w:lineRule="auto"/>
      </w:pPr>
    </w:p>
    <w:p w:rsidR="000923BB" w:rsidRDefault="000923BB" w:rsidP="00DB361C">
      <w:pPr>
        <w:pStyle w:val="ListParagraph"/>
        <w:spacing w:line="360" w:lineRule="auto"/>
      </w:pPr>
    </w:p>
    <w:p w:rsidR="000923BB" w:rsidRDefault="000923BB" w:rsidP="00DB361C">
      <w:pPr>
        <w:pStyle w:val="ListParagraph"/>
        <w:spacing w:line="360" w:lineRule="auto"/>
      </w:pPr>
    </w:p>
    <w:p w:rsidR="000923BB" w:rsidRDefault="000923BB" w:rsidP="00DB361C">
      <w:pPr>
        <w:pStyle w:val="ListParagraph"/>
        <w:spacing w:line="360" w:lineRule="auto"/>
      </w:pPr>
    </w:p>
    <w:p w:rsidR="000923BB" w:rsidRDefault="000923BB" w:rsidP="00DB361C">
      <w:pPr>
        <w:pStyle w:val="ListParagraph"/>
        <w:numPr>
          <w:ilvl w:val="1"/>
          <w:numId w:val="2"/>
        </w:numPr>
        <w:spacing w:line="360" w:lineRule="auto"/>
      </w:pPr>
      <w:r>
        <w:t>Polymerase Chain Reaction (PCR)</w:t>
      </w:r>
    </w:p>
    <w:p w:rsidR="000923BB" w:rsidRDefault="000923BB" w:rsidP="00DB361C">
      <w:pPr>
        <w:pStyle w:val="ListParagraph"/>
        <w:spacing w:line="360" w:lineRule="auto"/>
      </w:pPr>
    </w:p>
    <w:p w:rsidR="000923BB" w:rsidRDefault="000923BB" w:rsidP="00DB361C">
      <w:pPr>
        <w:pStyle w:val="ListParagraph"/>
        <w:spacing w:line="360" w:lineRule="auto"/>
      </w:pPr>
    </w:p>
    <w:p w:rsidR="000923BB" w:rsidRDefault="000923BB" w:rsidP="00DB361C">
      <w:pPr>
        <w:pStyle w:val="ListParagraph"/>
        <w:spacing w:line="360" w:lineRule="auto"/>
      </w:pPr>
    </w:p>
    <w:p w:rsidR="000923BB" w:rsidRDefault="000923BB" w:rsidP="00DB361C">
      <w:pPr>
        <w:pStyle w:val="ListParagraph"/>
        <w:spacing w:line="360" w:lineRule="auto"/>
      </w:pPr>
    </w:p>
    <w:p w:rsidR="000923BB" w:rsidRDefault="000923BB" w:rsidP="00DB361C">
      <w:pPr>
        <w:pStyle w:val="ListParagraph"/>
        <w:spacing w:line="360" w:lineRule="auto"/>
      </w:pPr>
    </w:p>
    <w:p w:rsidR="000923BB" w:rsidRDefault="000923BB" w:rsidP="00DB361C">
      <w:pPr>
        <w:pStyle w:val="ListParagraph"/>
        <w:numPr>
          <w:ilvl w:val="1"/>
          <w:numId w:val="2"/>
        </w:numPr>
        <w:spacing w:line="360" w:lineRule="auto"/>
      </w:pPr>
      <w:r>
        <w:t>DNA electrophoresis</w:t>
      </w:r>
    </w:p>
    <w:p w:rsidR="000923BB" w:rsidRDefault="000923BB" w:rsidP="00DB361C">
      <w:pPr>
        <w:pStyle w:val="ListParagraph"/>
        <w:spacing w:line="360" w:lineRule="auto"/>
      </w:pPr>
    </w:p>
    <w:p w:rsidR="000923BB" w:rsidRDefault="000923BB" w:rsidP="00DB361C">
      <w:pPr>
        <w:pStyle w:val="ListParagraph"/>
        <w:spacing w:line="360" w:lineRule="auto"/>
      </w:pPr>
    </w:p>
    <w:p w:rsidR="000923BB" w:rsidRDefault="000923BB" w:rsidP="00DB361C">
      <w:pPr>
        <w:pStyle w:val="ListParagraph"/>
        <w:spacing w:line="360" w:lineRule="auto"/>
      </w:pPr>
    </w:p>
    <w:p w:rsidR="000923BB" w:rsidRDefault="000923BB" w:rsidP="00DB361C">
      <w:pPr>
        <w:pStyle w:val="ListParagraph"/>
        <w:spacing w:line="360" w:lineRule="auto"/>
      </w:pPr>
    </w:p>
    <w:p w:rsidR="000923BB" w:rsidRDefault="000923BB" w:rsidP="00DB361C">
      <w:pPr>
        <w:pStyle w:val="ListParagraph"/>
        <w:spacing w:line="360" w:lineRule="auto"/>
      </w:pPr>
    </w:p>
    <w:p w:rsidR="000923BB" w:rsidRDefault="000923BB" w:rsidP="00DB361C">
      <w:pPr>
        <w:pStyle w:val="ListParagraph"/>
        <w:spacing w:line="360" w:lineRule="auto"/>
      </w:pPr>
    </w:p>
    <w:p w:rsidR="000923BB" w:rsidRDefault="000923BB" w:rsidP="00DB361C">
      <w:pPr>
        <w:pStyle w:val="ListParagraph"/>
        <w:numPr>
          <w:ilvl w:val="0"/>
          <w:numId w:val="5"/>
        </w:numPr>
        <w:spacing w:line="360" w:lineRule="auto"/>
      </w:pPr>
      <w:r>
        <w:br w:type="page"/>
      </w:r>
      <w:r>
        <w:lastRenderedPageBreak/>
        <w:t>State the genotypes of each individual</w:t>
      </w:r>
    </w:p>
    <w:p w:rsidR="000923BB" w:rsidRDefault="000923BB" w:rsidP="00A716A5">
      <w:pPr>
        <w:pStyle w:val="ListParagraph"/>
        <w:spacing w:line="360" w:lineRule="auto"/>
        <w:ind w:left="0"/>
      </w:pPr>
    </w:p>
    <w:p w:rsidR="000923BB" w:rsidRDefault="00FE0AB4" w:rsidP="00A716A5">
      <w:pPr>
        <w:pStyle w:val="ListParagraph"/>
        <w:spacing w:line="360" w:lineRule="auto"/>
        <w:ind w:left="0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149860</wp:posOffset>
            </wp:positionV>
            <wp:extent cx="6172200" cy="2978150"/>
            <wp:effectExtent l="0" t="0" r="0" b="0"/>
            <wp:wrapNone/>
            <wp:docPr id="15" name="Picture 15" descr="Page 6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 615b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97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3BB" w:rsidRDefault="000923BB" w:rsidP="00A716A5">
      <w:pPr>
        <w:pStyle w:val="ListParagraph"/>
        <w:spacing w:line="360" w:lineRule="auto"/>
        <w:ind w:left="0"/>
      </w:pPr>
    </w:p>
    <w:p w:rsidR="000923BB" w:rsidRDefault="000923BB" w:rsidP="00A716A5">
      <w:pPr>
        <w:pStyle w:val="ListParagraph"/>
        <w:spacing w:line="360" w:lineRule="auto"/>
        <w:ind w:left="0"/>
      </w:pPr>
    </w:p>
    <w:p w:rsidR="000923BB" w:rsidRDefault="000923BB" w:rsidP="00A716A5">
      <w:pPr>
        <w:pStyle w:val="ListParagraph"/>
        <w:spacing w:line="360" w:lineRule="auto"/>
        <w:ind w:left="0"/>
      </w:pPr>
    </w:p>
    <w:p w:rsidR="000923BB" w:rsidRDefault="000923BB" w:rsidP="00A716A5">
      <w:pPr>
        <w:pStyle w:val="ListParagraph"/>
        <w:spacing w:line="360" w:lineRule="auto"/>
        <w:ind w:left="0"/>
      </w:pPr>
    </w:p>
    <w:p w:rsidR="000923BB" w:rsidRDefault="000923BB" w:rsidP="00A716A5">
      <w:pPr>
        <w:pStyle w:val="ListParagraph"/>
        <w:spacing w:line="360" w:lineRule="auto"/>
        <w:ind w:left="0"/>
      </w:pPr>
    </w:p>
    <w:p w:rsidR="000923BB" w:rsidRDefault="000923BB" w:rsidP="00A716A5">
      <w:pPr>
        <w:pStyle w:val="ListParagraph"/>
        <w:spacing w:line="360" w:lineRule="auto"/>
        <w:ind w:left="0"/>
      </w:pPr>
    </w:p>
    <w:p w:rsidR="000923BB" w:rsidRDefault="000923BB" w:rsidP="00A716A5">
      <w:pPr>
        <w:pStyle w:val="ListParagraph"/>
        <w:spacing w:line="360" w:lineRule="auto"/>
        <w:ind w:left="0"/>
      </w:pPr>
    </w:p>
    <w:p w:rsidR="000923BB" w:rsidRDefault="000923BB" w:rsidP="00A716A5">
      <w:pPr>
        <w:pStyle w:val="ListParagraph"/>
        <w:spacing w:line="360" w:lineRule="auto"/>
        <w:ind w:left="0"/>
      </w:pPr>
    </w:p>
    <w:p w:rsidR="000923BB" w:rsidRDefault="000923BB" w:rsidP="00A716A5">
      <w:pPr>
        <w:pStyle w:val="ListParagraph"/>
        <w:spacing w:line="360" w:lineRule="auto"/>
        <w:ind w:left="0"/>
      </w:pPr>
    </w:p>
    <w:p w:rsidR="000923BB" w:rsidRDefault="000923BB" w:rsidP="00A716A5">
      <w:pPr>
        <w:pStyle w:val="ListParagraph"/>
        <w:spacing w:line="360" w:lineRule="auto"/>
        <w:ind w:left="0"/>
      </w:pPr>
    </w:p>
    <w:p w:rsidR="000923BB" w:rsidRDefault="000923BB" w:rsidP="00A716A5">
      <w:pPr>
        <w:pStyle w:val="ListParagraph"/>
        <w:spacing w:line="360" w:lineRule="auto"/>
        <w:ind w:left="0"/>
      </w:pPr>
    </w:p>
    <w:p w:rsidR="000923BB" w:rsidRDefault="000923BB" w:rsidP="00A716A5">
      <w:pPr>
        <w:pStyle w:val="ListParagraph"/>
        <w:spacing w:line="360" w:lineRule="auto"/>
        <w:ind w:left="0"/>
      </w:pPr>
    </w:p>
    <w:p w:rsidR="000923BB" w:rsidRDefault="000923BB" w:rsidP="00A716A5">
      <w:pPr>
        <w:pStyle w:val="ListParagraph"/>
        <w:spacing w:line="360" w:lineRule="auto"/>
        <w:ind w:left="0"/>
      </w:pPr>
    </w:p>
    <w:p w:rsidR="000923BB" w:rsidRPr="00A716A5" w:rsidRDefault="00FE0AB4" w:rsidP="00A716A5">
      <w:pPr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55245</wp:posOffset>
            </wp:positionV>
            <wp:extent cx="2691130" cy="3017520"/>
            <wp:effectExtent l="0" t="0" r="0" b="0"/>
            <wp:wrapNone/>
            <wp:docPr id="16" name="Picture 16" descr="Page 6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ge 615a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3BB" w:rsidRDefault="000923BB" w:rsidP="00A716A5">
      <w:pPr>
        <w:pStyle w:val="ListParagraph"/>
        <w:spacing w:line="360" w:lineRule="auto"/>
        <w:ind w:left="0"/>
      </w:pPr>
    </w:p>
    <w:p w:rsidR="000923BB" w:rsidRDefault="000923BB" w:rsidP="00A716A5">
      <w:pPr>
        <w:pStyle w:val="ListParagraph"/>
        <w:spacing w:line="360" w:lineRule="auto"/>
        <w:ind w:left="0"/>
      </w:pPr>
    </w:p>
    <w:p w:rsidR="000923BB" w:rsidRDefault="000923BB" w:rsidP="00A716A5">
      <w:pPr>
        <w:pStyle w:val="ListParagraph"/>
        <w:spacing w:line="360" w:lineRule="auto"/>
        <w:ind w:left="0"/>
      </w:pPr>
    </w:p>
    <w:p w:rsidR="000923BB" w:rsidRPr="00A716A5" w:rsidRDefault="000923BB" w:rsidP="00A716A5">
      <w:pPr>
        <w:rPr>
          <w:rFonts w:ascii="Times New Roman" w:hAnsi="Times New Roman"/>
        </w:rPr>
      </w:pPr>
    </w:p>
    <w:p w:rsidR="000923BB" w:rsidRDefault="000923BB" w:rsidP="00A716A5">
      <w:pPr>
        <w:pStyle w:val="ListParagraph"/>
        <w:spacing w:line="360" w:lineRule="auto"/>
        <w:ind w:left="0"/>
      </w:pPr>
    </w:p>
    <w:p w:rsidR="000923BB" w:rsidRDefault="000923BB" w:rsidP="00A716A5">
      <w:pPr>
        <w:pStyle w:val="ListParagraph"/>
        <w:spacing w:line="360" w:lineRule="auto"/>
        <w:ind w:left="0"/>
      </w:pPr>
    </w:p>
    <w:p w:rsidR="000923BB" w:rsidRDefault="000923BB" w:rsidP="00A716A5">
      <w:pPr>
        <w:pStyle w:val="ListParagraph"/>
        <w:spacing w:line="360" w:lineRule="auto"/>
        <w:ind w:left="0"/>
      </w:pPr>
    </w:p>
    <w:p w:rsidR="000923BB" w:rsidRDefault="000923BB" w:rsidP="00A716A5">
      <w:pPr>
        <w:pStyle w:val="ListParagraph"/>
        <w:spacing w:line="360" w:lineRule="auto"/>
        <w:ind w:left="0"/>
      </w:pPr>
    </w:p>
    <w:p w:rsidR="000923BB" w:rsidRDefault="000923BB" w:rsidP="00A716A5">
      <w:pPr>
        <w:pStyle w:val="ListParagraph"/>
        <w:spacing w:line="360" w:lineRule="auto"/>
        <w:ind w:left="0"/>
      </w:pPr>
    </w:p>
    <w:p w:rsidR="000923BB" w:rsidRDefault="000923BB" w:rsidP="00A716A5">
      <w:pPr>
        <w:pStyle w:val="ListParagraph"/>
        <w:numPr>
          <w:ilvl w:val="0"/>
          <w:numId w:val="5"/>
        </w:numPr>
        <w:spacing w:line="360" w:lineRule="auto"/>
      </w:pPr>
      <w:r>
        <w:br w:type="page"/>
      </w:r>
      <w:r>
        <w:lastRenderedPageBreak/>
        <w:t>A population of rattlesnakes contains 1000 individuals. During the year, there are 106 births, 53 deaths, 42 immigrations, and 15 emigrations. Calculate the per capita growth rate for the year.</w:t>
      </w:r>
    </w:p>
    <w:p w:rsidR="000923BB" w:rsidRDefault="000923BB" w:rsidP="00DB361C">
      <w:pPr>
        <w:pStyle w:val="ListParagraph"/>
        <w:numPr>
          <w:ilvl w:val="0"/>
          <w:numId w:val="5"/>
        </w:numPr>
        <w:spacing w:line="360" w:lineRule="auto"/>
      </w:pPr>
      <w:r>
        <w:br w:type="page"/>
      </w:r>
      <w:r>
        <w:lastRenderedPageBreak/>
        <w:t xml:space="preserve"> </w:t>
      </w:r>
      <w:proofErr w:type="gramStart"/>
      <w:r>
        <w:t>About  40</w:t>
      </w:r>
      <w:proofErr w:type="gramEnd"/>
      <w:r>
        <w:t xml:space="preserve"> people out of 360 have the recessive lactose intolerance in </w:t>
      </w:r>
      <w:smartTag w:uri="urn:schemas-microsoft-com:office:smarttags" w:element="country-region">
        <w:smartTag w:uri="urn:schemas-microsoft-com:office:smarttags" w:element="place">
          <w:r>
            <w:t>Canada</w:t>
          </w:r>
        </w:smartTag>
      </w:smartTag>
      <w:r>
        <w:t>. Calculate the genotypic and phenotypic frequencies in the Canadian population.</w:t>
      </w:r>
    </w:p>
    <w:p w:rsidR="000923BB" w:rsidRDefault="000923BB" w:rsidP="00DB361C">
      <w:pPr>
        <w:pStyle w:val="ListParagraph"/>
        <w:spacing w:line="360" w:lineRule="auto"/>
        <w:ind w:left="0"/>
      </w:pPr>
    </w:p>
    <w:p w:rsidR="000923BB" w:rsidRDefault="000923BB" w:rsidP="00DB361C">
      <w:pPr>
        <w:pStyle w:val="ListParagraph"/>
        <w:spacing w:line="360" w:lineRule="auto"/>
        <w:ind w:left="0"/>
      </w:pPr>
    </w:p>
    <w:p w:rsidR="000923BB" w:rsidRDefault="000923BB" w:rsidP="00C97C7E">
      <w:pPr>
        <w:spacing w:line="360" w:lineRule="auto"/>
      </w:pPr>
    </w:p>
    <w:sectPr w:rsidR="000923BB" w:rsidSect="009F72BC">
      <w:pgSz w:w="12242" w:h="15842"/>
      <w:pgMar w:top="821" w:right="1800" w:bottom="1440" w:left="994" w:header="706" w:footer="706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96AA6"/>
    <w:multiLevelType w:val="multilevel"/>
    <w:tmpl w:val="DEC48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0C16BDB"/>
    <w:multiLevelType w:val="multilevel"/>
    <w:tmpl w:val="7FD8EC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2E650A65"/>
    <w:multiLevelType w:val="multilevel"/>
    <w:tmpl w:val="AB068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F9E6C38"/>
    <w:multiLevelType w:val="hybridMultilevel"/>
    <w:tmpl w:val="705AA4CE"/>
    <w:lvl w:ilvl="0" w:tplc="915024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 w:val="0"/>
        <w:i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  <w:i w:val="0"/>
        <w:iCs w:val="0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337F532C"/>
    <w:multiLevelType w:val="hybridMultilevel"/>
    <w:tmpl w:val="EEA0FEA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4E769DE"/>
    <w:multiLevelType w:val="hybridMultilevel"/>
    <w:tmpl w:val="FE627CEC"/>
    <w:lvl w:ilvl="0" w:tplc="37D8D31E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Dotum" w:hint="default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5EDC6582"/>
    <w:multiLevelType w:val="hybridMultilevel"/>
    <w:tmpl w:val="DDD257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D8F4F07"/>
    <w:multiLevelType w:val="hybridMultilevel"/>
    <w:tmpl w:val="E432FA92"/>
    <w:lvl w:ilvl="0" w:tplc="2682B1B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71D54BF7"/>
    <w:multiLevelType w:val="hybridMultilevel"/>
    <w:tmpl w:val="1BEA621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7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2C0"/>
    <w:rsid w:val="000035B9"/>
    <w:rsid w:val="00007B80"/>
    <w:rsid w:val="00033778"/>
    <w:rsid w:val="0004403D"/>
    <w:rsid w:val="00050FEA"/>
    <w:rsid w:val="000801F4"/>
    <w:rsid w:val="000923BB"/>
    <w:rsid w:val="000E0C90"/>
    <w:rsid w:val="00110B42"/>
    <w:rsid w:val="00174AB9"/>
    <w:rsid w:val="002822F3"/>
    <w:rsid w:val="002B7B55"/>
    <w:rsid w:val="002E28E6"/>
    <w:rsid w:val="002E7C27"/>
    <w:rsid w:val="002F75BD"/>
    <w:rsid w:val="00337C7B"/>
    <w:rsid w:val="003E334D"/>
    <w:rsid w:val="004112C0"/>
    <w:rsid w:val="0041547F"/>
    <w:rsid w:val="004D63C4"/>
    <w:rsid w:val="004E4839"/>
    <w:rsid w:val="005B2FE4"/>
    <w:rsid w:val="00602A02"/>
    <w:rsid w:val="0067200B"/>
    <w:rsid w:val="0069544E"/>
    <w:rsid w:val="006A3CC7"/>
    <w:rsid w:val="006A4A51"/>
    <w:rsid w:val="00744361"/>
    <w:rsid w:val="007550C9"/>
    <w:rsid w:val="00765043"/>
    <w:rsid w:val="007C7247"/>
    <w:rsid w:val="00933ED1"/>
    <w:rsid w:val="0097120A"/>
    <w:rsid w:val="009F72BC"/>
    <w:rsid w:val="00A1182D"/>
    <w:rsid w:val="00A20C6F"/>
    <w:rsid w:val="00A33D16"/>
    <w:rsid w:val="00A631B2"/>
    <w:rsid w:val="00A716A5"/>
    <w:rsid w:val="00AC034E"/>
    <w:rsid w:val="00AC73EF"/>
    <w:rsid w:val="00B07DD6"/>
    <w:rsid w:val="00B379C1"/>
    <w:rsid w:val="00BC1A82"/>
    <w:rsid w:val="00C97C7E"/>
    <w:rsid w:val="00CC2A4F"/>
    <w:rsid w:val="00D67142"/>
    <w:rsid w:val="00DB361C"/>
    <w:rsid w:val="00DC2701"/>
    <w:rsid w:val="00E31C4D"/>
    <w:rsid w:val="00E35AA4"/>
    <w:rsid w:val="00E467F0"/>
    <w:rsid w:val="00E46DF0"/>
    <w:rsid w:val="00E53EF2"/>
    <w:rsid w:val="00E74AC8"/>
    <w:rsid w:val="00F01F34"/>
    <w:rsid w:val="00F236CC"/>
    <w:rsid w:val="00FE0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CC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236CC"/>
    <w:pPr>
      <w:ind w:left="720"/>
      <w:contextualSpacing/>
    </w:pPr>
  </w:style>
  <w:style w:type="table" w:styleId="TableGrid">
    <w:name w:val="Table Grid"/>
    <w:basedOn w:val="TableNormal"/>
    <w:uiPriority w:val="99"/>
    <w:rsid w:val="00AC73E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E53EF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53EF2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E53EF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53EF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A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A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CC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236CC"/>
    <w:pPr>
      <w:ind w:left="720"/>
      <w:contextualSpacing/>
    </w:pPr>
  </w:style>
  <w:style w:type="table" w:styleId="TableGrid">
    <w:name w:val="Table Grid"/>
    <w:basedOn w:val="TableNormal"/>
    <w:uiPriority w:val="99"/>
    <w:rsid w:val="00AC73E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E53EF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53EF2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E53EF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53EF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A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A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320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0863">
          <w:marLeft w:val="100"/>
          <w:marRight w:val="1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320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0868">
          <w:marLeft w:val="100"/>
          <w:marRight w:val="1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320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0867">
          <w:marLeft w:val="100"/>
          <w:marRight w:val="1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32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0858">
          <w:marLeft w:val="100"/>
          <w:marRight w:val="1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320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0866">
          <w:marLeft w:val="100"/>
          <w:marRight w:val="1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32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0862">
          <w:marLeft w:val="171"/>
          <w:marRight w:val="171"/>
          <w:marTop w:val="171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470.png"/><Relationship Id="rId21" Type="http://schemas.openxmlformats.org/officeDocument/2006/relationships/image" Target="media/image15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image" Target="media/image420.png"/><Relationship Id="rId133" Type="http://schemas.openxmlformats.org/officeDocument/2006/relationships/image" Target="media/image630.png"/><Relationship Id="rId138" Type="http://schemas.openxmlformats.org/officeDocument/2006/relationships/image" Target="media/image680.png"/><Relationship Id="rId16" Type="http://schemas.openxmlformats.org/officeDocument/2006/relationships/image" Target="media/image10.png"/><Relationship Id="rId107" Type="http://schemas.openxmlformats.org/officeDocument/2006/relationships/image" Target="media/image370.png"/><Relationship Id="rId11" Type="http://schemas.openxmlformats.org/officeDocument/2006/relationships/image" Target="media/image5.png"/><Relationship Id="rId32" Type="http://schemas.openxmlformats.org/officeDocument/2006/relationships/image" Target="media/image160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320.png"/><Relationship Id="rId123" Type="http://schemas.openxmlformats.org/officeDocument/2006/relationships/image" Target="media/image530.png"/><Relationship Id="rId128" Type="http://schemas.openxmlformats.org/officeDocument/2006/relationships/image" Target="media/image580.png"/><Relationship Id="rId144" Type="http://schemas.openxmlformats.org/officeDocument/2006/relationships/image" Target="media/image78.jpeg"/><Relationship Id="rId5" Type="http://schemas.openxmlformats.org/officeDocument/2006/relationships/webSettings" Target="webSettings.xml"/><Relationship Id="rId90" Type="http://schemas.openxmlformats.org/officeDocument/2006/relationships/image" Target="media/image200.png"/><Relationship Id="rId95" Type="http://schemas.openxmlformats.org/officeDocument/2006/relationships/image" Target="media/image250.png"/><Relationship Id="rId22" Type="http://schemas.openxmlformats.org/officeDocument/2006/relationships/image" Target="media/image16.png"/><Relationship Id="rId27" Type="http://schemas.openxmlformats.org/officeDocument/2006/relationships/image" Target="media/image110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image" Target="media/image430.png"/><Relationship Id="rId118" Type="http://schemas.openxmlformats.org/officeDocument/2006/relationships/image" Target="media/image480.png"/><Relationship Id="rId134" Type="http://schemas.openxmlformats.org/officeDocument/2006/relationships/image" Target="media/image640.png"/><Relationship Id="rId139" Type="http://schemas.openxmlformats.org/officeDocument/2006/relationships/image" Target="media/image690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17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103" Type="http://schemas.openxmlformats.org/officeDocument/2006/relationships/image" Target="media/image330.png"/><Relationship Id="rId108" Type="http://schemas.openxmlformats.org/officeDocument/2006/relationships/image" Target="media/image380.png"/><Relationship Id="rId116" Type="http://schemas.openxmlformats.org/officeDocument/2006/relationships/image" Target="media/image460.png"/><Relationship Id="rId124" Type="http://schemas.openxmlformats.org/officeDocument/2006/relationships/image" Target="media/image540.png"/><Relationship Id="rId129" Type="http://schemas.openxmlformats.org/officeDocument/2006/relationships/image" Target="media/image590.png"/><Relationship Id="rId137" Type="http://schemas.openxmlformats.org/officeDocument/2006/relationships/image" Target="media/image670.png"/><Relationship Id="rId20" Type="http://schemas.openxmlformats.org/officeDocument/2006/relationships/image" Target="media/image14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210.png"/><Relationship Id="rId96" Type="http://schemas.openxmlformats.org/officeDocument/2006/relationships/image" Target="media/image260.png"/><Relationship Id="rId111" Type="http://schemas.openxmlformats.org/officeDocument/2006/relationships/image" Target="media/image410.png"/><Relationship Id="rId132" Type="http://schemas.openxmlformats.org/officeDocument/2006/relationships/image" Target="media/image620.png"/><Relationship Id="rId140" Type="http://schemas.openxmlformats.org/officeDocument/2006/relationships/image" Target="media/image700.png"/><Relationship Id="rId145" Type="http://schemas.openxmlformats.org/officeDocument/2006/relationships/image" Target="media/image7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120.png"/><Relationship Id="rId36" Type="http://schemas.openxmlformats.org/officeDocument/2006/relationships/image" Target="media/image23.jpe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image" Target="media/image360.png"/><Relationship Id="rId114" Type="http://schemas.openxmlformats.org/officeDocument/2006/relationships/image" Target="media/image440.png"/><Relationship Id="rId119" Type="http://schemas.openxmlformats.org/officeDocument/2006/relationships/image" Target="media/image490.png"/><Relationship Id="rId127" Type="http://schemas.openxmlformats.org/officeDocument/2006/relationships/image" Target="media/image570.png"/><Relationship Id="rId10" Type="http://schemas.openxmlformats.org/officeDocument/2006/relationships/image" Target="media/image4.emf"/><Relationship Id="rId31" Type="http://schemas.openxmlformats.org/officeDocument/2006/relationships/image" Target="media/image150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240.png"/><Relationship Id="rId99" Type="http://schemas.openxmlformats.org/officeDocument/2006/relationships/image" Target="media/image290.png"/><Relationship Id="rId101" Type="http://schemas.openxmlformats.org/officeDocument/2006/relationships/image" Target="media/image310.png"/><Relationship Id="rId122" Type="http://schemas.openxmlformats.org/officeDocument/2006/relationships/image" Target="media/image520.png"/><Relationship Id="rId130" Type="http://schemas.openxmlformats.org/officeDocument/2006/relationships/image" Target="media/image600.png"/><Relationship Id="rId135" Type="http://schemas.openxmlformats.org/officeDocument/2006/relationships/image" Target="media/image650.png"/><Relationship Id="rId143" Type="http://schemas.openxmlformats.org/officeDocument/2006/relationships/image" Target="media/image77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6.png"/><Relationship Id="rId109" Type="http://schemas.openxmlformats.org/officeDocument/2006/relationships/image" Target="media/image390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270.png"/><Relationship Id="rId104" Type="http://schemas.openxmlformats.org/officeDocument/2006/relationships/image" Target="media/image340.png"/><Relationship Id="rId120" Type="http://schemas.openxmlformats.org/officeDocument/2006/relationships/image" Target="media/image500.png"/><Relationship Id="rId125" Type="http://schemas.openxmlformats.org/officeDocument/2006/relationships/image" Target="media/image550.png"/><Relationship Id="rId141" Type="http://schemas.openxmlformats.org/officeDocument/2006/relationships/image" Target="media/image710.png"/><Relationship Id="rId146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58.png"/><Relationship Id="rId92" Type="http://schemas.openxmlformats.org/officeDocument/2006/relationships/image" Target="media/image22.png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image" Target="media/image18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400.png"/><Relationship Id="rId115" Type="http://schemas.openxmlformats.org/officeDocument/2006/relationships/image" Target="media/image450.png"/><Relationship Id="rId131" Type="http://schemas.openxmlformats.org/officeDocument/2006/relationships/image" Target="media/image610.png"/><Relationship Id="rId136" Type="http://schemas.openxmlformats.org/officeDocument/2006/relationships/image" Target="media/image660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30" Type="http://schemas.openxmlformats.org/officeDocument/2006/relationships/image" Target="media/image140.png"/><Relationship Id="rId35" Type="http://schemas.openxmlformats.org/officeDocument/2006/relationships/image" Target="media/image22.jpe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300.png"/><Relationship Id="rId105" Type="http://schemas.openxmlformats.org/officeDocument/2006/relationships/image" Target="media/image350.png"/><Relationship Id="rId126" Type="http://schemas.openxmlformats.org/officeDocument/2006/relationships/image" Target="media/image560.png"/><Relationship Id="rId147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23.png"/><Relationship Id="rId98" Type="http://schemas.openxmlformats.org/officeDocument/2006/relationships/image" Target="media/image280.png"/><Relationship Id="rId121" Type="http://schemas.openxmlformats.org/officeDocument/2006/relationships/image" Target="media/image510.png"/><Relationship Id="rId142" Type="http://schemas.openxmlformats.org/officeDocument/2006/relationships/image" Target="media/image7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D2F54661.dotm</Template>
  <TotalTime>22</TotalTime>
  <Pages>19</Pages>
  <Words>762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Few Concepts (NOT ALL)</vt:lpstr>
    </vt:vector>
  </TitlesOfParts>
  <Company/>
  <LinksUpToDate>false</LinksUpToDate>
  <CharactersWithSpaces>5101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Few Concepts (NOT ALL)</dc:title>
  <dc:subject/>
  <dc:creator>Jeff Hillaby</dc:creator>
  <cp:keywords/>
  <dc:description/>
  <cp:lastModifiedBy>EPSB</cp:lastModifiedBy>
  <cp:revision>3</cp:revision>
  <cp:lastPrinted>2010-06-18T18:24:00Z</cp:lastPrinted>
  <dcterms:created xsi:type="dcterms:W3CDTF">2015-06-15T04:38:00Z</dcterms:created>
  <dcterms:modified xsi:type="dcterms:W3CDTF">2015-06-15T14:49:00Z</dcterms:modified>
</cp:coreProperties>
</file>